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5"/>
    <w:bookmarkStart w:id="1" w:name="OLE_LINK6"/>
    <w:p w14:paraId="2C84067D" w14:textId="32C0B456" w:rsidR="00DF5248" w:rsidRPr="00F23E22" w:rsidRDefault="004910B1" w:rsidP="004A6F8E">
      <w:pPr>
        <w:pStyle w:val="Title-Professional"/>
        <w:pBdr>
          <w:top w:val="none" w:sz="0" w:space="0" w:color="auto"/>
          <w:left w:val="none" w:sz="0" w:space="0" w:color="auto"/>
          <w:bottom w:val="none" w:sz="0" w:space="0" w:color="auto"/>
          <w:right w:val="none" w:sz="0" w:space="0" w:color="auto"/>
        </w:pBdr>
        <w:ind w:left="-180"/>
        <w:rPr>
          <w:rFonts w:ascii="Tahoma" w:hAnsi="Tahoma" w:cs="Tahoma"/>
        </w:rPr>
      </w:pPr>
      <w:r>
        <w:rPr>
          <w:noProof/>
        </w:rPr>
        <mc:AlternateContent>
          <mc:Choice Requires="wps">
            <w:drawing>
              <wp:anchor distT="0" distB="0" distL="114300" distR="114300" simplePos="0" relativeHeight="251652608" behindDoc="0" locked="0" layoutInCell="1" allowOverlap="1" wp14:anchorId="5FAD4DCA" wp14:editId="6E45D864">
                <wp:simplePos x="0" y="0"/>
                <wp:positionH relativeFrom="column">
                  <wp:posOffset>16510</wp:posOffset>
                </wp:positionH>
                <wp:positionV relativeFrom="paragraph">
                  <wp:posOffset>-293370</wp:posOffset>
                </wp:positionV>
                <wp:extent cx="7022465" cy="853440"/>
                <wp:effectExtent l="0" t="0" r="0" b="0"/>
                <wp:wrapNone/>
                <wp:docPr id="1603"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822EF" w14:textId="2BF5E3EA" w:rsidR="00DE7118" w:rsidRPr="00AA559A" w:rsidRDefault="00DE7118" w:rsidP="00667EA3">
                            <w:pPr>
                              <w:pBdr>
                                <w:top w:val="single" w:sz="48" w:space="7" w:color="auto"/>
                              </w:pBdr>
                              <w:jc w:val="center"/>
                              <w:rPr>
                                <w:rFonts w:ascii="Arial Black" w:hAnsi="Arial Black" w:cs="Tahoma"/>
                                <w:sz w:val="76"/>
                                <w:szCs w:val="76"/>
                              </w:rPr>
                            </w:pPr>
                            <w:r w:rsidRPr="003B24C7">
                              <w:rPr>
                                <w:rFonts w:ascii="Arial Black" w:hAnsi="Arial Black" w:cs="Tahoma"/>
                                <w:sz w:val="72"/>
                                <w:szCs w:val="72"/>
                              </w:rPr>
                              <w:t>Agency Networking</w:t>
                            </w:r>
                            <w:r w:rsidR="00F51A49">
                              <w:rPr>
                                <w:rFonts w:ascii="Arial Black" w:hAnsi="Arial Black" w:cs="Tahoma"/>
                                <w:sz w:val="72"/>
                                <w:szCs w:val="72"/>
                              </w:rPr>
                              <w:t xml:space="preserve">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D4DCA" id="_x0000_t202" coordsize="21600,21600" o:spt="202" path="m,l,21600r21600,l21600,xe">
                <v:stroke joinstyle="miter"/>
                <v:path gradientshapeok="t" o:connecttype="rect"/>
              </v:shapetype>
              <v:shape id="Text Box 1378" o:spid="_x0000_s1026" type="#_x0000_t202" style="position:absolute;left:0;text-align:left;margin-left:1.3pt;margin-top:-23.1pt;width:552.95pt;height:6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" filled="f" stroked="f">
                <v:textbox>
                  <w:txbxContent>
                    <w:p w14:paraId="119822EF" w14:textId="2BF5E3EA" w:rsidR="00DE7118" w:rsidRPr="00AA559A" w:rsidRDefault="00DE7118" w:rsidP="00667EA3">
                      <w:pPr>
                        <w:pBdr>
                          <w:top w:val="single" w:sz="48" w:space="7" w:color="auto"/>
                        </w:pBdr>
                        <w:jc w:val="center"/>
                        <w:rPr>
                          <w:rFonts w:ascii="Arial Black" w:hAnsi="Arial Black" w:cs="Tahoma"/>
                          <w:sz w:val="76"/>
                          <w:szCs w:val="76"/>
                        </w:rPr>
                      </w:pPr>
                      <w:r w:rsidRPr="003B24C7">
                        <w:rPr>
                          <w:rFonts w:ascii="Arial Black" w:hAnsi="Arial Black" w:cs="Tahoma"/>
                          <w:sz w:val="72"/>
                          <w:szCs w:val="72"/>
                        </w:rPr>
                        <w:t>Agency Networking</w:t>
                      </w:r>
                      <w:r w:rsidR="00F51A49">
                        <w:rPr>
                          <w:rFonts w:ascii="Arial Black" w:hAnsi="Arial Black" w:cs="Tahoma"/>
                          <w:sz w:val="72"/>
                          <w:szCs w:val="72"/>
                        </w:rPr>
                        <w:t xml:space="preserve"> News</w:t>
                      </w:r>
                    </w:p>
                  </w:txbxContent>
                </v:textbox>
              </v:shape>
            </w:pict>
          </mc:Fallback>
        </mc:AlternateContent>
      </w:r>
      <w:r w:rsidR="00D96C28">
        <w:rPr>
          <w:rFonts w:ascii="Tahoma" w:hAnsi="Tahoma" w:cs="Tahoma"/>
        </w:rPr>
        <w:t xml:space="preserve"> </w:t>
      </w:r>
      <w:r w:rsidR="002B0518">
        <w:rPr>
          <w:rFonts w:ascii="Tahoma" w:hAnsi="Tahoma" w:cs="Tahoma"/>
        </w:rPr>
        <w:t xml:space="preserve"> </w:t>
      </w:r>
      <w:r w:rsidR="00B94BC6">
        <w:rPr>
          <w:rFonts w:ascii="Tahoma" w:hAnsi="Tahoma" w:cs="Tahoma"/>
        </w:rPr>
        <w:t xml:space="preserve"> </w:t>
      </w:r>
      <w:r w:rsidR="00943568">
        <w:rPr>
          <w:rFonts w:ascii="Tahoma" w:hAnsi="Tahoma" w:cs="Tahoma"/>
        </w:rPr>
        <w:t xml:space="preserve"> </w:t>
      </w:r>
      <w:r w:rsidR="006A3D64" w:rsidRPr="00F23E22">
        <w:rPr>
          <w:rFonts w:ascii="Tahoma" w:hAnsi="Tahoma" w:cs="Tahoma"/>
        </w:rPr>
        <w:t xml:space="preserve"> </w:t>
      </w:r>
      <w:r w:rsidR="00517189" w:rsidRPr="00F23E22">
        <w:rPr>
          <w:rFonts w:ascii="Tahoma" w:hAnsi="Tahoma" w:cs="Tahoma"/>
        </w:rPr>
        <w:t xml:space="preserve"> </w:t>
      </w:r>
    </w:p>
    <w:p w14:paraId="5FF9A8A6" w14:textId="6336C594" w:rsidR="005E290C" w:rsidRPr="00F23E22" w:rsidRDefault="004910B1" w:rsidP="004A6F8E">
      <w:pPr>
        <w:pStyle w:val="IssueVolumeDate-Professional"/>
        <w:pBdr>
          <w:top w:val="none" w:sz="0" w:space="0" w:color="auto"/>
          <w:left w:val="none" w:sz="0" w:space="0" w:color="auto"/>
          <w:bottom w:val="none" w:sz="0" w:space="0" w:color="auto"/>
          <w:right w:val="none" w:sz="0" w:space="0" w:color="auto"/>
        </w:pBdr>
        <w:shd w:val="clear" w:color="auto" w:fill="auto"/>
        <w:ind w:hanging="270"/>
        <w:jc w:val="right"/>
        <w:rPr>
          <w:rFonts w:ascii="Tahoma" w:hAnsi="Tahoma" w:cs="Tahoma"/>
          <w:b/>
          <w:sz w:val="22"/>
          <w:szCs w:val="22"/>
        </w:rPr>
      </w:pPr>
      <w:r>
        <w:rPr>
          <w:noProof/>
        </w:rPr>
        <mc:AlternateContent>
          <mc:Choice Requires="wps">
            <w:drawing>
              <wp:anchor distT="0" distB="0" distL="114300" distR="114300" simplePos="0" relativeHeight="251653632" behindDoc="0" locked="0" layoutInCell="1" allowOverlap="1" wp14:anchorId="168E1C1F" wp14:editId="7F278CA0">
                <wp:simplePos x="0" y="0"/>
                <wp:positionH relativeFrom="column">
                  <wp:posOffset>16510</wp:posOffset>
                </wp:positionH>
                <wp:positionV relativeFrom="paragraph">
                  <wp:posOffset>8255</wp:posOffset>
                </wp:positionV>
                <wp:extent cx="7022465" cy="504825"/>
                <wp:effectExtent l="26035" t="19050" r="38100" b="47625"/>
                <wp:wrapNone/>
                <wp:docPr id="13"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50482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14:paraId="2E86C587" w14:textId="492B141E" w:rsidR="00DE7118" w:rsidRPr="00E3337F" w:rsidRDefault="00995AD5" w:rsidP="00E41199">
                            <w:pPr>
                              <w:jc w:val="center"/>
                              <w:rPr>
                                <w:rFonts w:ascii="Cavolini" w:hAnsi="Cavolini" w:cs="Cavolini"/>
                                <w:b/>
                                <w:color w:val="05D3EF"/>
                                <w:sz w:val="40"/>
                                <w:szCs w:val="40"/>
                              </w:rPr>
                            </w:pPr>
                            <w:r w:rsidRPr="00E3337F">
                              <w:rPr>
                                <w:rFonts w:ascii="Cavolini" w:hAnsi="Cavolini" w:cs="Cavolini"/>
                                <w:b/>
                                <w:color w:val="05D3EF"/>
                                <w:sz w:val="40"/>
                                <w:szCs w:val="40"/>
                              </w:rPr>
                              <w:t>MAY</w:t>
                            </w:r>
                            <w:r w:rsidR="000566E3" w:rsidRPr="00E3337F">
                              <w:rPr>
                                <w:rFonts w:ascii="Cavolini" w:hAnsi="Cavolini" w:cs="Cavolini"/>
                                <w:b/>
                                <w:color w:val="05D3EF"/>
                                <w:sz w:val="40"/>
                                <w:szCs w:val="40"/>
                              </w:rPr>
                              <w:t xml:space="preserve">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E1C1F" id="_x0000_t202" coordsize="21600,21600" o:spt="202" path="m,l,21600r21600,l21600,xe">
                <v:stroke joinstyle="miter"/>
                <v:path gradientshapeok="t" o:connecttype="rect"/>
              </v:shapetype>
              <v:shape id="Text Box 1379" o:spid="_x0000_s1027" type="#_x0000_t202" style="position:absolute;left:0;text-align:left;margin-left:1.3pt;margin-top:.65pt;width:552.95pt;height:3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" fillcolor="black" strokecolor="#f2f2f2" strokeweight="3pt">
                <v:shadow on="t" color="#7f7f7f" opacity=".5" offset="1pt"/>
                <v:textbox>
                  <w:txbxContent>
                    <w:p w14:paraId="2E86C587" w14:textId="492B141E" w:rsidR="00DE7118" w:rsidRPr="00E3337F" w:rsidRDefault="00995AD5" w:rsidP="00E41199">
                      <w:pPr>
                        <w:jc w:val="center"/>
                        <w:rPr>
                          <w:rFonts w:ascii="Cavolini" w:hAnsi="Cavolini" w:cs="Cavolini"/>
                          <w:b/>
                          <w:color w:val="05D3EF"/>
                          <w:sz w:val="40"/>
                          <w:szCs w:val="40"/>
                        </w:rPr>
                      </w:pPr>
                      <w:r w:rsidRPr="00E3337F">
                        <w:rPr>
                          <w:rFonts w:ascii="Cavolini" w:hAnsi="Cavolini" w:cs="Cavolini"/>
                          <w:b/>
                          <w:color w:val="05D3EF"/>
                          <w:sz w:val="40"/>
                          <w:szCs w:val="40"/>
                        </w:rPr>
                        <w:t>MAY</w:t>
                      </w:r>
                      <w:r w:rsidR="000566E3" w:rsidRPr="00E3337F">
                        <w:rPr>
                          <w:rFonts w:ascii="Cavolini" w:hAnsi="Cavolini" w:cs="Cavolini"/>
                          <w:b/>
                          <w:color w:val="05D3EF"/>
                          <w:sz w:val="40"/>
                          <w:szCs w:val="40"/>
                        </w:rPr>
                        <w:t xml:space="preserve"> 2022</w:t>
                      </w:r>
                    </w:p>
                  </w:txbxContent>
                </v:textbox>
              </v:shape>
            </w:pict>
          </mc:Fallback>
        </mc:AlternateContent>
      </w:r>
      <w:r w:rsidR="008B67A5" w:rsidRPr="00F23E22">
        <w:rPr>
          <w:rFonts w:ascii="Tahoma" w:hAnsi="Tahoma" w:cs="Tahoma"/>
          <w:sz w:val="22"/>
          <w:szCs w:val="22"/>
        </w:rPr>
        <w:t>OCTOBER</w:t>
      </w:r>
      <w:r w:rsidR="00615FDB" w:rsidRPr="00F23E22">
        <w:rPr>
          <w:rFonts w:ascii="Tahoma" w:hAnsi="Tahoma" w:cs="Tahoma"/>
          <w:sz w:val="22"/>
          <w:szCs w:val="22"/>
        </w:rPr>
        <w:t xml:space="preserve"> 2014</w:t>
      </w:r>
      <w:r w:rsidR="00533021">
        <w:rPr>
          <w:rFonts w:ascii="Tahoma" w:hAnsi="Tahoma" w:cs="Tahoma"/>
          <w:sz w:val="22"/>
          <w:szCs w:val="22"/>
        </w:rPr>
        <w:t xml:space="preserve"> </w:t>
      </w:r>
    </w:p>
    <w:p w14:paraId="07C7CDD6" w14:textId="6DA0B144" w:rsidR="005E290C" w:rsidRPr="00F23E22" w:rsidRDefault="005E290C">
      <w:pPr>
        <w:rPr>
          <w:rFonts w:ascii="Tahoma" w:hAnsi="Tahoma" w:cs="Tahoma"/>
        </w:rPr>
      </w:pPr>
    </w:p>
    <w:p w14:paraId="173042F1" w14:textId="6EA4F307" w:rsidR="005E290C" w:rsidRPr="00F23E22" w:rsidRDefault="005E290C">
      <w:pPr>
        <w:rPr>
          <w:rFonts w:ascii="Tahoma" w:hAnsi="Tahoma" w:cs="Tahoma"/>
        </w:rPr>
      </w:pPr>
    </w:p>
    <w:p w14:paraId="3184D3DF" w14:textId="1885612E" w:rsidR="006A318C" w:rsidRDefault="008C3375">
      <w:pPr>
        <w:rPr>
          <w:rFonts w:ascii="Tahoma" w:hAnsi="Tahoma" w:cs="Tahoma"/>
        </w:rPr>
      </w:pPr>
      <w:r>
        <w:rPr>
          <w:rFonts w:ascii="Tahoma" w:hAnsi="Tahoma" w:cs="Tahoma"/>
          <w:noProof/>
        </w:rPr>
        <mc:AlternateContent>
          <mc:Choice Requires="wps">
            <w:drawing>
              <wp:anchor distT="0" distB="0" distL="114300" distR="114300" simplePos="0" relativeHeight="251661824" behindDoc="0" locked="0" layoutInCell="1" allowOverlap="1" wp14:anchorId="64D9991E" wp14:editId="582C03A8">
                <wp:simplePos x="0" y="0"/>
                <wp:positionH relativeFrom="column">
                  <wp:posOffset>3382772</wp:posOffset>
                </wp:positionH>
                <wp:positionV relativeFrom="paragraph">
                  <wp:posOffset>49149</wp:posOffset>
                </wp:positionV>
                <wp:extent cx="3552317" cy="7028180"/>
                <wp:effectExtent l="0" t="0" r="10160" b="20320"/>
                <wp:wrapNone/>
                <wp:docPr id="12"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317" cy="7028180"/>
                        </a:xfrm>
                        <a:prstGeom prst="rect">
                          <a:avLst/>
                        </a:prstGeom>
                        <a:solidFill>
                          <a:srgbClr val="FFFFFF"/>
                        </a:solidFill>
                        <a:ln w="9525">
                          <a:solidFill>
                            <a:srgbClr val="000000"/>
                          </a:solidFill>
                          <a:miter lim="800000"/>
                          <a:headEnd/>
                          <a:tailEnd/>
                        </a:ln>
                      </wps:spPr>
                      <wps:txbx>
                        <w:txbxContent>
                          <w:p w14:paraId="23296CC1" w14:textId="22149784" w:rsidR="00092F42" w:rsidRDefault="00092F42" w:rsidP="008502F1">
                            <w:pPr>
                              <w:jc w:val="center"/>
                              <w:rPr>
                                <w:rFonts w:ascii="Cavolini" w:hAnsi="Cavolini" w:cs="Cavolini"/>
                                <w:b/>
                                <w:bCs/>
                                <w:noProof/>
                                <w:color w:val="000000" w:themeColor="text1"/>
                              </w:rPr>
                            </w:pPr>
                          </w:p>
                          <w:p w14:paraId="0B05748E" w14:textId="30381C14" w:rsidR="00642D26" w:rsidRDefault="00E3337F" w:rsidP="008502F1">
                            <w:pPr>
                              <w:jc w:val="center"/>
                              <w:rPr>
                                <w:rFonts w:ascii="Cavolini" w:hAnsi="Cavolini" w:cs="Cavolini"/>
                                <w:b/>
                                <w:bCs/>
                                <w:noProof/>
                                <w:color w:val="000000" w:themeColor="text1"/>
                              </w:rPr>
                            </w:pPr>
                            <w:r>
                              <w:rPr>
                                <w:rFonts w:ascii="Cavolini" w:hAnsi="Cavolini" w:cs="Cavolini"/>
                                <w:b/>
                                <w:bCs/>
                                <w:noProof/>
                                <w:color w:val="000000" w:themeColor="text1"/>
                              </w:rPr>
                              <w:drawing>
                                <wp:inline distT="0" distB="0" distL="0" distR="0" wp14:anchorId="7399EB07" wp14:editId="2B4B5EF0">
                                  <wp:extent cx="3360420" cy="1306830"/>
                                  <wp:effectExtent l="0" t="0" r="0" b="762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0420" cy="1306830"/>
                                          </a:xfrm>
                                          <a:prstGeom prst="rect">
                                            <a:avLst/>
                                          </a:prstGeom>
                                          <a:noFill/>
                                          <a:ln>
                                            <a:noFill/>
                                          </a:ln>
                                        </pic:spPr>
                                      </pic:pic>
                                    </a:graphicData>
                                  </a:graphic>
                                </wp:inline>
                              </w:drawing>
                            </w:r>
                          </w:p>
                          <w:p w14:paraId="3A78E74A" w14:textId="2B122C12" w:rsidR="00642D26" w:rsidRDefault="00642D26" w:rsidP="008502F1">
                            <w:pPr>
                              <w:jc w:val="center"/>
                              <w:rPr>
                                <w:rFonts w:ascii="Cavolini" w:hAnsi="Cavolini" w:cs="Cavolini"/>
                                <w:b/>
                                <w:bCs/>
                                <w:noProof/>
                                <w:color w:val="000000" w:themeColor="text1"/>
                              </w:rPr>
                            </w:pPr>
                          </w:p>
                          <w:p w14:paraId="35ECD76D" w14:textId="67D3F17D" w:rsidR="00642D26" w:rsidRDefault="00DF08A8" w:rsidP="008502F1">
                            <w:pPr>
                              <w:jc w:val="center"/>
                              <w:rPr>
                                <w:rFonts w:ascii="Cavolini" w:hAnsi="Cavolini" w:cs="Cavolini"/>
                                <w:noProof/>
                                <w:color w:val="70AD47" w:themeColor="accent6"/>
                                <w:sz w:val="32"/>
                                <w:szCs w:val="32"/>
                              </w:rPr>
                            </w:pPr>
                            <w:r>
                              <w:rPr>
                                <w:rFonts w:ascii="Cavolini" w:hAnsi="Cavolini" w:cs="Cavolini"/>
                                <w:noProof/>
                                <w:color w:val="70AD47" w:themeColor="accent6"/>
                                <w:sz w:val="32"/>
                                <w:szCs w:val="32"/>
                              </w:rPr>
                              <w:t>Sunday, May 8</w:t>
                            </w:r>
                          </w:p>
                          <w:p w14:paraId="48E44564" w14:textId="3A283D7A" w:rsidR="00DF08A8" w:rsidRDefault="00DF08A8" w:rsidP="008502F1">
                            <w:pPr>
                              <w:jc w:val="center"/>
                              <w:rPr>
                                <w:rFonts w:ascii="Cavolini" w:hAnsi="Cavolini" w:cs="Cavolini"/>
                                <w:noProof/>
                                <w:color w:val="70AD47" w:themeColor="accent6"/>
                                <w:sz w:val="32"/>
                                <w:szCs w:val="32"/>
                              </w:rPr>
                            </w:pPr>
                            <w:r>
                              <w:rPr>
                                <w:rFonts w:ascii="Cavolini" w:hAnsi="Cavolini" w:cs="Cavolini"/>
                                <w:noProof/>
                                <w:color w:val="70AD47" w:themeColor="accent6"/>
                                <w:sz w:val="32"/>
                                <w:szCs w:val="32"/>
                              </w:rPr>
                              <w:t>Mother’s Day</w:t>
                            </w:r>
                          </w:p>
                          <w:p w14:paraId="34CB45EA" w14:textId="7545FE9E" w:rsidR="00DF08A8" w:rsidRDefault="00DF08A8" w:rsidP="008502F1">
                            <w:pPr>
                              <w:jc w:val="center"/>
                              <w:rPr>
                                <w:rFonts w:ascii="Cavolini" w:hAnsi="Cavolini" w:cs="Cavolini"/>
                                <w:noProof/>
                                <w:color w:val="70AD47" w:themeColor="accent6"/>
                                <w:sz w:val="32"/>
                                <w:szCs w:val="32"/>
                              </w:rPr>
                            </w:pPr>
                          </w:p>
                          <w:p w14:paraId="1945E0B9" w14:textId="61C41933" w:rsidR="00DF08A8" w:rsidRDefault="00DF08A8" w:rsidP="008502F1">
                            <w:pPr>
                              <w:jc w:val="center"/>
                              <w:rPr>
                                <w:rFonts w:ascii="Cavolini" w:hAnsi="Cavolini" w:cs="Cavolini"/>
                                <w:noProof/>
                                <w:color w:val="70AD47" w:themeColor="accent6"/>
                                <w:sz w:val="32"/>
                                <w:szCs w:val="32"/>
                              </w:rPr>
                            </w:pPr>
                            <w:r>
                              <w:rPr>
                                <w:rFonts w:ascii="Cavolini" w:hAnsi="Cavolini" w:cs="Cavolini"/>
                                <w:noProof/>
                                <w:color w:val="70AD47" w:themeColor="accent6"/>
                                <w:sz w:val="32"/>
                                <w:szCs w:val="32"/>
                              </w:rPr>
                              <w:t>Monday, May 30</w:t>
                            </w:r>
                          </w:p>
                          <w:p w14:paraId="244D0706" w14:textId="77777777" w:rsidR="00DF08A8" w:rsidRDefault="00DF08A8" w:rsidP="008502F1">
                            <w:pPr>
                              <w:jc w:val="center"/>
                              <w:rPr>
                                <w:rFonts w:ascii="Cavolini" w:hAnsi="Cavolini" w:cs="Cavolini"/>
                                <w:noProof/>
                                <w:color w:val="70AD47" w:themeColor="accent6"/>
                                <w:sz w:val="32"/>
                                <w:szCs w:val="32"/>
                              </w:rPr>
                            </w:pPr>
                            <w:r>
                              <w:rPr>
                                <w:rFonts w:ascii="Cavolini" w:hAnsi="Cavolini" w:cs="Cavolini"/>
                                <w:noProof/>
                                <w:color w:val="70AD47" w:themeColor="accent6"/>
                                <w:sz w:val="32"/>
                                <w:szCs w:val="32"/>
                              </w:rPr>
                              <w:t xml:space="preserve">Memorial Day </w:t>
                            </w:r>
                          </w:p>
                          <w:p w14:paraId="3B07A4AD" w14:textId="0EC5036E" w:rsidR="00DF08A8" w:rsidRPr="00DF08A8" w:rsidRDefault="00DF08A8" w:rsidP="008502F1">
                            <w:pPr>
                              <w:jc w:val="center"/>
                              <w:rPr>
                                <w:rFonts w:ascii="Cavolini" w:hAnsi="Cavolini" w:cs="Cavolini"/>
                                <w:noProof/>
                                <w:color w:val="70AD47" w:themeColor="accent6"/>
                                <w:sz w:val="32"/>
                                <w:szCs w:val="32"/>
                              </w:rPr>
                            </w:pPr>
                            <w:r>
                              <w:rPr>
                                <w:rFonts w:ascii="Cavolini" w:hAnsi="Cavolini" w:cs="Cavolini"/>
                                <w:noProof/>
                                <w:color w:val="70AD47" w:themeColor="accent6"/>
                                <w:sz w:val="32"/>
                                <w:szCs w:val="32"/>
                              </w:rPr>
                              <w:t>(LI Cares Closed)</w:t>
                            </w:r>
                          </w:p>
                          <w:p w14:paraId="51528CAC" w14:textId="7814F072" w:rsidR="009E7DDC" w:rsidRDefault="009E7DDC" w:rsidP="009E7DDC">
                            <w:pPr>
                              <w:jc w:val="center"/>
                              <w:rPr>
                                <w:rFonts w:ascii="Cavolini" w:hAnsi="Cavolini" w:cs="Cavolini"/>
                                <w:noProof/>
                                <w:sz w:val="22"/>
                                <w:szCs w:val="22"/>
                              </w:rPr>
                            </w:pPr>
                          </w:p>
                          <w:p w14:paraId="565950B4" w14:textId="3B79FD01" w:rsidR="00FC4478" w:rsidRDefault="00FC4478" w:rsidP="009E7DDC">
                            <w:pPr>
                              <w:jc w:val="center"/>
                              <w:rPr>
                                <w:rFonts w:ascii="Cavolini" w:hAnsi="Cavolini" w:cs="Cavolini"/>
                                <w:noProof/>
                                <w:sz w:val="22"/>
                                <w:szCs w:val="22"/>
                              </w:rPr>
                            </w:pPr>
                          </w:p>
                          <w:p w14:paraId="51EBF39E" w14:textId="3E509944" w:rsidR="00FC4478" w:rsidRPr="008502F1" w:rsidRDefault="00FC4478" w:rsidP="009E7DDC">
                            <w:pPr>
                              <w:jc w:val="center"/>
                              <w:rPr>
                                <w:rFonts w:ascii="Cavolini" w:hAnsi="Cavolini" w:cs="Cavolini"/>
                                <w:noProof/>
                                <w:sz w:val="22"/>
                                <w:szCs w:val="22"/>
                              </w:rPr>
                            </w:pPr>
                            <w:r>
                              <w:rPr>
                                <w:rFonts w:ascii="Cavolini" w:hAnsi="Cavolini" w:cs="Cavolini"/>
                                <w:noProof/>
                                <w:sz w:val="22"/>
                                <w:szCs w:val="22"/>
                              </w:rPr>
                              <w:drawing>
                                <wp:inline distT="0" distB="0" distL="0" distR="0" wp14:anchorId="3514A53D" wp14:editId="11494E3A">
                                  <wp:extent cx="2438400" cy="3057525"/>
                                  <wp:effectExtent l="0" t="0" r="0" b="9525"/>
                                  <wp:docPr id="17" name="Picture 1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whiteboar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0495" cy="30601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9991E" id="_x0000_t202" coordsize="21600,21600" o:spt="202" path="m,l,21600r21600,l21600,xe">
                <v:stroke joinstyle="miter"/>
                <v:path gradientshapeok="t" o:connecttype="rect"/>
              </v:shapetype>
              <v:shape id="Text Box 863" o:spid="_x0000_s1028" type="#_x0000_t202" style="position:absolute;margin-left:266.35pt;margin-top:3.85pt;width:279.7pt;height:55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">
                <v:textbox>
                  <w:txbxContent>
                    <w:p w14:paraId="23296CC1" w14:textId="22149784" w:rsidR="00092F42" w:rsidRDefault="00092F42" w:rsidP="008502F1">
                      <w:pPr>
                        <w:jc w:val="center"/>
                        <w:rPr>
                          <w:rFonts w:ascii="Cavolini" w:hAnsi="Cavolini" w:cs="Cavolini"/>
                          <w:b/>
                          <w:bCs/>
                          <w:noProof/>
                          <w:color w:val="000000" w:themeColor="text1"/>
                        </w:rPr>
                      </w:pPr>
                    </w:p>
                    <w:p w14:paraId="0B05748E" w14:textId="30381C14" w:rsidR="00642D26" w:rsidRDefault="00E3337F" w:rsidP="008502F1">
                      <w:pPr>
                        <w:jc w:val="center"/>
                        <w:rPr>
                          <w:rFonts w:ascii="Cavolini" w:hAnsi="Cavolini" w:cs="Cavolini"/>
                          <w:b/>
                          <w:bCs/>
                          <w:noProof/>
                          <w:color w:val="000000" w:themeColor="text1"/>
                        </w:rPr>
                      </w:pPr>
                      <w:r>
                        <w:rPr>
                          <w:rFonts w:ascii="Cavolini" w:hAnsi="Cavolini" w:cs="Cavolini"/>
                          <w:b/>
                          <w:bCs/>
                          <w:noProof/>
                          <w:color w:val="000000" w:themeColor="text1"/>
                        </w:rPr>
                        <w:drawing>
                          <wp:inline distT="0" distB="0" distL="0" distR="0" wp14:anchorId="7399EB07" wp14:editId="2B4B5EF0">
                            <wp:extent cx="3360420" cy="1306830"/>
                            <wp:effectExtent l="0" t="0" r="0" b="762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0420" cy="1306830"/>
                                    </a:xfrm>
                                    <a:prstGeom prst="rect">
                                      <a:avLst/>
                                    </a:prstGeom>
                                    <a:noFill/>
                                    <a:ln>
                                      <a:noFill/>
                                    </a:ln>
                                  </pic:spPr>
                                </pic:pic>
                              </a:graphicData>
                            </a:graphic>
                          </wp:inline>
                        </w:drawing>
                      </w:r>
                    </w:p>
                    <w:p w14:paraId="3A78E74A" w14:textId="2B122C12" w:rsidR="00642D26" w:rsidRDefault="00642D26" w:rsidP="008502F1">
                      <w:pPr>
                        <w:jc w:val="center"/>
                        <w:rPr>
                          <w:rFonts w:ascii="Cavolini" w:hAnsi="Cavolini" w:cs="Cavolini"/>
                          <w:b/>
                          <w:bCs/>
                          <w:noProof/>
                          <w:color w:val="000000" w:themeColor="text1"/>
                        </w:rPr>
                      </w:pPr>
                    </w:p>
                    <w:p w14:paraId="35ECD76D" w14:textId="67D3F17D" w:rsidR="00642D26" w:rsidRDefault="00DF08A8" w:rsidP="008502F1">
                      <w:pPr>
                        <w:jc w:val="center"/>
                        <w:rPr>
                          <w:rFonts w:ascii="Cavolini" w:hAnsi="Cavolini" w:cs="Cavolini"/>
                          <w:noProof/>
                          <w:color w:val="70AD47" w:themeColor="accent6"/>
                          <w:sz w:val="32"/>
                          <w:szCs w:val="32"/>
                        </w:rPr>
                      </w:pPr>
                      <w:r>
                        <w:rPr>
                          <w:rFonts w:ascii="Cavolini" w:hAnsi="Cavolini" w:cs="Cavolini"/>
                          <w:noProof/>
                          <w:color w:val="70AD47" w:themeColor="accent6"/>
                          <w:sz w:val="32"/>
                          <w:szCs w:val="32"/>
                        </w:rPr>
                        <w:t>Sunday, May 8</w:t>
                      </w:r>
                    </w:p>
                    <w:p w14:paraId="48E44564" w14:textId="3A283D7A" w:rsidR="00DF08A8" w:rsidRDefault="00DF08A8" w:rsidP="008502F1">
                      <w:pPr>
                        <w:jc w:val="center"/>
                        <w:rPr>
                          <w:rFonts w:ascii="Cavolini" w:hAnsi="Cavolini" w:cs="Cavolini"/>
                          <w:noProof/>
                          <w:color w:val="70AD47" w:themeColor="accent6"/>
                          <w:sz w:val="32"/>
                          <w:szCs w:val="32"/>
                        </w:rPr>
                      </w:pPr>
                      <w:r>
                        <w:rPr>
                          <w:rFonts w:ascii="Cavolini" w:hAnsi="Cavolini" w:cs="Cavolini"/>
                          <w:noProof/>
                          <w:color w:val="70AD47" w:themeColor="accent6"/>
                          <w:sz w:val="32"/>
                          <w:szCs w:val="32"/>
                        </w:rPr>
                        <w:t>Mother’s Day</w:t>
                      </w:r>
                    </w:p>
                    <w:p w14:paraId="34CB45EA" w14:textId="7545FE9E" w:rsidR="00DF08A8" w:rsidRDefault="00DF08A8" w:rsidP="008502F1">
                      <w:pPr>
                        <w:jc w:val="center"/>
                        <w:rPr>
                          <w:rFonts w:ascii="Cavolini" w:hAnsi="Cavolini" w:cs="Cavolini"/>
                          <w:noProof/>
                          <w:color w:val="70AD47" w:themeColor="accent6"/>
                          <w:sz w:val="32"/>
                          <w:szCs w:val="32"/>
                        </w:rPr>
                      </w:pPr>
                    </w:p>
                    <w:p w14:paraId="1945E0B9" w14:textId="61C41933" w:rsidR="00DF08A8" w:rsidRDefault="00DF08A8" w:rsidP="008502F1">
                      <w:pPr>
                        <w:jc w:val="center"/>
                        <w:rPr>
                          <w:rFonts w:ascii="Cavolini" w:hAnsi="Cavolini" w:cs="Cavolini"/>
                          <w:noProof/>
                          <w:color w:val="70AD47" w:themeColor="accent6"/>
                          <w:sz w:val="32"/>
                          <w:szCs w:val="32"/>
                        </w:rPr>
                      </w:pPr>
                      <w:r>
                        <w:rPr>
                          <w:rFonts w:ascii="Cavolini" w:hAnsi="Cavolini" w:cs="Cavolini"/>
                          <w:noProof/>
                          <w:color w:val="70AD47" w:themeColor="accent6"/>
                          <w:sz w:val="32"/>
                          <w:szCs w:val="32"/>
                        </w:rPr>
                        <w:t>Monday, May 30</w:t>
                      </w:r>
                    </w:p>
                    <w:p w14:paraId="244D0706" w14:textId="77777777" w:rsidR="00DF08A8" w:rsidRDefault="00DF08A8" w:rsidP="008502F1">
                      <w:pPr>
                        <w:jc w:val="center"/>
                        <w:rPr>
                          <w:rFonts w:ascii="Cavolini" w:hAnsi="Cavolini" w:cs="Cavolini"/>
                          <w:noProof/>
                          <w:color w:val="70AD47" w:themeColor="accent6"/>
                          <w:sz w:val="32"/>
                          <w:szCs w:val="32"/>
                        </w:rPr>
                      </w:pPr>
                      <w:r>
                        <w:rPr>
                          <w:rFonts w:ascii="Cavolini" w:hAnsi="Cavolini" w:cs="Cavolini"/>
                          <w:noProof/>
                          <w:color w:val="70AD47" w:themeColor="accent6"/>
                          <w:sz w:val="32"/>
                          <w:szCs w:val="32"/>
                        </w:rPr>
                        <w:t xml:space="preserve">Memorial Day </w:t>
                      </w:r>
                    </w:p>
                    <w:p w14:paraId="3B07A4AD" w14:textId="0EC5036E" w:rsidR="00DF08A8" w:rsidRPr="00DF08A8" w:rsidRDefault="00DF08A8" w:rsidP="008502F1">
                      <w:pPr>
                        <w:jc w:val="center"/>
                        <w:rPr>
                          <w:rFonts w:ascii="Cavolini" w:hAnsi="Cavolini" w:cs="Cavolini"/>
                          <w:noProof/>
                          <w:color w:val="70AD47" w:themeColor="accent6"/>
                          <w:sz w:val="32"/>
                          <w:szCs w:val="32"/>
                        </w:rPr>
                      </w:pPr>
                      <w:r>
                        <w:rPr>
                          <w:rFonts w:ascii="Cavolini" w:hAnsi="Cavolini" w:cs="Cavolini"/>
                          <w:noProof/>
                          <w:color w:val="70AD47" w:themeColor="accent6"/>
                          <w:sz w:val="32"/>
                          <w:szCs w:val="32"/>
                        </w:rPr>
                        <w:t>(LI Cares Closed)</w:t>
                      </w:r>
                    </w:p>
                    <w:p w14:paraId="51528CAC" w14:textId="7814F072" w:rsidR="009E7DDC" w:rsidRDefault="009E7DDC" w:rsidP="009E7DDC">
                      <w:pPr>
                        <w:jc w:val="center"/>
                        <w:rPr>
                          <w:rFonts w:ascii="Cavolini" w:hAnsi="Cavolini" w:cs="Cavolini"/>
                          <w:noProof/>
                          <w:sz w:val="22"/>
                          <w:szCs w:val="22"/>
                        </w:rPr>
                      </w:pPr>
                    </w:p>
                    <w:p w14:paraId="565950B4" w14:textId="3B79FD01" w:rsidR="00FC4478" w:rsidRDefault="00FC4478" w:rsidP="009E7DDC">
                      <w:pPr>
                        <w:jc w:val="center"/>
                        <w:rPr>
                          <w:rFonts w:ascii="Cavolini" w:hAnsi="Cavolini" w:cs="Cavolini"/>
                          <w:noProof/>
                          <w:sz w:val="22"/>
                          <w:szCs w:val="22"/>
                        </w:rPr>
                      </w:pPr>
                    </w:p>
                    <w:p w14:paraId="51EBF39E" w14:textId="3E509944" w:rsidR="00FC4478" w:rsidRPr="008502F1" w:rsidRDefault="00FC4478" w:rsidP="009E7DDC">
                      <w:pPr>
                        <w:jc w:val="center"/>
                        <w:rPr>
                          <w:rFonts w:ascii="Cavolini" w:hAnsi="Cavolini" w:cs="Cavolini"/>
                          <w:noProof/>
                          <w:sz w:val="22"/>
                          <w:szCs w:val="22"/>
                        </w:rPr>
                      </w:pPr>
                      <w:r>
                        <w:rPr>
                          <w:rFonts w:ascii="Cavolini" w:hAnsi="Cavolini" w:cs="Cavolini"/>
                          <w:noProof/>
                          <w:sz w:val="22"/>
                          <w:szCs w:val="22"/>
                        </w:rPr>
                        <w:drawing>
                          <wp:inline distT="0" distB="0" distL="0" distR="0" wp14:anchorId="3514A53D" wp14:editId="11494E3A">
                            <wp:extent cx="2438400" cy="3057525"/>
                            <wp:effectExtent l="0" t="0" r="0" b="9525"/>
                            <wp:docPr id="17" name="Picture 1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whiteboar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0495" cy="3060152"/>
                                    </a:xfrm>
                                    <a:prstGeom prst="rect">
                                      <a:avLst/>
                                    </a:prstGeom>
                                    <a:noFill/>
                                    <a:ln>
                                      <a:noFill/>
                                    </a:ln>
                                  </pic:spPr>
                                </pic:pic>
                              </a:graphicData>
                            </a:graphic>
                          </wp:inline>
                        </w:drawing>
                      </w:r>
                    </w:p>
                  </w:txbxContent>
                </v:textbox>
              </v:shape>
            </w:pict>
          </mc:Fallback>
        </mc:AlternateContent>
      </w:r>
      <w:r>
        <w:rPr>
          <w:rFonts w:ascii="Tahoma" w:hAnsi="Tahoma" w:cs="Tahoma"/>
          <w:noProof/>
        </w:rPr>
        <mc:AlternateContent>
          <mc:Choice Requires="wps">
            <w:drawing>
              <wp:anchor distT="0" distB="0" distL="114300" distR="114300" simplePos="0" relativeHeight="251675136" behindDoc="0" locked="0" layoutInCell="1" allowOverlap="1" wp14:anchorId="2039B465" wp14:editId="5C1DBD36">
                <wp:simplePos x="0" y="0"/>
                <wp:positionH relativeFrom="column">
                  <wp:posOffset>96012</wp:posOffset>
                </wp:positionH>
                <wp:positionV relativeFrom="paragraph">
                  <wp:posOffset>49149</wp:posOffset>
                </wp:positionV>
                <wp:extent cx="3201416" cy="7027545"/>
                <wp:effectExtent l="0" t="0" r="18415" b="20955"/>
                <wp:wrapNone/>
                <wp:docPr id="16" name="Text Box 16"/>
                <wp:cNvGraphicFramePr/>
                <a:graphic xmlns:a="http://schemas.openxmlformats.org/drawingml/2006/main">
                  <a:graphicData uri="http://schemas.microsoft.com/office/word/2010/wordprocessingShape">
                    <wps:wsp>
                      <wps:cNvSpPr txBox="1"/>
                      <wps:spPr>
                        <a:xfrm>
                          <a:off x="0" y="0"/>
                          <a:ext cx="3201416" cy="7027545"/>
                        </a:xfrm>
                        <a:prstGeom prst="rect">
                          <a:avLst/>
                        </a:prstGeom>
                        <a:solidFill>
                          <a:schemeClr val="lt1"/>
                        </a:solidFill>
                        <a:ln w="6350">
                          <a:solidFill>
                            <a:prstClr val="black"/>
                          </a:solidFill>
                        </a:ln>
                      </wps:spPr>
                      <wps:txbx>
                        <w:txbxContent>
                          <w:p w14:paraId="62C28C15" w14:textId="77777777" w:rsidR="007977AA" w:rsidRDefault="007977AA" w:rsidP="00105012">
                            <w:pPr>
                              <w:jc w:val="center"/>
                              <w:rPr>
                                <w:rFonts w:ascii="Tahoma" w:hAnsi="Tahoma" w:cs="Tahoma"/>
                                <w:b/>
                                <w:bCs/>
                                <w:sz w:val="24"/>
                                <w:szCs w:val="24"/>
                              </w:rPr>
                            </w:pPr>
                          </w:p>
                          <w:p w14:paraId="40AB0D9A" w14:textId="2198174C" w:rsidR="00105012" w:rsidRPr="003E47E4" w:rsidRDefault="00105012" w:rsidP="00105012">
                            <w:pPr>
                              <w:jc w:val="center"/>
                              <w:rPr>
                                <w:rFonts w:ascii="Tahoma" w:hAnsi="Tahoma" w:cs="Tahoma"/>
                                <w:b/>
                                <w:bCs/>
                                <w:sz w:val="24"/>
                                <w:szCs w:val="24"/>
                              </w:rPr>
                            </w:pPr>
                            <w:bookmarkStart w:id="2" w:name="_Hlk101516314"/>
                            <w:proofErr w:type="spellStart"/>
                            <w:r w:rsidRPr="003E47E4">
                              <w:rPr>
                                <w:rFonts w:ascii="Tahoma" w:hAnsi="Tahoma" w:cs="Tahoma"/>
                                <w:b/>
                                <w:bCs/>
                                <w:sz w:val="24"/>
                                <w:szCs w:val="24"/>
                              </w:rPr>
                              <w:t>Att</w:t>
                            </w:r>
                            <w:proofErr w:type="spellEnd"/>
                            <w:r w:rsidRPr="003E47E4">
                              <w:rPr>
                                <w:rFonts w:ascii="Tahoma" w:hAnsi="Tahoma" w:cs="Tahoma"/>
                                <w:b/>
                                <w:bCs/>
                                <w:sz w:val="24"/>
                                <w:szCs w:val="24"/>
                              </w:rPr>
                              <w:t>:  All TEFAP Distributing Agencies</w:t>
                            </w:r>
                          </w:p>
                          <w:p w14:paraId="4903D6D8" w14:textId="3BBC4A7F" w:rsidR="008C3375" w:rsidRPr="003E47E4" w:rsidRDefault="00A05FEF" w:rsidP="00A05FEF">
                            <w:pPr>
                              <w:jc w:val="center"/>
                              <w:rPr>
                                <w:rFonts w:ascii="Tahoma" w:hAnsi="Tahoma" w:cs="Tahoma"/>
                                <w:b/>
                                <w:bCs/>
                                <w:sz w:val="24"/>
                                <w:szCs w:val="24"/>
                              </w:rPr>
                            </w:pPr>
                            <w:r w:rsidRPr="003E47E4">
                              <w:rPr>
                                <w:rFonts w:ascii="Tahoma" w:hAnsi="Tahoma" w:cs="Tahoma"/>
                                <w:b/>
                                <w:bCs/>
                                <w:sz w:val="24"/>
                                <w:szCs w:val="24"/>
                              </w:rPr>
                              <w:t>Civil Rights Training</w:t>
                            </w:r>
                            <w:r w:rsidR="002F005C" w:rsidRPr="003E47E4">
                              <w:rPr>
                                <w:rFonts w:ascii="Tahoma" w:hAnsi="Tahoma" w:cs="Tahoma"/>
                                <w:b/>
                                <w:bCs/>
                                <w:sz w:val="24"/>
                                <w:szCs w:val="24"/>
                              </w:rPr>
                              <w:t xml:space="preserve"> Workshops</w:t>
                            </w:r>
                          </w:p>
                          <w:p w14:paraId="4182C51A" w14:textId="0537EAA3" w:rsidR="002F005C" w:rsidRPr="003E47E4" w:rsidRDefault="002F005C" w:rsidP="00A05FEF">
                            <w:pPr>
                              <w:jc w:val="center"/>
                              <w:rPr>
                                <w:rFonts w:ascii="Tahoma" w:hAnsi="Tahoma" w:cs="Tahoma"/>
                                <w:b/>
                                <w:bCs/>
                                <w:sz w:val="24"/>
                                <w:szCs w:val="24"/>
                              </w:rPr>
                            </w:pPr>
                            <w:r w:rsidRPr="003E47E4">
                              <w:rPr>
                                <w:rFonts w:ascii="Tahoma" w:hAnsi="Tahoma" w:cs="Tahoma"/>
                                <w:b/>
                                <w:bCs/>
                                <w:sz w:val="24"/>
                                <w:szCs w:val="24"/>
                              </w:rPr>
                              <w:t>With Michele Jackson</w:t>
                            </w:r>
                          </w:p>
                          <w:p w14:paraId="4642798A" w14:textId="7F3D716E" w:rsidR="00A05FEF" w:rsidRPr="003E47E4" w:rsidRDefault="00A05FEF" w:rsidP="00A05FEF">
                            <w:pPr>
                              <w:jc w:val="center"/>
                              <w:rPr>
                                <w:rFonts w:ascii="Tahoma" w:hAnsi="Tahoma" w:cs="Tahoma"/>
                                <w:sz w:val="24"/>
                                <w:szCs w:val="24"/>
                              </w:rPr>
                            </w:pPr>
                          </w:p>
                          <w:p w14:paraId="7335820B" w14:textId="099F0843" w:rsidR="00A05FEF" w:rsidRPr="003E47E4" w:rsidRDefault="00A05FEF" w:rsidP="00A05FEF">
                            <w:pPr>
                              <w:rPr>
                                <w:rFonts w:ascii="Tahoma" w:hAnsi="Tahoma" w:cs="Tahoma"/>
                                <w:sz w:val="24"/>
                                <w:szCs w:val="24"/>
                              </w:rPr>
                            </w:pPr>
                            <w:r w:rsidRPr="003E47E4">
                              <w:rPr>
                                <w:rFonts w:ascii="Tahoma" w:hAnsi="Tahoma" w:cs="Tahoma"/>
                                <w:sz w:val="24"/>
                                <w:szCs w:val="24"/>
                              </w:rPr>
                              <w:t xml:space="preserve">All programs that distribute TEFAP product </w:t>
                            </w:r>
                            <w:r w:rsidRPr="003E47E4">
                              <w:rPr>
                                <w:rFonts w:ascii="Tahoma" w:hAnsi="Tahoma" w:cs="Tahoma"/>
                                <w:b/>
                                <w:bCs/>
                                <w:sz w:val="24"/>
                                <w:szCs w:val="24"/>
                              </w:rPr>
                              <w:t>must</w:t>
                            </w:r>
                            <w:r w:rsidRPr="003E47E4">
                              <w:rPr>
                                <w:rFonts w:ascii="Tahoma" w:hAnsi="Tahoma" w:cs="Tahoma"/>
                                <w:sz w:val="24"/>
                                <w:szCs w:val="24"/>
                              </w:rPr>
                              <w:t xml:space="preserve"> attend a Civil Rights training annually.  All staff </w:t>
                            </w:r>
                            <w:r w:rsidR="00105012" w:rsidRPr="003E47E4">
                              <w:rPr>
                                <w:rFonts w:ascii="Tahoma" w:hAnsi="Tahoma" w:cs="Tahoma"/>
                                <w:sz w:val="24"/>
                                <w:szCs w:val="24"/>
                              </w:rPr>
                              <w:t xml:space="preserve">and volunteers </w:t>
                            </w:r>
                            <w:r w:rsidR="00105012" w:rsidRPr="003E47E4">
                              <w:rPr>
                                <w:rFonts w:ascii="Tahoma" w:hAnsi="Tahoma" w:cs="Tahoma"/>
                                <w:b/>
                                <w:bCs/>
                                <w:sz w:val="24"/>
                                <w:szCs w:val="24"/>
                              </w:rPr>
                              <w:t>must</w:t>
                            </w:r>
                            <w:r w:rsidR="00105012" w:rsidRPr="003E47E4">
                              <w:rPr>
                                <w:rFonts w:ascii="Tahoma" w:hAnsi="Tahoma" w:cs="Tahoma"/>
                                <w:sz w:val="24"/>
                                <w:szCs w:val="24"/>
                              </w:rPr>
                              <w:t xml:space="preserve"> be trained.</w:t>
                            </w:r>
                          </w:p>
                          <w:p w14:paraId="350CB6D3" w14:textId="56C6B802" w:rsidR="007977AA" w:rsidRDefault="007977AA" w:rsidP="00A05FEF">
                            <w:pPr>
                              <w:rPr>
                                <w:rFonts w:ascii="Tahoma" w:hAnsi="Tahoma" w:cs="Tahoma"/>
                                <w:sz w:val="24"/>
                                <w:szCs w:val="24"/>
                              </w:rPr>
                            </w:pPr>
                          </w:p>
                          <w:p w14:paraId="73D75719" w14:textId="77777777" w:rsidR="003E47E4" w:rsidRPr="003E47E4" w:rsidRDefault="003E47E4" w:rsidP="003E47E4">
                            <w:pPr>
                              <w:rPr>
                                <w:rFonts w:ascii="Tahoma" w:hAnsi="Tahoma" w:cs="Tahoma"/>
                                <w:sz w:val="24"/>
                                <w:szCs w:val="24"/>
                              </w:rPr>
                            </w:pPr>
                            <w:r w:rsidRPr="003E47E4">
                              <w:rPr>
                                <w:rFonts w:ascii="Tahoma" w:hAnsi="Tahoma" w:cs="Tahoma"/>
                                <w:sz w:val="24"/>
                                <w:szCs w:val="24"/>
                              </w:rPr>
                              <w:t>Please make sure that all staff has taken the training, which is a requirement of TEFAP.  This includes even data entry people.  Have a sign-in sheet or keep copies of certificates.</w:t>
                            </w:r>
                          </w:p>
                          <w:p w14:paraId="208E0A8E" w14:textId="77777777" w:rsidR="003E47E4" w:rsidRPr="003E47E4" w:rsidRDefault="003E47E4" w:rsidP="00A05FEF">
                            <w:pPr>
                              <w:rPr>
                                <w:rFonts w:ascii="Tahoma" w:hAnsi="Tahoma" w:cs="Tahoma"/>
                                <w:sz w:val="24"/>
                                <w:szCs w:val="24"/>
                              </w:rPr>
                            </w:pPr>
                          </w:p>
                          <w:p w14:paraId="335CF8D8"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Freeport Location</w:t>
                            </w:r>
                          </w:p>
                          <w:p w14:paraId="10C34E70"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Thursday 5.19.2022 10am-12:00pm</w:t>
                            </w:r>
                          </w:p>
                          <w:p w14:paraId="2FA4DB9B"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Thursday 7.14.2022 10am-12:00pm</w:t>
                            </w:r>
                          </w:p>
                          <w:p w14:paraId="628996A2" w14:textId="77777777" w:rsidR="007977AA" w:rsidRPr="003E47E4" w:rsidRDefault="007977AA" w:rsidP="007977AA">
                            <w:pPr>
                              <w:jc w:val="center"/>
                              <w:rPr>
                                <w:rFonts w:ascii="Tahoma" w:eastAsiaTheme="minorHAnsi" w:hAnsi="Tahoma" w:cs="Tahoma"/>
                                <w:sz w:val="24"/>
                                <w:szCs w:val="24"/>
                              </w:rPr>
                            </w:pPr>
                          </w:p>
                          <w:p w14:paraId="5364B013"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Huntington Station Location</w:t>
                            </w:r>
                          </w:p>
                          <w:p w14:paraId="58C39FF8"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Thursday 5.12.2022 10am-12pm</w:t>
                            </w:r>
                          </w:p>
                          <w:p w14:paraId="63DCC97A"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Thursday 7.28.2022 10am-12pm</w:t>
                            </w:r>
                          </w:p>
                          <w:p w14:paraId="282A4C1A" w14:textId="77777777" w:rsidR="007977AA" w:rsidRPr="003E47E4" w:rsidRDefault="007977AA" w:rsidP="007977AA">
                            <w:pPr>
                              <w:jc w:val="center"/>
                              <w:rPr>
                                <w:rFonts w:ascii="Tahoma" w:eastAsiaTheme="minorHAnsi" w:hAnsi="Tahoma" w:cs="Tahoma"/>
                                <w:sz w:val="24"/>
                                <w:szCs w:val="24"/>
                              </w:rPr>
                            </w:pPr>
                          </w:p>
                          <w:p w14:paraId="79B641CE"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Hampton Bays location</w:t>
                            </w:r>
                          </w:p>
                          <w:p w14:paraId="60077D29"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Monday 5.16.2022 10:30am-12:30pm</w:t>
                            </w:r>
                          </w:p>
                          <w:p w14:paraId="1A597B84"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Monday 7.18.2022 10:30am-12:30pm</w:t>
                            </w:r>
                          </w:p>
                          <w:p w14:paraId="75E446D3" w14:textId="77777777" w:rsidR="007977AA" w:rsidRPr="003E47E4" w:rsidRDefault="007977AA" w:rsidP="007977AA">
                            <w:pPr>
                              <w:jc w:val="center"/>
                              <w:rPr>
                                <w:rFonts w:ascii="Tahoma" w:eastAsiaTheme="minorHAnsi" w:hAnsi="Tahoma" w:cs="Tahoma"/>
                                <w:sz w:val="24"/>
                                <w:szCs w:val="24"/>
                              </w:rPr>
                            </w:pPr>
                          </w:p>
                          <w:p w14:paraId="517DFE9E"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Lindenhurst location</w:t>
                            </w:r>
                          </w:p>
                          <w:p w14:paraId="699DD7E0"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Monday 4.25.2022 2:30pm-4:00pm</w:t>
                            </w:r>
                          </w:p>
                          <w:p w14:paraId="676F9C77" w14:textId="4BE81429"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Thursday 6.23.2022 2:30pm-4:00pm</w:t>
                            </w:r>
                          </w:p>
                          <w:p w14:paraId="215A47D5" w14:textId="324CB710" w:rsidR="00606C10" w:rsidRPr="003E47E4" w:rsidRDefault="00606C10" w:rsidP="007977AA">
                            <w:pPr>
                              <w:jc w:val="center"/>
                              <w:rPr>
                                <w:rFonts w:ascii="Tahoma" w:eastAsiaTheme="minorHAnsi" w:hAnsi="Tahoma" w:cs="Tahoma"/>
                                <w:sz w:val="24"/>
                                <w:szCs w:val="24"/>
                              </w:rPr>
                            </w:pPr>
                          </w:p>
                          <w:p w14:paraId="4417A346" w14:textId="532E7A8C" w:rsidR="00606C10" w:rsidRPr="003E47E4" w:rsidRDefault="00606C10" w:rsidP="007977AA">
                            <w:pPr>
                              <w:jc w:val="center"/>
                              <w:rPr>
                                <w:rFonts w:ascii="Tahoma" w:eastAsiaTheme="minorHAnsi" w:hAnsi="Tahoma" w:cs="Tahoma"/>
                                <w:b/>
                                <w:bCs/>
                                <w:sz w:val="24"/>
                                <w:szCs w:val="24"/>
                              </w:rPr>
                            </w:pPr>
                            <w:r w:rsidRPr="003E47E4">
                              <w:rPr>
                                <w:rFonts w:ascii="Tahoma" w:eastAsiaTheme="minorHAnsi" w:hAnsi="Tahoma" w:cs="Tahoma"/>
                                <w:b/>
                                <w:bCs/>
                                <w:sz w:val="24"/>
                                <w:szCs w:val="24"/>
                              </w:rPr>
                              <w:t xml:space="preserve">RSVP: </w:t>
                            </w:r>
                            <w:hyperlink r:id="rId12" w:history="1">
                              <w:r w:rsidRPr="003E47E4">
                                <w:rPr>
                                  <w:rStyle w:val="Hyperlink"/>
                                  <w:rFonts w:ascii="Tahoma" w:eastAsiaTheme="minorHAnsi" w:hAnsi="Tahoma" w:cs="Tahoma"/>
                                  <w:b/>
                                  <w:bCs/>
                                  <w:sz w:val="24"/>
                                  <w:szCs w:val="24"/>
                                </w:rPr>
                                <w:t>mjackson@licares.org</w:t>
                              </w:r>
                            </w:hyperlink>
                          </w:p>
                          <w:p w14:paraId="492069DD" w14:textId="2868B147" w:rsidR="00606C10" w:rsidRPr="003E47E4" w:rsidRDefault="00606C10" w:rsidP="007977AA">
                            <w:pPr>
                              <w:jc w:val="center"/>
                              <w:rPr>
                                <w:rFonts w:ascii="Tahoma" w:eastAsiaTheme="minorHAnsi" w:hAnsi="Tahoma" w:cs="Tahoma"/>
                                <w:b/>
                                <w:bCs/>
                                <w:sz w:val="24"/>
                                <w:szCs w:val="24"/>
                              </w:rPr>
                            </w:pPr>
                            <w:r w:rsidRPr="003E47E4">
                              <w:rPr>
                                <w:rFonts w:ascii="Tahoma" w:eastAsiaTheme="minorHAnsi" w:hAnsi="Tahoma" w:cs="Tahoma"/>
                                <w:b/>
                                <w:bCs/>
                                <w:sz w:val="24"/>
                                <w:szCs w:val="24"/>
                              </w:rPr>
                              <w:t xml:space="preserve">Include your agency name, your </w:t>
                            </w:r>
                            <w:proofErr w:type="gramStart"/>
                            <w:r w:rsidRPr="003E47E4">
                              <w:rPr>
                                <w:rFonts w:ascii="Tahoma" w:eastAsiaTheme="minorHAnsi" w:hAnsi="Tahoma" w:cs="Tahoma"/>
                                <w:b/>
                                <w:bCs/>
                                <w:sz w:val="24"/>
                                <w:szCs w:val="24"/>
                              </w:rPr>
                              <w:t>name</w:t>
                            </w:r>
                            <w:r w:rsidR="003E47E4">
                              <w:rPr>
                                <w:rFonts w:ascii="Tahoma" w:eastAsiaTheme="minorHAnsi" w:hAnsi="Tahoma" w:cs="Tahoma"/>
                                <w:b/>
                                <w:bCs/>
                                <w:sz w:val="24"/>
                                <w:szCs w:val="24"/>
                              </w:rPr>
                              <w:t xml:space="preserve">, </w:t>
                            </w:r>
                            <w:r w:rsidRPr="003E47E4">
                              <w:rPr>
                                <w:rFonts w:ascii="Tahoma" w:eastAsiaTheme="minorHAnsi" w:hAnsi="Tahoma" w:cs="Tahoma"/>
                                <w:b/>
                                <w:bCs/>
                                <w:sz w:val="24"/>
                                <w:szCs w:val="24"/>
                              </w:rPr>
                              <w:t xml:space="preserve"> and</w:t>
                            </w:r>
                            <w:proofErr w:type="gramEnd"/>
                            <w:r w:rsidRPr="003E47E4">
                              <w:rPr>
                                <w:rFonts w:ascii="Tahoma" w:eastAsiaTheme="minorHAnsi" w:hAnsi="Tahoma" w:cs="Tahoma"/>
                                <w:b/>
                                <w:bCs/>
                                <w:sz w:val="24"/>
                                <w:szCs w:val="24"/>
                              </w:rPr>
                              <w:t xml:space="preserve"> how many </w:t>
                            </w:r>
                            <w:r w:rsidR="003E47E4" w:rsidRPr="003E47E4">
                              <w:rPr>
                                <w:rFonts w:ascii="Tahoma" w:eastAsiaTheme="minorHAnsi" w:hAnsi="Tahoma" w:cs="Tahoma"/>
                                <w:b/>
                                <w:bCs/>
                                <w:sz w:val="24"/>
                                <w:szCs w:val="24"/>
                              </w:rPr>
                              <w:t>people will be attending with you.</w:t>
                            </w:r>
                          </w:p>
                          <w:p w14:paraId="4ACC0C6D" w14:textId="11059974" w:rsidR="00340DB5" w:rsidRPr="003E47E4" w:rsidRDefault="00340DB5" w:rsidP="00A05FEF">
                            <w:pPr>
                              <w:rPr>
                                <w:rFonts w:ascii="Tahoma" w:hAnsi="Tahoma" w:cs="Tahoma"/>
                                <w:sz w:val="24"/>
                                <w:szCs w:val="24"/>
                              </w:rPr>
                            </w:pPr>
                          </w:p>
                          <w:p w14:paraId="1EDCACA4" w14:textId="5E75974C" w:rsidR="00340DB5" w:rsidRPr="003E47E4" w:rsidRDefault="00340DB5" w:rsidP="00A05FEF">
                            <w:pPr>
                              <w:rPr>
                                <w:rFonts w:ascii="Tahoma" w:hAnsi="Tahoma" w:cs="Tahoma"/>
                                <w:sz w:val="24"/>
                                <w:szCs w:val="24"/>
                              </w:rPr>
                            </w:pPr>
                            <w:r w:rsidRPr="003E47E4">
                              <w:rPr>
                                <w:rFonts w:ascii="Tahoma" w:hAnsi="Tahoma" w:cs="Tahoma"/>
                                <w:sz w:val="24"/>
                                <w:szCs w:val="24"/>
                              </w:rPr>
                              <w:t xml:space="preserve">Do not lose this very important source of food for your clients!  </w:t>
                            </w:r>
                          </w:p>
                          <w:bookmarkEnd w:id="2"/>
                          <w:p w14:paraId="5DA25EA7" w14:textId="77777777" w:rsidR="00340DB5" w:rsidRDefault="00340DB5" w:rsidP="00A05FEF">
                            <w:pPr>
                              <w:rPr>
                                <w:rFonts w:ascii="Tahoma" w:hAnsi="Tahoma" w:cs="Tahoma"/>
                                <w:sz w:val="28"/>
                                <w:szCs w:val="28"/>
                              </w:rPr>
                            </w:pPr>
                          </w:p>
                          <w:p w14:paraId="7D544157" w14:textId="5C84FAC9" w:rsidR="00105012" w:rsidRDefault="00105012" w:rsidP="00105012">
                            <w:pPr>
                              <w:jc w:val="center"/>
                              <w:rPr>
                                <w:sz w:val="23"/>
                                <w:szCs w:val="23"/>
                              </w:rPr>
                            </w:pPr>
                          </w:p>
                          <w:p w14:paraId="461CE346" w14:textId="5D47E1AC" w:rsidR="00105012" w:rsidRDefault="00105012" w:rsidP="00105012">
                            <w:pPr>
                              <w:jc w:val="center"/>
                              <w:rPr>
                                <w:sz w:val="23"/>
                                <w:szCs w:val="23"/>
                              </w:rPr>
                            </w:pPr>
                          </w:p>
                          <w:p w14:paraId="29A97D3F" w14:textId="663693BB" w:rsidR="00105012" w:rsidRDefault="00105012" w:rsidP="00105012">
                            <w:pPr>
                              <w:jc w:val="center"/>
                              <w:rPr>
                                <w:sz w:val="23"/>
                                <w:szCs w:val="23"/>
                              </w:rPr>
                            </w:pPr>
                          </w:p>
                          <w:p w14:paraId="56CE4F77" w14:textId="77777777" w:rsidR="00105012" w:rsidRPr="00A05FEF" w:rsidRDefault="00105012" w:rsidP="00105012">
                            <w:pPr>
                              <w:jc w:val="center"/>
                              <w:rPr>
                                <w:rFonts w:ascii="Tahoma" w:hAnsi="Tahoma" w:cs="Tahom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9B465" id="Text Box 16" o:spid="_x0000_s1029" type="#_x0000_t202" style="position:absolute;margin-left:7.55pt;margin-top:3.85pt;width:252.1pt;height:55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D6PAIAAIQ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" fillcolor="white [3201]" strokeweight=".5pt">
                <v:textbox>
                  <w:txbxContent>
                    <w:p w14:paraId="62C28C15" w14:textId="77777777" w:rsidR="007977AA" w:rsidRDefault="007977AA" w:rsidP="00105012">
                      <w:pPr>
                        <w:jc w:val="center"/>
                        <w:rPr>
                          <w:rFonts w:ascii="Tahoma" w:hAnsi="Tahoma" w:cs="Tahoma"/>
                          <w:b/>
                          <w:bCs/>
                          <w:sz w:val="24"/>
                          <w:szCs w:val="24"/>
                        </w:rPr>
                      </w:pPr>
                    </w:p>
                    <w:p w14:paraId="40AB0D9A" w14:textId="2198174C" w:rsidR="00105012" w:rsidRPr="003E47E4" w:rsidRDefault="00105012" w:rsidP="00105012">
                      <w:pPr>
                        <w:jc w:val="center"/>
                        <w:rPr>
                          <w:rFonts w:ascii="Tahoma" w:hAnsi="Tahoma" w:cs="Tahoma"/>
                          <w:b/>
                          <w:bCs/>
                          <w:sz w:val="24"/>
                          <w:szCs w:val="24"/>
                        </w:rPr>
                      </w:pPr>
                      <w:bookmarkStart w:id="3" w:name="_Hlk101516314"/>
                      <w:proofErr w:type="spellStart"/>
                      <w:r w:rsidRPr="003E47E4">
                        <w:rPr>
                          <w:rFonts w:ascii="Tahoma" w:hAnsi="Tahoma" w:cs="Tahoma"/>
                          <w:b/>
                          <w:bCs/>
                          <w:sz w:val="24"/>
                          <w:szCs w:val="24"/>
                        </w:rPr>
                        <w:t>Att</w:t>
                      </w:r>
                      <w:proofErr w:type="spellEnd"/>
                      <w:r w:rsidRPr="003E47E4">
                        <w:rPr>
                          <w:rFonts w:ascii="Tahoma" w:hAnsi="Tahoma" w:cs="Tahoma"/>
                          <w:b/>
                          <w:bCs/>
                          <w:sz w:val="24"/>
                          <w:szCs w:val="24"/>
                        </w:rPr>
                        <w:t>:  All TEFAP Distributing Agencies</w:t>
                      </w:r>
                    </w:p>
                    <w:p w14:paraId="4903D6D8" w14:textId="3BBC4A7F" w:rsidR="008C3375" w:rsidRPr="003E47E4" w:rsidRDefault="00A05FEF" w:rsidP="00A05FEF">
                      <w:pPr>
                        <w:jc w:val="center"/>
                        <w:rPr>
                          <w:rFonts w:ascii="Tahoma" w:hAnsi="Tahoma" w:cs="Tahoma"/>
                          <w:b/>
                          <w:bCs/>
                          <w:sz w:val="24"/>
                          <w:szCs w:val="24"/>
                        </w:rPr>
                      </w:pPr>
                      <w:r w:rsidRPr="003E47E4">
                        <w:rPr>
                          <w:rFonts w:ascii="Tahoma" w:hAnsi="Tahoma" w:cs="Tahoma"/>
                          <w:b/>
                          <w:bCs/>
                          <w:sz w:val="24"/>
                          <w:szCs w:val="24"/>
                        </w:rPr>
                        <w:t>Civil Rights Training</w:t>
                      </w:r>
                      <w:r w:rsidR="002F005C" w:rsidRPr="003E47E4">
                        <w:rPr>
                          <w:rFonts w:ascii="Tahoma" w:hAnsi="Tahoma" w:cs="Tahoma"/>
                          <w:b/>
                          <w:bCs/>
                          <w:sz w:val="24"/>
                          <w:szCs w:val="24"/>
                        </w:rPr>
                        <w:t xml:space="preserve"> Workshops</w:t>
                      </w:r>
                    </w:p>
                    <w:p w14:paraId="4182C51A" w14:textId="0537EAA3" w:rsidR="002F005C" w:rsidRPr="003E47E4" w:rsidRDefault="002F005C" w:rsidP="00A05FEF">
                      <w:pPr>
                        <w:jc w:val="center"/>
                        <w:rPr>
                          <w:rFonts w:ascii="Tahoma" w:hAnsi="Tahoma" w:cs="Tahoma"/>
                          <w:b/>
                          <w:bCs/>
                          <w:sz w:val="24"/>
                          <w:szCs w:val="24"/>
                        </w:rPr>
                      </w:pPr>
                      <w:r w:rsidRPr="003E47E4">
                        <w:rPr>
                          <w:rFonts w:ascii="Tahoma" w:hAnsi="Tahoma" w:cs="Tahoma"/>
                          <w:b/>
                          <w:bCs/>
                          <w:sz w:val="24"/>
                          <w:szCs w:val="24"/>
                        </w:rPr>
                        <w:t>With Michele Jackson</w:t>
                      </w:r>
                    </w:p>
                    <w:p w14:paraId="4642798A" w14:textId="7F3D716E" w:rsidR="00A05FEF" w:rsidRPr="003E47E4" w:rsidRDefault="00A05FEF" w:rsidP="00A05FEF">
                      <w:pPr>
                        <w:jc w:val="center"/>
                        <w:rPr>
                          <w:rFonts w:ascii="Tahoma" w:hAnsi="Tahoma" w:cs="Tahoma"/>
                          <w:sz w:val="24"/>
                          <w:szCs w:val="24"/>
                        </w:rPr>
                      </w:pPr>
                    </w:p>
                    <w:p w14:paraId="7335820B" w14:textId="099F0843" w:rsidR="00A05FEF" w:rsidRPr="003E47E4" w:rsidRDefault="00A05FEF" w:rsidP="00A05FEF">
                      <w:pPr>
                        <w:rPr>
                          <w:rFonts w:ascii="Tahoma" w:hAnsi="Tahoma" w:cs="Tahoma"/>
                          <w:sz w:val="24"/>
                          <w:szCs w:val="24"/>
                        </w:rPr>
                      </w:pPr>
                      <w:r w:rsidRPr="003E47E4">
                        <w:rPr>
                          <w:rFonts w:ascii="Tahoma" w:hAnsi="Tahoma" w:cs="Tahoma"/>
                          <w:sz w:val="24"/>
                          <w:szCs w:val="24"/>
                        </w:rPr>
                        <w:t xml:space="preserve">All programs that distribute TEFAP product </w:t>
                      </w:r>
                      <w:r w:rsidRPr="003E47E4">
                        <w:rPr>
                          <w:rFonts w:ascii="Tahoma" w:hAnsi="Tahoma" w:cs="Tahoma"/>
                          <w:b/>
                          <w:bCs/>
                          <w:sz w:val="24"/>
                          <w:szCs w:val="24"/>
                        </w:rPr>
                        <w:t>must</w:t>
                      </w:r>
                      <w:r w:rsidRPr="003E47E4">
                        <w:rPr>
                          <w:rFonts w:ascii="Tahoma" w:hAnsi="Tahoma" w:cs="Tahoma"/>
                          <w:sz w:val="24"/>
                          <w:szCs w:val="24"/>
                        </w:rPr>
                        <w:t xml:space="preserve"> attend a Civil Rights training annually.  All staff </w:t>
                      </w:r>
                      <w:r w:rsidR="00105012" w:rsidRPr="003E47E4">
                        <w:rPr>
                          <w:rFonts w:ascii="Tahoma" w:hAnsi="Tahoma" w:cs="Tahoma"/>
                          <w:sz w:val="24"/>
                          <w:szCs w:val="24"/>
                        </w:rPr>
                        <w:t xml:space="preserve">and volunteers </w:t>
                      </w:r>
                      <w:r w:rsidR="00105012" w:rsidRPr="003E47E4">
                        <w:rPr>
                          <w:rFonts w:ascii="Tahoma" w:hAnsi="Tahoma" w:cs="Tahoma"/>
                          <w:b/>
                          <w:bCs/>
                          <w:sz w:val="24"/>
                          <w:szCs w:val="24"/>
                        </w:rPr>
                        <w:t>must</w:t>
                      </w:r>
                      <w:r w:rsidR="00105012" w:rsidRPr="003E47E4">
                        <w:rPr>
                          <w:rFonts w:ascii="Tahoma" w:hAnsi="Tahoma" w:cs="Tahoma"/>
                          <w:sz w:val="24"/>
                          <w:szCs w:val="24"/>
                        </w:rPr>
                        <w:t xml:space="preserve"> be trained.</w:t>
                      </w:r>
                    </w:p>
                    <w:p w14:paraId="350CB6D3" w14:textId="56C6B802" w:rsidR="007977AA" w:rsidRDefault="007977AA" w:rsidP="00A05FEF">
                      <w:pPr>
                        <w:rPr>
                          <w:rFonts w:ascii="Tahoma" w:hAnsi="Tahoma" w:cs="Tahoma"/>
                          <w:sz w:val="24"/>
                          <w:szCs w:val="24"/>
                        </w:rPr>
                      </w:pPr>
                    </w:p>
                    <w:p w14:paraId="73D75719" w14:textId="77777777" w:rsidR="003E47E4" w:rsidRPr="003E47E4" w:rsidRDefault="003E47E4" w:rsidP="003E47E4">
                      <w:pPr>
                        <w:rPr>
                          <w:rFonts w:ascii="Tahoma" w:hAnsi="Tahoma" w:cs="Tahoma"/>
                          <w:sz w:val="24"/>
                          <w:szCs w:val="24"/>
                        </w:rPr>
                      </w:pPr>
                      <w:r w:rsidRPr="003E47E4">
                        <w:rPr>
                          <w:rFonts w:ascii="Tahoma" w:hAnsi="Tahoma" w:cs="Tahoma"/>
                          <w:sz w:val="24"/>
                          <w:szCs w:val="24"/>
                        </w:rPr>
                        <w:t>Please make sure that all staff has taken the training, which is a requirement of TEFAP.  This includes even data entry people.  Have a sign-in sheet or keep copies of certificates.</w:t>
                      </w:r>
                    </w:p>
                    <w:p w14:paraId="208E0A8E" w14:textId="77777777" w:rsidR="003E47E4" w:rsidRPr="003E47E4" w:rsidRDefault="003E47E4" w:rsidP="00A05FEF">
                      <w:pPr>
                        <w:rPr>
                          <w:rFonts w:ascii="Tahoma" w:hAnsi="Tahoma" w:cs="Tahoma"/>
                          <w:sz w:val="24"/>
                          <w:szCs w:val="24"/>
                        </w:rPr>
                      </w:pPr>
                    </w:p>
                    <w:p w14:paraId="335CF8D8"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Freeport Location</w:t>
                      </w:r>
                    </w:p>
                    <w:p w14:paraId="10C34E70"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Thursday 5.19.2022 10am-12:00pm</w:t>
                      </w:r>
                    </w:p>
                    <w:p w14:paraId="2FA4DB9B"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Thursday 7.14.2022 10am-12:00pm</w:t>
                      </w:r>
                    </w:p>
                    <w:p w14:paraId="628996A2" w14:textId="77777777" w:rsidR="007977AA" w:rsidRPr="003E47E4" w:rsidRDefault="007977AA" w:rsidP="007977AA">
                      <w:pPr>
                        <w:jc w:val="center"/>
                        <w:rPr>
                          <w:rFonts w:ascii="Tahoma" w:eastAsiaTheme="minorHAnsi" w:hAnsi="Tahoma" w:cs="Tahoma"/>
                          <w:sz w:val="24"/>
                          <w:szCs w:val="24"/>
                        </w:rPr>
                      </w:pPr>
                    </w:p>
                    <w:p w14:paraId="5364B013"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Huntington Station Location</w:t>
                      </w:r>
                    </w:p>
                    <w:p w14:paraId="58C39FF8"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Thursday 5.12.2022 10am-12pm</w:t>
                      </w:r>
                    </w:p>
                    <w:p w14:paraId="63DCC97A"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Thursday 7.28.2022 10am-12pm</w:t>
                      </w:r>
                    </w:p>
                    <w:p w14:paraId="282A4C1A" w14:textId="77777777" w:rsidR="007977AA" w:rsidRPr="003E47E4" w:rsidRDefault="007977AA" w:rsidP="007977AA">
                      <w:pPr>
                        <w:jc w:val="center"/>
                        <w:rPr>
                          <w:rFonts w:ascii="Tahoma" w:eastAsiaTheme="minorHAnsi" w:hAnsi="Tahoma" w:cs="Tahoma"/>
                          <w:sz w:val="24"/>
                          <w:szCs w:val="24"/>
                        </w:rPr>
                      </w:pPr>
                    </w:p>
                    <w:p w14:paraId="79B641CE"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Hampton Bays location</w:t>
                      </w:r>
                    </w:p>
                    <w:p w14:paraId="60077D29"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Monday 5.16.2022 10:30am-12:30pm</w:t>
                      </w:r>
                    </w:p>
                    <w:p w14:paraId="1A597B84"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Monday 7.18.2022 10:30am-12:30pm</w:t>
                      </w:r>
                    </w:p>
                    <w:p w14:paraId="75E446D3" w14:textId="77777777" w:rsidR="007977AA" w:rsidRPr="003E47E4" w:rsidRDefault="007977AA" w:rsidP="007977AA">
                      <w:pPr>
                        <w:jc w:val="center"/>
                        <w:rPr>
                          <w:rFonts w:ascii="Tahoma" w:eastAsiaTheme="minorHAnsi" w:hAnsi="Tahoma" w:cs="Tahoma"/>
                          <w:sz w:val="24"/>
                          <w:szCs w:val="24"/>
                        </w:rPr>
                      </w:pPr>
                    </w:p>
                    <w:p w14:paraId="517DFE9E"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Lindenhurst location</w:t>
                      </w:r>
                    </w:p>
                    <w:p w14:paraId="699DD7E0" w14:textId="77777777"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Monday 4.25.2022 2:30pm-4:00pm</w:t>
                      </w:r>
                    </w:p>
                    <w:p w14:paraId="676F9C77" w14:textId="4BE81429" w:rsidR="007977AA" w:rsidRPr="003E47E4" w:rsidRDefault="007977AA" w:rsidP="007977AA">
                      <w:pPr>
                        <w:jc w:val="center"/>
                        <w:rPr>
                          <w:rFonts w:ascii="Tahoma" w:eastAsiaTheme="minorHAnsi" w:hAnsi="Tahoma" w:cs="Tahoma"/>
                          <w:sz w:val="24"/>
                          <w:szCs w:val="24"/>
                        </w:rPr>
                      </w:pPr>
                      <w:r w:rsidRPr="003E47E4">
                        <w:rPr>
                          <w:rFonts w:ascii="Tahoma" w:eastAsiaTheme="minorHAnsi" w:hAnsi="Tahoma" w:cs="Tahoma"/>
                          <w:sz w:val="24"/>
                          <w:szCs w:val="24"/>
                        </w:rPr>
                        <w:t>Thursday 6.23.2022 2:30pm-4:00pm</w:t>
                      </w:r>
                    </w:p>
                    <w:p w14:paraId="215A47D5" w14:textId="324CB710" w:rsidR="00606C10" w:rsidRPr="003E47E4" w:rsidRDefault="00606C10" w:rsidP="007977AA">
                      <w:pPr>
                        <w:jc w:val="center"/>
                        <w:rPr>
                          <w:rFonts w:ascii="Tahoma" w:eastAsiaTheme="minorHAnsi" w:hAnsi="Tahoma" w:cs="Tahoma"/>
                          <w:sz w:val="24"/>
                          <w:szCs w:val="24"/>
                        </w:rPr>
                      </w:pPr>
                    </w:p>
                    <w:p w14:paraId="4417A346" w14:textId="532E7A8C" w:rsidR="00606C10" w:rsidRPr="003E47E4" w:rsidRDefault="00606C10" w:rsidP="007977AA">
                      <w:pPr>
                        <w:jc w:val="center"/>
                        <w:rPr>
                          <w:rFonts w:ascii="Tahoma" w:eastAsiaTheme="minorHAnsi" w:hAnsi="Tahoma" w:cs="Tahoma"/>
                          <w:b/>
                          <w:bCs/>
                          <w:sz w:val="24"/>
                          <w:szCs w:val="24"/>
                        </w:rPr>
                      </w:pPr>
                      <w:r w:rsidRPr="003E47E4">
                        <w:rPr>
                          <w:rFonts w:ascii="Tahoma" w:eastAsiaTheme="minorHAnsi" w:hAnsi="Tahoma" w:cs="Tahoma"/>
                          <w:b/>
                          <w:bCs/>
                          <w:sz w:val="24"/>
                          <w:szCs w:val="24"/>
                        </w:rPr>
                        <w:t xml:space="preserve">RSVP: </w:t>
                      </w:r>
                      <w:hyperlink r:id="rId13" w:history="1">
                        <w:r w:rsidRPr="003E47E4">
                          <w:rPr>
                            <w:rStyle w:val="Hyperlink"/>
                            <w:rFonts w:ascii="Tahoma" w:eastAsiaTheme="minorHAnsi" w:hAnsi="Tahoma" w:cs="Tahoma"/>
                            <w:b/>
                            <w:bCs/>
                            <w:sz w:val="24"/>
                            <w:szCs w:val="24"/>
                          </w:rPr>
                          <w:t>mjackson@licares.org</w:t>
                        </w:r>
                      </w:hyperlink>
                    </w:p>
                    <w:p w14:paraId="492069DD" w14:textId="2868B147" w:rsidR="00606C10" w:rsidRPr="003E47E4" w:rsidRDefault="00606C10" w:rsidP="007977AA">
                      <w:pPr>
                        <w:jc w:val="center"/>
                        <w:rPr>
                          <w:rFonts w:ascii="Tahoma" w:eastAsiaTheme="minorHAnsi" w:hAnsi="Tahoma" w:cs="Tahoma"/>
                          <w:b/>
                          <w:bCs/>
                          <w:sz w:val="24"/>
                          <w:szCs w:val="24"/>
                        </w:rPr>
                      </w:pPr>
                      <w:r w:rsidRPr="003E47E4">
                        <w:rPr>
                          <w:rFonts w:ascii="Tahoma" w:eastAsiaTheme="minorHAnsi" w:hAnsi="Tahoma" w:cs="Tahoma"/>
                          <w:b/>
                          <w:bCs/>
                          <w:sz w:val="24"/>
                          <w:szCs w:val="24"/>
                        </w:rPr>
                        <w:t xml:space="preserve">Include your agency name, your </w:t>
                      </w:r>
                      <w:proofErr w:type="gramStart"/>
                      <w:r w:rsidRPr="003E47E4">
                        <w:rPr>
                          <w:rFonts w:ascii="Tahoma" w:eastAsiaTheme="minorHAnsi" w:hAnsi="Tahoma" w:cs="Tahoma"/>
                          <w:b/>
                          <w:bCs/>
                          <w:sz w:val="24"/>
                          <w:szCs w:val="24"/>
                        </w:rPr>
                        <w:t>name</w:t>
                      </w:r>
                      <w:r w:rsidR="003E47E4">
                        <w:rPr>
                          <w:rFonts w:ascii="Tahoma" w:eastAsiaTheme="minorHAnsi" w:hAnsi="Tahoma" w:cs="Tahoma"/>
                          <w:b/>
                          <w:bCs/>
                          <w:sz w:val="24"/>
                          <w:szCs w:val="24"/>
                        </w:rPr>
                        <w:t xml:space="preserve">, </w:t>
                      </w:r>
                      <w:r w:rsidRPr="003E47E4">
                        <w:rPr>
                          <w:rFonts w:ascii="Tahoma" w:eastAsiaTheme="minorHAnsi" w:hAnsi="Tahoma" w:cs="Tahoma"/>
                          <w:b/>
                          <w:bCs/>
                          <w:sz w:val="24"/>
                          <w:szCs w:val="24"/>
                        </w:rPr>
                        <w:t xml:space="preserve"> and</w:t>
                      </w:r>
                      <w:proofErr w:type="gramEnd"/>
                      <w:r w:rsidRPr="003E47E4">
                        <w:rPr>
                          <w:rFonts w:ascii="Tahoma" w:eastAsiaTheme="minorHAnsi" w:hAnsi="Tahoma" w:cs="Tahoma"/>
                          <w:b/>
                          <w:bCs/>
                          <w:sz w:val="24"/>
                          <w:szCs w:val="24"/>
                        </w:rPr>
                        <w:t xml:space="preserve"> how many </w:t>
                      </w:r>
                      <w:r w:rsidR="003E47E4" w:rsidRPr="003E47E4">
                        <w:rPr>
                          <w:rFonts w:ascii="Tahoma" w:eastAsiaTheme="minorHAnsi" w:hAnsi="Tahoma" w:cs="Tahoma"/>
                          <w:b/>
                          <w:bCs/>
                          <w:sz w:val="24"/>
                          <w:szCs w:val="24"/>
                        </w:rPr>
                        <w:t>people will be attending with you.</w:t>
                      </w:r>
                    </w:p>
                    <w:p w14:paraId="4ACC0C6D" w14:textId="11059974" w:rsidR="00340DB5" w:rsidRPr="003E47E4" w:rsidRDefault="00340DB5" w:rsidP="00A05FEF">
                      <w:pPr>
                        <w:rPr>
                          <w:rFonts w:ascii="Tahoma" w:hAnsi="Tahoma" w:cs="Tahoma"/>
                          <w:sz w:val="24"/>
                          <w:szCs w:val="24"/>
                        </w:rPr>
                      </w:pPr>
                    </w:p>
                    <w:p w14:paraId="1EDCACA4" w14:textId="5E75974C" w:rsidR="00340DB5" w:rsidRPr="003E47E4" w:rsidRDefault="00340DB5" w:rsidP="00A05FEF">
                      <w:pPr>
                        <w:rPr>
                          <w:rFonts w:ascii="Tahoma" w:hAnsi="Tahoma" w:cs="Tahoma"/>
                          <w:sz w:val="24"/>
                          <w:szCs w:val="24"/>
                        </w:rPr>
                      </w:pPr>
                      <w:r w:rsidRPr="003E47E4">
                        <w:rPr>
                          <w:rFonts w:ascii="Tahoma" w:hAnsi="Tahoma" w:cs="Tahoma"/>
                          <w:sz w:val="24"/>
                          <w:szCs w:val="24"/>
                        </w:rPr>
                        <w:t xml:space="preserve">Do not lose this very important source of food for your clients!  </w:t>
                      </w:r>
                    </w:p>
                    <w:bookmarkEnd w:id="3"/>
                    <w:p w14:paraId="5DA25EA7" w14:textId="77777777" w:rsidR="00340DB5" w:rsidRDefault="00340DB5" w:rsidP="00A05FEF">
                      <w:pPr>
                        <w:rPr>
                          <w:rFonts w:ascii="Tahoma" w:hAnsi="Tahoma" w:cs="Tahoma"/>
                          <w:sz w:val="28"/>
                          <w:szCs w:val="28"/>
                        </w:rPr>
                      </w:pPr>
                    </w:p>
                    <w:p w14:paraId="7D544157" w14:textId="5C84FAC9" w:rsidR="00105012" w:rsidRDefault="00105012" w:rsidP="00105012">
                      <w:pPr>
                        <w:jc w:val="center"/>
                        <w:rPr>
                          <w:sz w:val="23"/>
                          <w:szCs w:val="23"/>
                        </w:rPr>
                      </w:pPr>
                    </w:p>
                    <w:p w14:paraId="461CE346" w14:textId="5D47E1AC" w:rsidR="00105012" w:rsidRDefault="00105012" w:rsidP="00105012">
                      <w:pPr>
                        <w:jc w:val="center"/>
                        <w:rPr>
                          <w:sz w:val="23"/>
                          <w:szCs w:val="23"/>
                        </w:rPr>
                      </w:pPr>
                    </w:p>
                    <w:p w14:paraId="29A97D3F" w14:textId="663693BB" w:rsidR="00105012" w:rsidRDefault="00105012" w:rsidP="00105012">
                      <w:pPr>
                        <w:jc w:val="center"/>
                        <w:rPr>
                          <w:sz w:val="23"/>
                          <w:szCs w:val="23"/>
                        </w:rPr>
                      </w:pPr>
                    </w:p>
                    <w:p w14:paraId="56CE4F77" w14:textId="77777777" w:rsidR="00105012" w:rsidRPr="00A05FEF" w:rsidRDefault="00105012" w:rsidP="00105012">
                      <w:pPr>
                        <w:jc w:val="center"/>
                        <w:rPr>
                          <w:rFonts w:ascii="Tahoma" w:hAnsi="Tahoma" w:cs="Tahoma"/>
                          <w:sz w:val="28"/>
                          <w:szCs w:val="28"/>
                        </w:rPr>
                      </w:pPr>
                    </w:p>
                  </w:txbxContent>
                </v:textbox>
              </v:shape>
            </w:pict>
          </mc:Fallback>
        </mc:AlternateContent>
      </w:r>
      <w:r>
        <w:rPr>
          <w:rFonts w:ascii="Tahoma" w:hAnsi="Tahoma" w:cs="Tahoma"/>
          <w:noProof/>
        </w:rPr>
        <mc:AlternateContent>
          <mc:Choice Requires="wps">
            <w:drawing>
              <wp:anchor distT="0" distB="0" distL="114300" distR="114300" simplePos="0" relativeHeight="251656704" behindDoc="0" locked="0" layoutInCell="1" allowOverlap="1" wp14:anchorId="0AD3F529" wp14:editId="335600F3">
                <wp:simplePos x="0" y="0"/>
                <wp:positionH relativeFrom="column">
                  <wp:posOffset>96012</wp:posOffset>
                </wp:positionH>
                <wp:positionV relativeFrom="paragraph">
                  <wp:posOffset>49149</wp:posOffset>
                </wp:positionV>
                <wp:extent cx="3286760" cy="6998208"/>
                <wp:effectExtent l="0" t="0" r="8890" b="0"/>
                <wp:wrapNone/>
                <wp:docPr id="11"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6998208"/>
                        </a:xfrm>
                        <a:prstGeom prst="rect">
                          <a:avLst/>
                        </a:prstGeom>
                        <a:solidFill>
                          <a:srgbClr val="FFFFFF"/>
                        </a:solidFill>
                        <a:ln w="9525">
                          <a:noFill/>
                          <a:miter lim="800000"/>
                          <a:headEnd/>
                          <a:tailEnd/>
                        </a:ln>
                      </wps:spPr>
                      <wps:txbx>
                        <w:txbxContent>
                          <w:p w14:paraId="3F6014D6" w14:textId="5049944B" w:rsidR="00DC3C07" w:rsidRPr="00DC0E3F" w:rsidRDefault="00DC3C07" w:rsidP="00DC3C07">
                            <w:pPr>
                              <w:jc w:val="center"/>
                              <w:rPr>
                                <w:rFonts w:asciiTheme="minorHAnsi" w:hAnsiTheme="minorHAnsi" w:cstheme="minorHAnsi"/>
                                <w:noProo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3F529" id="Text Box 824" o:spid="_x0000_s1030" type="#_x0000_t202" style="position:absolute;margin-left:7.55pt;margin-top:3.85pt;width:258.8pt;height:55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" stroked="f">
                <v:textbox>
                  <w:txbxContent>
                    <w:p w14:paraId="3F6014D6" w14:textId="5049944B" w:rsidR="00DC3C07" w:rsidRPr="00DC0E3F" w:rsidRDefault="00DC3C07" w:rsidP="00DC3C07">
                      <w:pPr>
                        <w:jc w:val="center"/>
                        <w:rPr>
                          <w:rFonts w:asciiTheme="minorHAnsi" w:hAnsiTheme="minorHAnsi" w:cstheme="minorHAnsi"/>
                          <w:noProof/>
                          <w:sz w:val="24"/>
                          <w:szCs w:val="24"/>
                        </w:rPr>
                      </w:pPr>
                    </w:p>
                  </w:txbxContent>
                </v:textbox>
              </v:shape>
            </w:pict>
          </mc:Fallback>
        </mc:AlternateContent>
      </w:r>
    </w:p>
    <w:p w14:paraId="4FC0CDF4" w14:textId="31FB6B89" w:rsidR="006A318C" w:rsidRDefault="009651CC">
      <w:pPr>
        <w:rPr>
          <w:rFonts w:ascii="Tahoma" w:hAnsi="Tahoma" w:cs="Tahoma"/>
        </w:rPr>
      </w:pPr>
      <w:r>
        <w:rPr>
          <w:rFonts w:ascii="Tahoma" w:hAnsi="Tahoma" w:cs="Tahoma"/>
        </w:rPr>
        <w:t xml:space="preserve"> </w:t>
      </w:r>
    </w:p>
    <w:p w14:paraId="32A9EF78" w14:textId="033A128C" w:rsidR="006A318C" w:rsidRDefault="006A318C">
      <w:pPr>
        <w:rPr>
          <w:rFonts w:ascii="Tahoma" w:hAnsi="Tahoma" w:cs="Tahoma"/>
        </w:rPr>
      </w:pPr>
    </w:p>
    <w:p w14:paraId="3C54A2AA" w14:textId="79A4B7AE" w:rsidR="006A318C" w:rsidRDefault="006A318C">
      <w:pPr>
        <w:rPr>
          <w:rFonts w:ascii="Tahoma" w:hAnsi="Tahoma" w:cs="Tahoma"/>
        </w:rPr>
      </w:pPr>
    </w:p>
    <w:p w14:paraId="15F125F5" w14:textId="3839FCC1" w:rsidR="00B40E05" w:rsidRDefault="00B40E05">
      <w:pPr>
        <w:rPr>
          <w:rFonts w:ascii="Tahoma" w:hAnsi="Tahoma" w:cs="Tahoma"/>
        </w:rPr>
      </w:pPr>
    </w:p>
    <w:p w14:paraId="5F49E572" w14:textId="77777777" w:rsidR="00EA26A4" w:rsidRPr="00F23E22" w:rsidRDefault="00EA26A4" w:rsidP="005C4052">
      <w:pPr>
        <w:jc w:val="center"/>
        <w:rPr>
          <w:rFonts w:ascii="Tahoma" w:hAnsi="Tahoma" w:cs="Tahoma"/>
        </w:rPr>
      </w:pPr>
    </w:p>
    <w:p w14:paraId="30F41E28" w14:textId="77777777" w:rsidR="005E290C" w:rsidRPr="00DE2130" w:rsidRDefault="005E290C">
      <w:pPr>
        <w:rPr>
          <w:rFonts w:ascii="Tahoma" w:hAnsi="Tahoma" w:cs="Tahoma"/>
        </w:rPr>
      </w:pPr>
    </w:p>
    <w:p w14:paraId="2035B2E9" w14:textId="77777777" w:rsidR="005E290C" w:rsidRPr="00F23E22" w:rsidRDefault="005E290C">
      <w:pPr>
        <w:rPr>
          <w:rFonts w:ascii="Tahoma" w:hAnsi="Tahoma" w:cs="Tahoma"/>
        </w:rPr>
      </w:pPr>
    </w:p>
    <w:p w14:paraId="471D47F8" w14:textId="77777777" w:rsidR="005E290C" w:rsidRPr="00F23E22" w:rsidRDefault="005E290C" w:rsidP="00C85CCF">
      <w:pPr>
        <w:ind w:left="360"/>
        <w:rPr>
          <w:rFonts w:ascii="Tahoma" w:hAnsi="Tahoma" w:cs="Tahoma"/>
        </w:rPr>
      </w:pPr>
    </w:p>
    <w:p w14:paraId="495EDF31" w14:textId="77777777" w:rsidR="005E290C" w:rsidRPr="00F23E22" w:rsidRDefault="005E290C" w:rsidP="004A0699">
      <w:pPr>
        <w:jc w:val="both"/>
        <w:rPr>
          <w:rFonts w:ascii="Tahoma" w:hAnsi="Tahoma" w:cs="Tahoma"/>
        </w:rPr>
      </w:pPr>
    </w:p>
    <w:p w14:paraId="57A53C6E" w14:textId="77777777" w:rsidR="005E290C" w:rsidRPr="00F23E22" w:rsidRDefault="005E290C">
      <w:pPr>
        <w:rPr>
          <w:rFonts w:ascii="Tahoma" w:hAnsi="Tahoma" w:cs="Tahoma"/>
        </w:rPr>
      </w:pPr>
    </w:p>
    <w:p w14:paraId="790C3BCC" w14:textId="77777777" w:rsidR="005E290C" w:rsidRPr="00F23E22" w:rsidRDefault="005E290C">
      <w:pPr>
        <w:rPr>
          <w:rFonts w:ascii="Tahoma" w:hAnsi="Tahoma" w:cs="Tahoma"/>
        </w:rPr>
      </w:pPr>
    </w:p>
    <w:p w14:paraId="655EFA44" w14:textId="77777777" w:rsidR="005E290C" w:rsidRPr="00F23E22" w:rsidRDefault="005E290C">
      <w:pPr>
        <w:rPr>
          <w:rFonts w:ascii="Tahoma" w:hAnsi="Tahoma" w:cs="Tahoma"/>
        </w:rPr>
      </w:pPr>
    </w:p>
    <w:p w14:paraId="07B3F7F8" w14:textId="77777777" w:rsidR="005E290C" w:rsidRDefault="005E290C">
      <w:pPr>
        <w:rPr>
          <w:rFonts w:ascii="Tahoma" w:hAnsi="Tahoma" w:cs="Tahoma"/>
        </w:rPr>
      </w:pPr>
    </w:p>
    <w:p w14:paraId="1E3CA2D6" w14:textId="77777777" w:rsidR="00422AD8" w:rsidRPr="00F23E22" w:rsidRDefault="00422AD8">
      <w:pPr>
        <w:rPr>
          <w:rFonts w:ascii="Tahoma" w:hAnsi="Tahoma" w:cs="Tahoma"/>
        </w:rPr>
      </w:pPr>
    </w:p>
    <w:p w14:paraId="173FB8FF" w14:textId="77777777" w:rsidR="005E290C" w:rsidRPr="00F23E22" w:rsidRDefault="005E290C">
      <w:pPr>
        <w:rPr>
          <w:rFonts w:ascii="Tahoma" w:hAnsi="Tahoma" w:cs="Tahoma"/>
        </w:rPr>
      </w:pPr>
    </w:p>
    <w:p w14:paraId="02A8CC88" w14:textId="77777777" w:rsidR="005E290C" w:rsidRPr="00F23E22" w:rsidRDefault="0000475B">
      <w:pPr>
        <w:rPr>
          <w:rFonts w:ascii="Tahoma" w:hAnsi="Tahoma" w:cs="Tahoma"/>
        </w:rPr>
      </w:pPr>
      <w:r>
        <w:rPr>
          <w:rFonts w:ascii="Tahoma" w:hAnsi="Tahoma" w:cs="Tahoma"/>
        </w:rPr>
        <w:t xml:space="preserve"> </w:t>
      </w:r>
    </w:p>
    <w:p w14:paraId="20BB323C" w14:textId="77777777" w:rsidR="005E290C" w:rsidRPr="00F23E22" w:rsidRDefault="005E290C">
      <w:pPr>
        <w:rPr>
          <w:rFonts w:ascii="Tahoma" w:hAnsi="Tahoma" w:cs="Tahoma"/>
        </w:rPr>
      </w:pPr>
    </w:p>
    <w:p w14:paraId="4882DD73" w14:textId="69930915" w:rsidR="005E290C" w:rsidRPr="00F23E22" w:rsidRDefault="005E290C">
      <w:pPr>
        <w:rPr>
          <w:rFonts w:ascii="Tahoma" w:hAnsi="Tahoma" w:cs="Tahoma"/>
        </w:rPr>
      </w:pPr>
    </w:p>
    <w:p w14:paraId="5F76515A" w14:textId="59580100" w:rsidR="005E290C" w:rsidRPr="00F23E22" w:rsidRDefault="005E290C">
      <w:pPr>
        <w:rPr>
          <w:rFonts w:ascii="Tahoma" w:hAnsi="Tahoma" w:cs="Tahoma"/>
        </w:rPr>
      </w:pPr>
    </w:p>
    <w:p w14:paraId="591BDBF6" w14:textId="53A56E57" w:rsidR="005E290C" w:rsidRPr="00F23E22" w:rsidRDefault="005E290C">
      <w:pPr>
        <w:rPr>
          <w:rFonts w:ascii="Tahoma" w:hAnsi="Tahoma" w:cs="Tahoma"/>
        </w:rPr>
      </w:pPr>
    </w:p>
    <w:p w14:paraId="1CD24649" w14:textId="348FA7D3" w:rsidR="005E290C" w:rsidRDefault="005E290C">
      <w:pPr>
        <w:rPr>
          <w:rFonts w:ascii="Tahoma" w:hAnsi="Tahoma" w:cs="Tahoma"/>
        </w:rPr>
      </w:pPr>
    </w:p>
    <w:p w14:paraId="49DF10CC" w14:textId="5D9B87CC" w:rsidR="00B370C0" w:rsidRDefault="00B370C0">
      <w:pPr>
        <w:rPr>
          <w:rFonts w:ascii="Tahoma" w:hAnsi="Tahoma" w:cs="Tahoma"/>
        </w:rPr>
      </w:pPr>
    </w:p>
    <w:p w14:paraId="0D943762" w14:textId="75610365" w:rsidR="002F6A5D" w:rsidRDefault="002F6A5D" w:rsidP="006F1BA5">
      <w:pPr>
        <w:rPr>
          <w:rFonts w:ascii="Tahoma" w:hAnsi="Tahoma" w:cs="Tahoma"/>
          <w:sz w:val="22"/>
          <w:szCs w:val="22"/>
          <w:lang w:val="en"/>
        </w:rPr>
      </w:pPr>
    </w:p>
    <w:p w14:paraId="0A1D52D7" w14:textId="0B5E6CA6" w:rsidR="00046192" w:rsidRDefault="00046192" w:rsidP="006F1BA5">
      <w:pPr>
        <w:rPr>
          <w:rFonts w:ascii="Tahoma" w:hAnsi="Tahoma" w:cs="Tahoma"/>
          <w:sz w:val="22"/>
          <w:szCs w:val="22"/>
          <w:lang w:val="en"/>
        </w:rPr>
      </w:pPr>
    </w:p>
    <w:p w14:paraId="21FFCA57" w14:textId="4DD16325" w:rsidR="00046192" w:rsidRDefault="00046192" w:rsidP="006F1BA5">
      <w:pPr>
        <w:rPr>
          <w:rFonts w:ascii="Tahoma" w:hAnsi="Tahoma" w:cs="Tahoma"/>
          <w:sz w:val="22"/>
          <w:szCs w:val="22"/>
          <w:lang w:val="en"/>
        </w:rPr>
      </w:pPr>
    </w:p>
    <w:p w14:paraId="6D0222FA" w14:textId="32B588A2" w:rsidR="00046192" w:rsidRDefault="007861C4" w:rsidP="006F1BA5">
      <w:pPr>
        <w:rPr>
          <w:rFonts w:ascii="Tahoma" w:hAnsi="Tahoma" w:cs="Tahoma"/>
          <w:sz w:val="22"/>
          <w:szCs w:val="22"/>
          <w:lang w:val="en"/>
        </w:rPr>
      </w:pPr>
      <w:r>
        <w:rPr>
          <w:rFonts w:ascii="Tahoma" w:hAnsi="Tahoma" w:cs="Tahoma"/>
          <w:noProof/>
        </w:rPr>
        <mc:AlternateContent>
          <mc:Choice Requires="wps">
            <w:drawing>
              <wp:anchor distT="0" distB="0" distL="114300" distR="114300" simplePos="0" relativeHeight="251655680" behindDoc="0" locked="0" layoutInCell="1" allowOverlap="1" wp14:anchorId="0070D088" wp14:editId="59C1DD3F">
                <wp:simplePos x="0" y="0"/>
                <wp:positionH relativeFrom="column">
                  <wp:posOffset>16510</wp:posOffset>
                </wp:positionH>
                <wp:positionV relativeFrom="paragraph">
                  <wp:posOffset>64134</wp:posOffset>
                </wp:positionV>
                <wp:extent cx="3286760" cy="2809875"/>
                <wp:effectExtent l="0" t="0" r="8890" b="9525"/>
                <wp:wrapNone/>
                <wp:docPr id="10"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2809875"/>
                        </a:xfrm>
                        <a:prstGeom prst="rect">
                          <a:avLst/>
                        </a:prstGeom>
                        <a:solidFill>
                          <a:srgbClr val="FFFFFF"/>
                        </a:solidFill>
                        <a:ln w="9525">
                          <a:noFill/>
                          <a:miter lim="800000"/>
                          <a:headEnd/>
                          <a:tailEnd/>
                        </a:ln>
                      </wps:spPr>
                      <wps:txbx>
                        <w:txbxContent>
                          <w:p w14:paraId="18C0EB98" w14:textId="585D1FC8" w:rsidR="004A4318" w:rsidRPr="00544DD9" w:rsidRDefault="004A4318" w:rsidP="007A364E">
                            <w:pPr>
                              <w:jc w:val="center"/>
                              <w:rPr>
                                <w:rFonts w:asciiTheme="minorHAnsi" w:hAnsiTheme="minorHAnsi" w:cstheme="minorHAns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D088" id="Text Box 823" o:spid="_x0000_s1031" type="#_x0000_t202" style="position:absolute;margin-left:1.3pt;margin-top:5.05pt;width:258.8pt;height:22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" stroked="f">
                <v:textbox>
                  <w:txbxContent>
                    <w:p w14:paraId="18C0EB98" w14:textId="585D1FC8" w:rsidR="004A4318" w:rsidRPr="00544DD9" w:rsidRDefault="004A4318" w:rsidP="007A364E">
                      <w:pPr>
                        <w:jc w:val="center"/>
                        <w:rPr>
                          <w:rFonts w:asciiTheme="minorHAnsi" w:hAnsiTheme="minorHAnsi" w:cstheme="minorHAnsi"/>
                          <w:sz w:val="22"/>
                          <w:szCs w:val="22"/>
                        </w:rPr>
                      </w:pPr>
                    </w:p>
                  </w:txbxContent>
                </v:textbox>
              </v:shape>
            </w:pict>
          </mc:Fallback>
        </mc:AlternateContent>
      </w:r>
    </w:p>
    <w:p w14:paraId="0604B394" w14:textId="61009223" w:rsidR="00046192" w:rsidRDefault="00046192" w:rsidP="006F1BA5">
      <w:pPr>
        <w:rPr>
          <w:rFonts w:ascii="Tahoma" w:hAnsi="Tahoma" w:cs="Tahoma"/>
          <w:sz w:val="22"/>
          <w:szCs w:val="22"/>
          <w:lang w:val="en"/>
        </w:rPr>
      </w:pPr>
    </w:p>
    <w:p w14:paraId="7D69F7D3" w14:textId="0F4E4DE3" w:rsidR="00046192" w:rsidRDefault="00046192" w:rsidP="006F1BA5">
      <w:pPr>
        <w:rPr>
          <w:rFonts w:ascii="Tahoma" w:hAnsi="Tahoma" w:cs="Tahoma"/>
          <w:sz w:val="22"/>
          <w:szCs w:val="22"/>
          <w:lang w:val="en"/>
        </w:rPr>
      </w:pPr>
    </w:p>
    <w:p w14:paraId="6555494B" w14:textId="2CEBFF3F" w:rsidR="00046192" w:rsidRDefault="00046192" w:rsidP="006F1BA5">
      <w:pPr>
        <w:rPr>
          <w:rFonts w:ascii="Tahoma" w:hAnsi="Tahoma" w:cs="Tahoma"/>
          <w:sz w:val="22"/>
          <w:szCs w:val="22"/>
          <w:lang w:val="en"/>
        </w:rPr>
      </w:pPr>
    </w:p>
    <w:p w14:paraId="13E9B4F7" w14:textId="77777777" w:rsidR="00046192" w:rsidRDefault="00046192" w:rsidP="006F1BA5">
      <w:pPr>
        <w:rPr>
          <w:rFonts w:ascii="Tahoma" w:hAnsi="Tahoma" w:cs="Tahoma"/>
          <w:sz w:val="22"/>
          <w:szCs w:val="22"/>
          <w:lang w:val="en"/>
        </w:rPr>
      </w:pPr>
    </w:p>
    <w:p w14:paraId="07D01EBB" w14:textId="3ABCDD9C" w:rsidR="00046192" w:rsidRDefault="00046192" w:rsidP="006F1BA5">
      <w:pPr>
        <w:rPr>
          <w:rFonts w:ascii="Tahoma" w:hAnsi="Tahoma" w:cs="Tahoma"/>
          <w:sz w:val="22"/>
          <w:szCs w:val="22"/>
          <w:lang w:val="en"/>
        </w:rPr>
      </w:pPr>
    </w:p>
    <w:p w14:paraId="5637ABD9" w14:textId="062C7182" w:rsidR="00046192" w:rsidRDefault="00046192" w:rsidP="006F1BA5">
      <w:pPr>
        <w:rPr>
          <w:rFonts w:ascii="Tahoma" w:hAnsi="Tahoma" w:cs="Tahoma"/>
          <w:sz w:val="22"/>
          <w:szCs w:val="22"/>
          <w:lang w:val="en"/>
        </w:rPr>
      </w:pPr>
    </w:p>
    <w:p w14:paraId="1630E52B" w14:textId="2469CBEC" w:rsidR="00046192" w:rsidRDefault="00046192" w:rsidP="006F1BA5">
      <w:pPr>
        <w:rPr>
          <w:rFonts w:ascii="Tahoma" w:hAnsi="Tahoma" w:cs="Tahoma"/>
          <w:sz w:val="22"/>
          <w:szCs w:val="22"/>
          <w:lang w:val="en"/>
        </w:rPr>
      </w:pPr>
    </w:p>
    <w:p w14:paraId="6CD4624F" w14:textId="45D60064" w:rsidR="00046192" w:rsidRDefault="00046192" w:rsidP="006F1BA5">
      <w:pPr>
        <w:rPr>
          <w:rFonts w:ascii="Tahoma" w:hAnsi="Tahoma" w:cs="Tahoma"/>
          <w:sz w:val="22"/>
          <w:szCs w:val="22"/>
          <w:lang w:val="en"/>
        </w:rPr>
      </w:pPr>
    </w:p>
    <w:p w14:paraId="2ACC59AD" w14:textId="2A125642" w:rsidR="00046192" w:rsidRDefault="00046192" w:rsidP="006F1BA5">
      <w:pPr>
        <w:rPr>
          <w:rFonts w:ascii="Tahoma" w:hAnsi="Tahoma" w:cs="Tahoma"/>
          <w:sz w:val="22"/>
          <w:szCs w:val="22"/>
          <w:lang w:val="en"/>
        </w:rPr>
      </w:pPr>
    </w:p>
    <w:p w14:paraId="7C9907C1" w14:textId="13D7E256" w:rsidR="00046192" w:rsidRDefault="00046192" w:rsidP="006F1BA5">
      <w:pPr>
        <w:rPr>
          <w:rFonts w:ascii="Tahoma" w:hAnsi="Tahoma" w:cs="Tahoma"/>
          <w:sz w:val="22"/>
          <w:szCs w:val="22"/>
          <w:lang w:val="en"/>
        </w:rPr>
      </w:pPr>
    </w:p>
    <w:p w14:paraId="15CB6303" w14:textId="2FA77431" w:rsidR="00046192" w:rsidRDefault="00046192" w:rsidP="006F1BA5">
      <w:pPr>
        <w:rPr>
          <w:rFonts w:ascii="Tahoma" w:hAnsi="Tahoma" w:cs="Tahoma"/>
          <w:sz w:val="22"/>
          <w:szCs w:val="22"/>
          <w:lang w:val="en"/>
        </w:rPr>
      </w:pPr>
    </w:p>
    <w:p w14:paraId="36A23325" w14:textId="380DAC9F" w:rsidR="00046192" w:rsidRDefault="00046192" w:rsidP="006F1BA5">
      <w:pPr>
        <w:rPr>
          <w:rFonts w:ascii="Tahoma" w:hAnsi="Tahoma" w:cs="Tahoma"/>
          <w:sz w:val="22"/>
          <w:szCs w:val="22"/>
          <w:lang w:val="en"/>
        </w:rPr>
      </w:pPr>
    </w:p>
    <w:p w14:paraId="0790F01B" w14:textId="77777777" w:rsidR="00046192" w:rsidRDefault="00046192" w:rsidP="006F1BA5">
      <w:pPr>
        <w:rPr>
          <w:rFonts w:ascii="Tahoma" w:hAnsi="Tahoma" w:cs="Tahoma"/>
          <w:sz w:val="22"/>
          <w:szCs w:val="22"/>
          <w:lang w:val="en"/>
        </w:rPr>
      </w:pPr>
    </w:p>
    <w:p w14:paraId="5E57F13B" w14:textId="77777777" w:rsidR="00046192" w:rsidRDefault="00046192" w:rsidP="006F1BA5">
      <w:pPr>
        <w:rPr>
          <w:rFonts w:ascii="Tahoma" w:hAnsi="Tahoma" w:cs="Tahoma"/>
          <w:sz w:val="22"/>
          <w:szCs w:val="22"/>
          <w:lang w:val="en"/>
        </w:rPr>
      </w:pPr>
    </w:p>
    <w:p w14:paraId="6ECE51D4" w14:textId="77777777" w:rsidR="00046192" w:rsidRDefault="00046192" w:rsidP="003544EF">
      <w:pPr>
        <w:jc w:val="center"/>
        <w:rPr>
          <w:rFonts w:ascii="Tahoma" w:hAnsi="Tahoma" w:cs="Tahoma"/>
          <w:sz w:val="22"/>
          <w:szCs w:val="22"/>
          <w:lang w:val="en"/>
        </w:rPr>
      </w:pPr>
    </w:p>
    <w:p w14:paraId="7C261358" w14:textId="666F977B" w:rsidR="00046192" w:rsidRDefault="00046192" w:rsidP="006F1BA5">
      <w:pPr>
        <w:rPr>
          <w:rFonts w:ascii="Tahoma" w:hAnsi="Tahoma" w:cs="Tahoma"/>
          <w:sz w:val="22"/>
          <w:szCs w:val="22"/>
          <w:lang w:val="en"/>
        </w:rPr>
      </w:pPr>
    </w:p>
    <w:p w14:paraId="62132B63" w14:textId="3FB1006D" w:rsidR="004351C1" w:rsidRPr="00CF7176" w:rsidRDefault="004351C1" w:rsidP="006F1BA5">
      <w:pPr>
        <w:rPr>
          <w:rFonts w:ascii="Tahoma" w:hAnsi="Tahoma" w:cs="Tahoma"/>
          <w:sz w:val="22"/>
          <w:szCs w:val="22"/>
          <w:lang w:val="en"/>
        </w:rPr>
      </w:pPr>
    </w:p>
    <w:p w14:paraId="5BC1155F" w14:textId="77777777" w:rsidR="00536AEC" w:rsidRPr="002F005C" w:rsidRDefault="00536AEC" w:rsidP="00536AEC">
      <w:pPr>
        <w:jc w:val="center"/>
        <w:rPr>
          <w:rFonts w:ascii="Tahoma" w:hAnsi="Tahoma" w:cs="Tahoma"/>
          <w:sz w:val="28"/>
          <w:szCs w:val="28"/>
          <w:u w:val="single"/>
        </w:rPr>
      </w:pPr>
      <w:r w:rsidRPr="002F005C">
        <w:rPr>
          <w:rFonts w:ascii="Tahoma" w:hAnsi="Tahoma" w:cs="Tahoma"/>
          <w:sz w:val="28"/>
          <w:szCs w:val="28"/>
          <w:u w:val="single"/>
        </w:rPr>
        <w:lastRenderedPageBreak/>
        <w:t>New Agency / New Personnel Orientation</w:t>
      </w:r>
    </w:p>
    <w:p w14:paraId="195DC7D6" w14:textId="77777777" w:rsidR="00536AEC" w:rsidRPr="002F005C" w:rsidRDefault="00536AEC" w:rsidP="00536AEC">
      <w:pPr>
        <w:jc w:val="center"/>
        <w:rPr>
          <w:rFonts w:ascii="Tahoma" w:hAnsi="Tahoma" w:cs="Tahoma"/>
          <w:sz w:val="28"/>
          <w:szCs w:val="28"/>
          <w:u w:val="single"/>
        </w:rPr>
      </w:pPr>
    </w:p>
    <w:p w14:paraId="4347D0C5" w14:textId="49FD5FB1" w:rsidR="008A2488" w:rsidRPr="002F005C" w:rsidRDefault="00A05FEF" w:rsidP="00536AEC">
      <w:pPr>
        <w:jc w:val="center"/>
        <w:rPr>
          <w:rFonts w:ascii="Tahoma" w:hAnsi="Tahoma" w:cs="Tahoma"/>
          <w:sz w:val="28"/>
          <w:szCs w:val="28"/>
        </w:rPr>
      </w:pPr>
      <w:r w:rsidRPr="002F005C">
        <w:rPr>
          <w:rFonts w:ascii="Tahoma" w:hAnsi="Tahoma" w:cs="Tahoma"/>
          <w:sz w:val="28"/>
          <w:szCs w:val="28"/>
        </w:rPr>
        <w:t>Monday, April 4</w:t>
      </w:r>
      <w:r w:rsidR="00667EA3" w:rsidRPr="002F005C">
        <w:rPr>
          <w:rFonts w:ascii="Tahoma" w:hAnsi="Tahoma" w:cs="Tahoma"/>
          <w:sz w:val="28"/>
          <w:szCs w:val="28"/>
        </w:rPr>
        <w:t>, 2022</w:t>
      </w:r>
    </w:p>
    <w:p w14:paraId="436FF47C" w14:textId="5A00EE78" w:rsidR="00536AEC" w:rsidRPr="002F005C" w:rsidRDefault="008A2488" w:rsidP="00536AEC">
      <w:pPr>
        <w:jc w:val="center"/>
        <w:rPr>
          <w:rFonts w:ascii="Tahoma" w:hAnsi="Tahoma" w:cs="Tahoma"/>
          <w:sz w:val="28"/>
          <w:szCs w:val="28"/>
        </w:rPr>
      </w:pPr>
      <w:r w:rsidRPr="002F005C">
        <w:rPr>
          <w:rFonts w:ascii="Tahoma" w:hAnsi="Tahoma" w:cs="Tahoma"/>
          <w:sz w:val="28"/>
          <w:szCs w:val="28"/>
        </w:rPr>
        <w:t>9:00 am – 11:45 am</w:t>
      </w:r>
    </w:p>
    <w:p w14:paraId="70C9504D" w14:textId="693ED050" w:rsidR="00DC0E3F" w:rsidRPr="002F005C" w:rsidRDefault="00667EA3" w:rsidP="00536AEC">
      <w:pPr>
        <w:jc w:val="center"/>
        <w:rPr>
          <w:rFonts w:ascii="Tahoma" w:hAnsi="Tahoma" w:cs="Tahoma"/>
          <w:sz w:val="28"/>
          <w:szCs w:val="28"/>
        </w:rPr>
      </w:pPr>
      <w:r w:rsidRPr="002F005C">
        <w:rPr>
          <w:rFonts w:ascii="Tahoma" w:hAnsi="Tahoma" w:cs="Tahoma"/>
          <w:sz w:val="28"/>
          <w:szCs w:val="28"/>
        </w:rPr>
        <w:t>To</w:t>
      </w:r>
      <w:r w:rsidR="00DC0E3F" w:rsidRPr="002F005C">
        <w:rPr>
          <w:rFonts w:ascii="Tahoma" w:hAnsi="Tahoma" w:cs="Tahoma"/>
          <w:sz w:val="28"/>
          <w:szCs w:val="28"/>
        </w:rPr>
        <w:t xml:space="preserve"> attend you must be vaccinated and wearing a mask.</w:t>
      </w:r>
    </w:p>
    <w:p w14:paraId="73439CFE" w14:textId="77777777" w:rsidR="00DC0E3F" w:rsidRPr="002F005C" w:rsidRDefault="00DC0E3F" w:rsidP="00536AEC">
      <w:pPr>
        <w:jc w:val="center"/>
        <w:rPr>
          <w:rFonts w:ascii="Tahoma" w:hAnsi="Tahoma" w:cs="Tahoma"/>
          <w:sz w:val="28"/>
          <w:szCs w:val="28"/>
        </w:rPr>
      </w:pPr>
    </w:p>
    <w:p w14:paraId="39030CF8" w14:textId="77777777" w:rsidR="00536AEC" w:rsidRPr="002F005C" w:rsidRDefault="00536AEC" w:rsidP="00933795">
      <w:pPr>
        <w:pStyle w:val="BodyText3"/>
        <w:spacing w:after="0"/>
        <w:jc w:val="center"/>
        <w:rPr>
          <w:rFonts w:ascii="Tahoma" w:hAnsi="Tahoma" w:cs="Tahoma"/>
          <w:sz w:val="28"/>
          <w:szCs w:val="28"/>
          <w:lang w:val="en"/>
        </w:rPr>
      </w:pPr>
      <w:r w:rsidRPr="002F005C">
        <w:rPr>
          <w:rFonts w:ascii="Tahoma" w:hAnsi="Tahoma" w:cs="Tahoma"/>
          <w:sz w:val="28"/>
          <w:szCs w:val="28"/>
          <w:lang w:val="en"/>
        </w:rPr>
        <w:t xml:space="preserve">*Required </w:t>
      </w:r>
      <w:proofErr w:type="gramStart"/>
      <w:r w:rsidRPr="002F005C">
        <w:rPr>
          <w:rFonts w:ascii="Tahoma" w:hAnsi="Tahoma" w:cs="Tahoma"/>
          <w:sz w:val="28"/>
          <w:szCs w:val="28"/>
          <w:lang w:val="en"/>
        </w:rPr>
        <w:t>workshop</w:t>
      </w:r>
      <w:proofErr w:type="gramEnd"/>
      <w:r w:rsidRPr="002F005C">
        <w:rPr>
          <w:rFonts w:ascii="Tahoma" w:hAnsi="Tahoma" w:cs="Tahoma"/>
          <w:sz w:val="28"/>
          <w:szCs w:val="28"/>
          <w:lang w:val="en"/>
        </w:rPr>
        <w:t xml:space="preserve"> for all potential member agencies</w:t>
      </w:r>
    </w:p>
    <w:p w14:paraId="45154A5A" w14:textId="147EE358" w:rsidR="00536AEC" w:rsidRPr="002F005C" w:rsidRDefault="00536AEC" w:rsidP="00933795">
      <w:pPr>
        <w:pStyle w:val="BodyText3"/>
        <w:spacing w:after="0"/>
        <w:jc w:val="center"/>
        <w:rPr>
          <w:rFonts w:ascii="Tahoma" w:hAnsi="Tahoma" w:cs="Tahoma"/>
          <w:sz w:val="28"/>
          <w:szCs w:val="28"/>
          <w:lang w:val="en"/>
        </w:rPr>
      </w:pPr>
      <w:r w:rsidRPr="002F005C">
        <w:rPr>
          <w:rFonts w:ascii="Tahoma" w:hAnsi="Tahoma" w:cs="Tahoma"/>
          <w:sz w:val="28"/>
          <w:szCs w:val="28"/>
          <w:lang w:val="en"/>
        </w:rPr>
        <w:t>Recommended for new personnel at member agencies*</w:t>
      </w:r>
    </w:p>
    <w:p w14:paraId="62E46A07" w14:textId="572A5B41" w:rsidR="008A2488" w:rsidRPr="002F005C" w:rsidRDefault="008A2488" w:rsidP="00933795">
      <w:pPr>
        <w:pStyle w:val="BodyText3"/>
        <w:spacing w:after="0"/>
        <w:jc w:val="center"/>
        <w:rPr>
          <w:rFonts w:ascii="Tahoma" w:hAnsi="Tahoma" w:cs="Tahoma"/>
          <w:sz w:val="28"/>
          <w:szCs w:val="28"/>
          <w:lang w:val="en"/>
        </w:rPr>
      </w:pPr>
      <w:r w:rsidRPr="002F005C">
        <w:rPr>
          <w:rFonts w:ascii="Tahoma" w:hAnsi="Tahoma" w:cs="Tahoma"/>
          <w:sz w:val="28"/>
          <w:szCs w:val="28"/>
          <w:lang w:val="en"/>
        </w:rPr>
        <w:t xml:space="preserve">RSVP:  </w:t>
      </w:r>
      <w:r w:rsidR="008874DE" w:rsidRPr="002F005C">
        <w:rPr>
          <w:rFonts w:ascii="Tahoma" w:hAnsi="Tahoma" w:cs="Tahoma"/>
          <w:sz w:val="28"/>
          <w:szCs w:val="28"/>
          <w:lang w:val="en"/>
        </w:rPr>
        <w:t xml:space="preserve">Christine Cubi @ </w:t>
      </w:r>
      <w:hyperlink r:id="rId14" w:history="1">
        <w:r w:rsidR="008874DE" w:rsidRPr="002F005C">
          <w:rPr>
            <w:rStyle w:val="Hyperlink"/>
            <w:rFonts w:ascii="Tahoma" w:hAnsi="Tahoma" w:cs="Tahoma"/>
            <w:sz w:val="28"/>
            <w:szCs w:val="28"/>
            <w:lang w:val="en"/>
          </w:rPr>
          <w:t>ccubi@licares.org</w:t>
        </w:r>
      </w:hyperlink>
      <w:r w:rsidR="008874DE" w:rsidRPr="002F005C">
        <w:rPr>
          <w:rFonts w:ascii="Tahoma" w:hAnsi="Tahoma" w:cs="Tahoma"/>
          <w:sz w:val="28"/>
          <w:szCs w:val="28"/>
          <w:lang w:val="en"/>
        </w:rPr>
        <w:t xml:space="preserve"> </w:t>
      </w:r>
      <w:r w:rsidRPr="002F005C">
        <w:rPr>
          <w:rFonts w:ascii="Tahoma" w:hAnsi="Tahoma" w:cs="Tahoma"/>
          <w:sz w:val="28"/>
          <w:szCs w:val="28"/>
          <w:lang w:val="en"/>
        </w:rPr>
        <w:t xml:space="preserve"> or 631-582-3663 x 1</w:t>
      </w:r>
      <w:r w:rsidR="008874DE" w:rsidRPr="002F005C">
        <w:rPr>
          <w:rFonts w:ascii="Tahoma" w:hAnsi="Tahoma" w:cs="Tahoma"/>
          <w:sz w:val="28"/>
          <w:szCs w:val="28"/>
          <w:lang w:val="en"/>
        </w:rPr>
        <w:t>16</w:t>
      </w:r>
    </w:p>
    <w:p w14:paraId="0A8A3205" w14:textId="29871FD0" w:rsidR="00AD6CF8" w:rsidRPr="002F005C" w:rsidRDefault="00536AEC" w:rsidP="00933795">
      <w:pPr>
        <w:jc w:val="center"/>
        <w:rPr>
          <w:rFonts w:ascii="Tahoma" w:hAnsi="Tahoma" w:cs="Tahoma"/>
          <w:color w:val="0D0D0D"/>
          <w:sz w:val="28"/>
          <w:szCs w:val="28"/>
          <w:lang w:val="en"/>
        </w:rPr>
      </w:pPr>
      <w:r w:rsidRPr="002F005C">
        <w:rPr>
          <w:rFonts w:ascii="Tahoma" w:hAnsi="Tahoma" w:cs="Tahoma"/>
          <w:color w:val="0D0D0D"/>
          <w:sz w:val="28"/>
          <w:szCs w:val="28"/>
          <w:lang w:val="en"/>
        </w:rPr>
        <w:t>Che</w:t>
      </w:r>
      <w:r w:rsidR="001B3086" w:rsidRPr="002F005C">
        <w:rPr>
          <w:rFonts w:ascii="Tahoma" w:hAnsi="Tahoma" w:cs="Tahoma"/>
          <w:color w:val="0D0D0D"/>
          <w:sz w:val="28"/>
          <w:szCs w:val="28"/>
          <w:lang w:val="en"/>
        </w:rPr>
        <w:t>ck Agency News on our website:</w:t>
      </w:r>
      <w:r w:rsidRPr="002F005C">
        <w:rPr>
          <w:rFonts w:ascii="Tahoma" w:hAnsi="Tahoma" w:cs="Tahoma"/>
          <w:color w:val="0D0D0D"/>
          <w:sz w:val="28"/>
          <w:szCs w:val="28"/>
          <w:lang w:val="en"/>
        </w:rPr>
        <w:t xml:space="preserve"> </w:t>
      </w:r>
      <w:hyperlink r:id="rId15" w:history="1">
        <w:r w:rsidRPr="002F005C">
          <w:rPr>
            <w:rStyle w:val="Hyperlink"/>
            <w:rFonts w:ascii="Tahoma" w:hAnsi="Tahoma" w:cs="Tahoma"/>
            <w:sz w:val="28"/>
            <w:szCs w:val="28"/>
            <w:lang w:val="en"/>
          </w:rPr>
          <w:t>www.licares.org</w:t>
        </w:r>
      </w:hyperlink>
      <w:r w:rsidRPr="002F005C">
        <w:rPr>
          <w:rFonts w:ascii="Tahoma" w:hAnsi="Tahoma" w:cs="Tahoma"/>
          <w:color w:val="0D0D0D"/>
          <w:sz w:val="28"/>
          <w:szCs w:val="28"/>
          <w:lang w:val="en"/>
        </w:rPr>
        <w:t xml:space="preserve"> for a PowerPoint Agency Orientation.</w:t>
      </w:r>
    </w:p>
    <w:p w14:paraId="3FDC3645" w14:textId="77777777" w:rsidR="00933795" w:rsidRPr="002F005C" w:rsidRDefault="00933795" w:rsidP="00933795">
      <w:pPr>
        <w:jc w:val="center"/>
        <w:rPr>
          <w:rFonts w:ascii="Tahoma" w:hAnsi="Tahoma" w:cs="Tahoma"/>
          <w:b/>
          <w:bCs/>
          <w:sz w:val="28"/>
          <w:szCs w:val="28"/>
        </w:rPr>
      </w:pPr>
    </w:p>
    <w:p w14:paraId="72AD98DE" w14:textId="5810989A" w:rsidR="00A0201A" w:rsidRPr="002F005C" w:rsidRDefault="00667EA3" w:rsidP="00667EA3">
      <w:pPr>
        <w:tabs>
          <w:tab w:val="left" w:pos="-720"/>
        </w:tabs>
        <w:suppressAutoHyphens/>
        <w:spacing w:line="360" w:lineRule="auto"/>
        <w:jc w:val="center"/>
        <w:rPr>
          <w:rFonts w:ascii="Tahoma" w:hAnsi="Tahoma" w:cs="Tahoma"/>
          <w:b/>
          <w:bCs/>
          <w:sz w:val="28"/>
          <w:szCs w:val="28"/>
        </w:rPr>
      </w:pPr>
      <w:r w:rsidRPr="002F005C">
        <w:rPr>
          <w:rFonts w:ascii="Tahoma" w:hAnsi="Tahoma" w:cs="Tahoma"/>
          <w:b/>
          <w:bCs/>
          <w:sz w:val="28"/>
          <w:szCs w:val="28"/>
        </w:rPr>
        <w:t>To</w:t>
      </w:r>
      <w:r w:rsidR="00A0201A" w:rsidRPr="002F005C">
        <w:rPr>
          <w:rFonts w:ascii="Tahoma" w:hAnsi="Tahoma" w:cs="Tahoma"/>
          <w:b/>
          <w:bCs/>
          <w:sz w:val="28"/>
          <w:szCs w:val="28"/>
        </w:rPr>
        <w:t xml:space="preserve"> maintain eligibility for TEFAP, all recipient agencies must:</w:t>
      </w:r>
    </w:p>
    <w:p w14:paraId="08CE7F8D" w14:textId="768F146B" w:rsidR="00A0201A" w:rsidRPr="002F005C" w:rsidRDefault="00A0201A" w:rsidP="00A0201A">
      <w:pPr>
        <w:widowControl w:val="0"/>
        <w:numPr>
          <w:ilvl w:val="0"/>
          <w:numId w:val="1"/>
        </w:numPr>
        <w:tabs>
          <w:tab w:val="left" w:pos="-720"/>
        </w:tabs>
        <w:suppressAutoHyphens/>
        <w:autoSpaceDE w:val="0"/>
        <w:autoSpaceDN w:val="0"/>
        <w:adjustRightInd w:val="0"/>
        <w:rPr>
          <w:rFonts w:ascii="Tahoma" w:hAnsi="Tahoma" w:cs="Tahoma"/>
          <w:bCs/>
          <w:sz w:val="28"/>
          <w:szCs w:val="28"/>
        </w:rPr>
      </w:pPr>
      <w:r w:rsidRPr="002F005C">
        <w:rPr>
          <w:rFonts w:ascii="Tahoma" w:hAnsi="Tahoma" w:cs="Tahoma"/>
          <w:bCs/>
          <w:sz w:val="28"/>
          <w:szCs w:val="28"/>
        </w:rPr>
        <w:t>Display the “And Justice for All” poster in plain sight.  If you need a poster, please contact Michele:  631-582-3663 ext. 134.</w:t>
      </w:r>
    </w:p>
    <w:p w14:paraId="6A0F4188" w14:textId="5583214C" w:rsidR="008A2488" w:rsidRPr="002F005C" w:rsidRDefault="008A2488" w:rsidP="00A0201A">
      <w:pPr>
        <w:widowControl w:val="0"/>
        <w:numPr>
          <w:ilvl w:val="0"/>
          <w:numId w:val="1"/>
        </w:numPr>
        <w:tabs>
          <w:tab w:val="left" w:pos="-720"/>
        </w:tabs>
        <w:suppressAutoHyphens/>
        <w:autoSpaceDE w:val="0"/>
        <w:autoSpaceDN w:val="0"/>
        <w:adjustRightInd w:val="0"/>
        <w:rPr>
          <w:rFonts w:ascii="Tahoma" w:hAnsi="Tahoma" w:cs="Tahoma"/>
          <w:bCs/>
          <w:sz w:val="28"/>
          <w:szCs w:val="28"/>
        </w:rPr>
      </w:pPr>
      <w:r w:rsidRPr="002F005C">
        <w:rPr>
          <w:rFonts w:ascii="Tahoma" w:hAnsi="Tahoma" w:cs="Tahoma"/>
          <w:bCs/>
          <w:sz w:val="28"/>
          <w:szCs w:val="28"/>
        </w:rPr>
        <w:t xml:space="preserve">Post “Client Bill of Rights” and “Provider Bill of Rights” in plain sight.  A copy can be downloaded from our website at </w:t>
      </w:r>
      <w:hyperlink r:id="rId16" w:history="1">
        <w:r w:rsidRPr="002F005C">
          <w:rPr>
            <w:rStyle w:val="Hyperlink"/>
            <w:rFonts w:ascii="Tahoma" w:hAnsi="Tahoma" w:cs="Tahoma"/>
            <w:bCs/>
            <w:sz w:val="28"/>
            <w:szCs w:val="28"/>
          </w:rPr>
          <w:t>www.licares.org</w:t>
        </w:r>
      </w:hyperlink>
      <w:r w:rsidRPr="002F005C">
        <w:rPr>
          <w:rFonts w:ascii="Tahoma" w:hAnsi="Tahoma" w:cs="Tahoma"/>
          <w:bCs/>
          <w:sz w:val="28"/>
          <w:szCs w:val="28"/>
        </w:rPr>
        <w:t xml:space="preserve"> on the Agency News page.</w:t>
      </w:r>
    </w:p>
    <w:p w14:paraId="75000449" w14:textId="77777777" w:rsidR="00A0201A" w:rsidRPr="002F005C" w:rsidRDefault="00A0201A" w:rsidP="00A0201A">
      <w:pPr>
        <w:widowControl w:val="0"/>
        <w:numPr>
          <w:ilvl w:val="0"/>
          <w:numId w:val="1"/>
        </w:numPr>
        <w:tabs>
          <w:tab w:val="left" w:pos="-720"/>
        </w:tabs>
        <w:suppressAutoHyphens/>
        <w:autoSpaceDE w:val="0"/>
        <w:autoSpaceDN w:val="0"/>
        <w:adjustRightInd w:val="0"/>
        <w:rPr>
          <w:rFonts w:ascii="Tahoma" w:hAnsi="Tahoma" w:cs="Tahoma"/>
          <w:bCs/>
          <w:sz w:val="28"/>
          <w:szCs w:val="28"/>
        </w:rPr>
      </w:pPr>
      <w:r w:rsidRPr="002F005C">
        <w:rPr>
          <w:rFonts w:ascii="Tahoma" w:hAnsi="Tahoma" w:cs="Tahoma"/>
          <w:bCs/>
          <w:sz w:val="28"/>
          <w:szCs w:val="28"/>
        </w:rPr>
        <w:t xml:space="preserve">Distribute the Written Notice of Beneficiary Rights to all regular clients as they fill out the </w:t>
      </w:r>
      <w:r w:rsidR="00A0274F" w:rsidRPr="002F005C">
        <w:rPr>
          <w:rFonts w:ascii="Tahoma" w:hAnsi="Tahoma" w:cs="Tahoma"/>
          <w:bCs/>
          <w:sz w:val="28"/>
          <w:szCs w:val="28"/>
        </w:rPr>
        <w:t xml:space="preserve">Self-Attestation </w:t>
      </w:r>
      <w:r w:rsidRPr="002F005C">
        <w:rPr>
          <w:rFonts w:ascii="Tahoma" w:hAnsi="Tahoma" w:cs="Tahoma"/>
          <w:bCs/>
          <w:sz w:val="28"/>
          <w:szCs w:val="28"/>
        </w:rPr>
        <w:t xml:space="preserve">Form.  For one-time only clients, it is acceptable to explain these rights and show the displayed Notice.   </w:t>
      </w:r>
    </w:p>
    <w:p w14:paraId="1CB149FA" w14:textId="77777777" w:rsidR="00A0201A" w:rsidRPr="002F005C" w:rsidRDefault="00A0201A" w:rsidP="00A0201A">
      <w:pPr>
        <w:widowControl w:val="0"/>
        <w:numPr>
          <w:ilvl w:val="0"/>
          <w:numId w:val="1"/>
        </w:numPr>
        <w:tabs>
          <w:tab w:val="left" w:pos="-720"/>
        </w:tabs>
        <w:suppressAutoHyphens/>
        <w:autoSpaceDE w:val="0"/>
        <w:autoSpaceDN w:val="0"/>
        <w:adjustRightInd w:val="0"/>
        <w:rPr>
          <w:rFonts w:ascii="Tahoma" w:hAnsi="Tahoma" w:cs="Tahoma"/>
          <w:bCs/>
          <w:sz w:val="28"/>
          <w:szCs w:val="28"/>
        </w:rPr>
      </w:pPr>
      <w:r w:rsidRPr="002F005C">
        <w:rPr>
          <w:rFonts w:ascii="Tahoma" w:hAnsi="Tahoma" w:cs="Tahoma"/>
          <w:bCs/>
          <w:sz w:val="28"/>
          <w:szCs w:val="28"/>
        </w:rPr>
        <w:t xml:space="preserve">Attend an annual Civil </w:t>
      </w:r>
      <w:r w:rsidR="00665DE2" w:rsidRPr="002F005C">
        <w:rPr>
          <w:rFonts w:ascii="Tahoma" w:hAnsi="Tahoma" w:cs="Tahoma"/>
          <w:bCs/>
          <w:sz w:val="28"/>
          <w:szCs w:val="28"/>
        </w:rPr>
        <w:t xml:space="preserve">Rights training.  </w:t>
      </w:r>
    </w:p>
    <w:p w14:paraId="586FAD32" w14:textId="77777777" w:rsidR="00A0201A" w:rsidRPr="002F005C" w:rsidRDefault="00A0201A" w:rsidP="00A0201A">
      <w:pPr>
        <w:widowControl w:val="0"/>
        <w:numPr>
          <w:ilvl w:val="0"/>
          <w:numId w:val="1"/>
        </w:numPr>
        <w:tabs>
          <w:tab w:val="left" w:pos="-720"/>
        </w:tabs>
        <w:suppressAutoHyphens/>
        <w:autoSpaceDE w:val="0"/>
        <w:autoSpaceDN w:val="0"/>
        <w:adjustRightInd w:val="0"/>
        <w:rPr>
          <w:rFonts w:ascii="Tahoma" w:hAnsi="Tahoma" w:cs="Tahoma"/>
          <w:sz w:val="28"/>
          <w:szCs w:val="28"/>
        </w:rPr>
      </w:pPr>
      <w:r w:rsidRPr="002F005C">
        <w:rPr>
          <w:rFonts w:ascii="Tahoma" w:hAnsi="Tahoma" w:cs="Tahoma"/>
          <w:b/>
          <w:bCs/>
          <w:sz w:val="28"/>
          <w:szCs w:val="28"/>
        </w:rPr>
        <w:t>Food Pantries ONLY</w:t>
      </w:r>
      <w:r w:rsidRPr="002F005C">
        <w:rPr>
          <w:rFonts w:ascii="Tahoma" w:hAnsi="Tahoma" w:cs="Tahoma"/>
          <w:bCs/>
          <w:sz w:val="28"/>
          <w:szCs w:val="28"/>
        </w:rPr>
        <w:t xml:space="preserve"> – </w:t>
      </w:r>
      <w:r w:rsidRPr="002F005C">
        <w:rPr>
          <w:rFonts w:ascii="Tahoma" w:hAnsi="Tahoma" w:cs="Tahoma"/>
          <w:b/>
          <w:bCs/>
          <w:sz w:val="28"/>
          <w:szCs w:val="28"/>
        </w:rPr>
        <w:t xml:space="preserve">must have clients sign the </w:t>
      </w:r>
      <w:r w:rsidR="00A0274F" w:rsidRPr="002F005C">
        <w:rPr>
          <w:rFonts w:ascii="Tahoma" w:hAnsi="Tahoma" w:cs="Tahoma"/>
          <w:b/>
          <w:bCs/>
          <w:sz w:val="28"/>
          <w:szCs w:val="28"/>
        </w:rPr>
        <w:t xml:space="preserve">Self Attestation Form.  </w:t>
      </w:r>
      <w:r w:rsidRPr="002F005C">
        <w:rPr>
          <w:rFonts w:ascii="Tahoma" w:hAnsi="Tahoma" w:cs="Tahoma"/>
          <w:sz w:val="28"/>
          <w:szCs w:val="28"/>
        </w:rPr>
        <w:t>This form is for your use only.  Do not send it back to LI Cares.</w:t>
      </w:r>
    </w:p>
    <w:p w14:paraId="4F544BE7" w14:textId="77777777" w:rsidR="00A0201A" w:rsidRPr="002F005C" w:rsidRDefault="00A0201A" w:rsidP="00A0201A">
      <w:pPr>
        <w:widowControl w:val="0"/>
        <w:numPr>
          <w:ilvl w:val="0"/>
          <w:numId w:val="1"/>
        </w:numPr>
        <w:tabs>
          <w:tab w:val="left" w:pos="-720"/>
        </w:tabs>
        <w:suppressAutoHyphens/>
        <w:autoSpaceDE w:val="0"/>
        <w:autoSpaceDN w:val="0"/>
        <w:adjustRightInd w:val="0"/>
        <w:rPr>
          <w:rFonts w:ascii="Tahoma" w:hAnsi="Tahoma" w:cs="Tahoma"/>
          <w:color w:val="000000"/>
          <w:sz w:val="28"/>
          <w:szCs w:val="28"/>
        </w:rPr>
      </w:pPr>
      <w:r w:rsidRPr="002F005C">
        <w:rPr>
          <w:rFonts w:ascii="Tahoma" w:hAnsi="Tahoma" w:cs="Tahoma"/>
          <w:sz w:val="28"/>
          <w:szCs w:val="28"/>
        </w:rPr>
        <w:t>Retain delivery records/universal entitlement forms for a minimum of 4 years.</w:t>
      </w:r>
    </w:p>
    <w:p w14:paraId="6FF0B69B" w14:textId="77777777" w:rsidR="009A7387" w:rsidRPr="002F005C" w:rsidRDefault="009A7387" w:rsidP="00536AEC">
      <w:pPr>
        <w:jc w:val="center"/>
        <w:rPr>
          <w:rFonts w:ascii="Tahoma" w:hAnsi="Tahoma" w:cs="Tahoma"/>
          <w:b/>
          <w:bCs/>
          <w:sz w:val="28"/>
          <w:szCs w:val="28"/>
          <w:u w:val="single"/>
        </w:rPr>
      </w:pPr>
    </w:p>
    <w:p w14:paraId="76EB2182" w14:textId="77777777" w:rsidR="00BD127A" w:rsidRPr="002F005C" w:rsidRDefault="00BD127A" w:rsidP="00BD127A">
      <w:pPr>
        <w:spacing w:line="360" w:lineRule="auto"/>
        <w:jc w:val="center"/>
        <w:rPr>
          <w:rFonts w:ascii="Tahoma" w:hAnsi="Tahoma" w:cs="Tahoma"/>
          <w:sz w:val="28"/>
          <w:szCs w:val="28"/>
        </w:rPr>
      </w:pPr>
      <w:r w:rsidRPr="002F005C">
        <w:rPr>
          <w:rFonts w:ascii="Tahoma" w:hAnsi="Tahoma" w:cs="Tahoma"/>
          <w:sz w:val="28"/>
          <w:szCs w:val="28"/>
        </w:rPr>
        <w:t>Regional Meetings</w:t>
      </w:r>
    </w:p>
    <w:p w14:paraId="35716F4A" w14:textId="77777777" w:rsidR="00BD127A" w:rsidRPr="002F005C" w:rsidRDefault="00BD127A" w:rsidP="00BD127A">
      <w:pPr>
        <w:tabs>
          <w:tab w:val="left" w:pos="90"/>
        </w:tabs>
        <w:jc w:val="center"/>
        <w:rPr>
          <w:rFonts w:ascii="Tahoma" w:hAnsi="Tahoma" w:cs="Tahoma"/>
          <w:sz w:val="28"/>
          <w:szCs w:val="28"/>
        </w:rPr>
      </w:pPr>
      <w:r w:rsidRPr="002F005C">
        <w:rPr>
          <w:rFonts w:ascii="Tahoma" w:hAnsi="Tahoma" w:cs="Tahoma"/>
          <w:sz w:val="28"/>
          <w:szCs w:val="28"/>
        </w:rPr>
        <w:t xml:space="preserve">We miss you!  </w:t>
      </w:r>
    </w:p>
    <w:p w14:paraId="5BC7357C" w14:textId="77777777" w:rsidR="00BD127A" w:rsidRDefault="00BD127A" w:rsidP="00BD127A">
      <w:pPr>
        <w:tabs>
          <w:tab w:val="left" w:pos="90"/>
        </w:tabs>
        <w:jc w:val="center"/>
        <w:rPr>
          <w:rFonts w:ascii="Tahoma" w:hAnsi="Tahoma" w:cs="Tahoma"/>
          <w:sz w:val="28"/>
          <w:szCs w:val="28"/>
        </w:rPr>
      </w:pPr>
      <w:r w:rsidRPr="002F005C">
        <w:rPr>
          <w:rFonts w:ascii="Tahoma" w:hAnsi="Tahoma" w:cs="Tahoma"/>
          <w:sz w:val="28"/>
          <w:szCs w:val="28"/>
        </w:rPr>
        <w:t xml:space="preserve">Long Island Cares will begin holding our Regional Meetings in each area of </w:t>
      </w:r>
    </w:p>
    <w:p w14:paraId="141F24EE" w14:textId="045BBA74" w:rsidR="00BD127A" w:rsidRDefault="00BD127A" w:rsidP="00BD127A">
      <w:pPr>
        <w:spacing w:line="360" w:lineRule="auto"/>
        <w:jc w:val="center"/>
        <w:rPr>
          <w:rFonts w:ascii="Tahoma" w:hAnsi="Tahoma" w:cs="Tahoma"/>
          <w:sz w:val="28"/>
          <w:szCs w:val="28"/>
        </w:rPr>
      </w:pPr>
      <w:r w:rsidRPr="002F005C">
        <w:rPr>
          <w:rFonts w:ascii="Tahoma" w:hAnsi="Tahoma" w:cs="Tahoma"/>
          <w:sz w:val="28"/>
          <w:szCs w:val="28"/>
        </w:rPr>
        <w:t>Nassau and Suffolk Counties</w:t>
      </w:r>
    </w:p>
    <w:p w14:paraId="0E59D3C1" w14:textId="7534994A" w:rsidR="00BD127A" w:rsidRDefault="00BD127A" w:rsidP="003E47E4">
      <w:pPr>
        <w:jc w:val="center"/>
        <w:rPr>
          <w:rFonts w:ascii="Tahoma" w:hAnsi="Tahoma" w:cs="Tahoma"/>
          <w:sz w:val="28"/>
          <w:szCs w:val="28"/>
        </w:rPr>
      </w:pPr>
      <w:r>
        <w:rPr>
          <w:rFonts w:ascii="Tahoma" w:hAnsi="Tahoma" w:cs="Tahoma"/>
          <w:sz w:val="28"/>
          <w:szCs w:val="28"/>
        </w:rPr>
        <w:br w:type="page"/>
      </w:r>
      <w:r w:rsidR="003E47E4" w:rsidRPr="003E47E4">
        <w:rPr>
          <w:rFonts w:ascii="Tahoma" w:hAnsi="Tahoma" w:cs="Tahoma"/>
          <w:noProof/>
          <w:sz w:val="28"/>
          <w:szCs w:val="28"/>
        </w:rPr>
        <w:lastRenderedPageBreak/>
        <w:drawing>
          <wp:inline distT="0" distB="0" distL="0" distR="0" wp14:anchorId="10AFA2EB" wp14:editId="29F545BE">
            <wp:extent cx="6595872" cy="8058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99653" cy="8063405"/>
                    </a:xfrm>
                    <a:prstGeom prst="rect">
                      <a:avLst/>
                    </a:prstGeom>
                    <a:noFill/>
                    <a:ln>
                      <a:noFill/>
                    </a:ln>
                  </pic:spPr>
                </pic:pic>
              </a:graphicData>
            </a:graphic>
          </wp:inline>
        </w:drawing>
      </w:r>
    </w:p>
    <w:p w14:paraId="329FCB45" w14:textId="0B8A51AF" w:rsidR="00BD127A" w:rsidRDefault="003E47E4" w:rsidP="00321A50">
      <w:pPr>
        <w:spacing w:line="360" w:lineRule="auto"/>
        <w:jc w:val="center"/>
        <w:rPr>
          <w:rFonts w:ascii="Tahoma" w:hAnsi="Tahoma" w:cs="Tahoma"/>
          <w:sz w:val="28"/>
          <w:szCs w:val="28"/>
        </w:rPr>
      </w:pPr>
      <w:r w:rsidRPr="003E47E4">
        <w:rPr>
          <w:rFonts w:ascii="Tahoma" w:hAnsi="Tahoma" w:cs="Tahoma"/>
          <w:noProof/>
          <w:sz w:val="28"/>
          <w:szCs w:val="28"/>
        </w:rPr>
        <w:lastRenderedPageBreak/>
        <w:drawing>
          <wp:inline distT="0" distB="0" distL="0" distR="0" wp14:anchorId="56C89290" wp14:editId="6249A300">
            <wp:extent cx="6754368" cy="808291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0359" cy="8090085"/>
                    </a:xfrm>
                    <a:prstGeom prst="rect">
                      <a:avLst/>
                    </a:prstGeom>
                    <a:noFill/>
                    <a:ln>
                      <a:noFill/>
                    </a:ln>
                  </pic:spPr>
                </pic:pic>
              </a:graphicData>
            </a:graphic>
          </wp:inline>
        </w:drawing>
      </w:r>
    </w:p>
    <w:p w14:paraId="24192A78" w14:textId="07AF62F4" w:rsidR="00BD127A" w:rsidRDefault="00C90643" w:rsidP="00C90643">
      <w:pPr>
        <w:jc w:val="center"/>
        <w:rPr>
          <w:rFonts w:ascii="Tahoma" w:hAnsi="Tahoma" w:cs="Tahoma"/>
          <w:sz w:val="28"/>
          <w:szCs w:val="28"/>
        </w:rPr>
      </w:pPr>
      <w:r w:rsidRPr="00C90643">
        <w:rPr>
          <w:rFonts w:ascii="Tahoma" w:hAnsi="Tahoma" w:cs="Tahoma"/>
          <w:noProof/>
          <w:sz w:val="28"/>
          <w:szCs w:val="28"/>
        </w:rPr>
        <w:lastRenderedPageBreak/>
        <w:drawing>
          <wp:inline distT="0" distB="0" distL="0" distR="0" wp14:anchorId="67AB2445" wp14:editId="0FF4A9F9">
            <wp:extent cx="6900672" cy="81318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05353" cy="8137326"/>
                    </a:xfrm>
                    <a:prstGeom prst="rect">
                      <a:avLst/>
                    </a:prstGeom>
                    <a:noFill/>
                    <a:ln>
                      <a:noFill/>
                    </a:ln>
                  </pic:spPr>
                </pic:pic>
              </a:graphicData>
            </a:graphic>
          </wp:inline>
        </w:drawing>
      </w:r>
    </w:p>
    <w:p w14:paraId="54E2DC01" w14:textId="5C01F6B9" w:rsidR="00D876D1" w:rsidRDefault="00C90643" w:rsidP="00D876D1">
      <w:pPr>
        <w:tabs>
          <w:tab w:val="left" w:pos="90"/>
        </w:tabs>
        <w:jc w:val="center"/>
        <w:rPr>
          <w:rFonts w:ascii="Tahoma" w:hAnsi="Tahoma" w:cs="Tahoma"/>
          <w:sz w:val="22"/>
          <w:szCs w:val="22"/>
        </w:rPr>
      </w:pPr>
      <w:r w:rsidRPr="00C90643">
        <w:rPr>
          <w:rFonts w:ascii="Tahoma" w:hAnsi="Tahoma" w:cs="Tahoma"/>
          <w:noProof/>
          <w:sz w:val="22"/>
          <w:szCs w:val="22"/>
        </w:rPr>
        <w:lastRenderedPageBreak/>
        <w:drawing>
          <wp:inline distT="0" distB="0" distL="0" distR="0" wp14:anchorId="785B3835" wp14:editId="54C64705">
            <wp:extent cx="6790944" cy="81197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94421" cy="8123903"/>
                    </a:xfrm>
                    <a:prstGeom prst="rect">
                      <a:avLst/>
                    </a:prstGeom>
                    <a:noFill/>
                    <a:ln>
                      <a:noFill/>
                    </a:ln>
                  </pic:spPr>
                </pic:pic>
              </a:graphicData>
            </a:graphic>
          </wp:inline>
        </w:drawing>
      </w:r>
    </w:p>
    <w:p w14:paraId="79E70D26" w14:textId="77777777" w:rsidR="001931F2" w:rsidRPr="00D876D1" w:rsidRDefault="001931F2" w:rsidP="00D876D1">
      <w:pPr>
        <w:tabs>
          <w:tab w:val="left" w:pos="90"/>
        </w:tabs>
        <w:jc w:val="center"/>
        <w:rPr>
          <w:rFonts w:ascii="Tahoma" w:hAnsi="Tahoma" w:cs="Tahoma"/>
          <w:sz w:val="22"/>
          <w:szCs w:val="22"/>
        </w:rPr>
      </w:pPr>
    </w:p>
    <w:tbl>
      <w:tblPr>
        <w:tblpPr w:leftFromText="180" w:rightFromText="180" w:vertAnchor="page" w:horzAnchor="margin" w:tblpY="736"/>
        <w:tblW w:w="5000" w:type="pct"/>
        <w:tblLayout w:type="fixed"/>
        <w:tblLook w:val="01E0" w:firstRow="1" w:lastRow="1" w:firstColumn="1" w:lastColumn="1" w:noHBand="0" w:noVBand="0"/>
      </w:tblPr>
      <w:tblGrid>
        <w:gridCol w:w="902"/>
        <w:gridCol w:w="1847"/>
        <w:gridCol w:w="1817"/>
        <w:gridCol w:w="1852"/>
        <w:gridCol w:w="1852"/>
        <w:gridCol w:w="1852"/>
        <w:gridCol w:w="903"/>
        <w:gridCol w:w="35"/>
      </w:tblGrid>
      <w:tr w:rsidR="00953D30" w:rsidRPr="006D0049" w14:paraId="50570632" w14:textId="77777777" w:rsidTr="00953D30">
        <w:tc>
          <w:tcPr>
            <w:tcW w:w="11060" w:type="dxa"/>
            <w:gridSpan w:val="8"/>
            <w:tcBorders>
              <w:top w:val="single" w:sz="4" w:space="0" w:color="auto"/>
              <w:left w:val="single" w:sz="4" w:space="0" w:color="auto"/>
              <w:bottom w:val="single" w:sz="4" w:space="0" w:color="auto"/>
              <w:right w:val="single" w:sz="4" w:space="0" w:color="auto"/>
            </w:tcBorders>
            <w:shd w:val="clear" w:color="auto" w:fill="auto"/>
          </w:tcPr>
          <w:p w14:paraId="7B313F2C" w14:textId="77777777" w:rsidR="00953D30" w:rsidRPr="0045114A" w:rsidRDefault="00953D30" w:rsidP="00953D30">
            <w:pPr>
              <w:jc w:val="center"/>
              <w:rPr>
                <w:rFonts w:ascii="Arial" w:hAnsi="Arial" w:cs="Arial"/>
                <w:b/>
                <w:color w:val="FF0000"/>
                <w:sz w:val="32"/>
                <w:szCs w:val="32"/>
              </w:rPr>
            </w:pPr>
            <w:r w:rsidRPr="0045114A">
              <w:rPr>
                <w:rFonts w:ascii="Arial" w:hAnsi="Arial" w:cs="Arial"/>
                <w:b/>
                <w:color w:val="FF0000"/>
                <w:sz w:val="32"/>
                <w:szCs w:val="32"/>
              </w:rPr>
              <w:t>Long Island Cares – The Harry Chapin Food Bank</w:t>
            </w:r>
          </w:p>
          <w:p w14:paraId="2B516E3A" w14:textId="29C492BB" w:rsidR="00953D30" w:rsidRPr="00CC58E7" w:rsidRDefault="00953D30" w:rsidP="00953D30">
            <w:pPr>
              <w:jc w:val="center"/>
              <w:rPr>
                <w:rFonts w:ascii="Arial" w:hAnsi="Arial" w:cs="Arial"/>
                <w:b/>
                <w:color w:val="FF0000"/>
                <w:sz w:val="40"/>
                <w:szCs w:val="40"/>
              </w:rPr>
            </w:pPr>
            <w:r w:rsidRPr="00CC58E7">
              <w:rPr>
                <w:rFonts w:ascii="Arial" w:hAnsi="Arial" w:cs="Arial"/>
                <w:b/>
                <w:color w:val="FF0000"/>
                <w:sz w:val="40"/>
                <w:szCs w:val="40"/>
              </w:rPr>
              <w:t xml:space="preserve">Delivery Calendar </w:t>
            </w:r>
            <w:r w:rsidR="009B6DB6">
              <w:rPr>
                <w:rFonts w:ascii="Arial" w:hAnsi="Arial" w:cs="Arial"/>
                <w:b/>
                <w:color w:val="FF0000"/>
                <w:sz w:val="40"/>
                <w:szCs w:val="40"/>
              </w:rPr>
              <w:t xml:space="preserve">MAY </w:t>
            </w:r>
            <w:r w:rsidRPr="00CC58E7">
              <w:rPr>
                <w:rFonts w:ascii="Arial" w:hAnsi="Arial" w:cs="Arial"/>
                <w:b/>
                <w:color w:val="FF0000"/>
                <w:sz w:val="40"/>
                <w:szCs w:val="40"/>
              </w:rPr>
              <w:t>2022</w:t>
            </w:r>
          </w:p>
          <w:p w14:paraId="6DFE68A1" w14:textId="77777777" w:rsidR="00953D30" w:rsidRPr="00CC58E7" w:rsidRDefault="00953D30" w:rsidP="00953D30">
            <w:pPr>
              <w:jc w:val="center"/>
              <w:rPr>
                <w:rFonts w:ascii="Arial" w:hAnsi="Arial" w:cs="Arial"/>
                <w:b/>
                <w:color w:val="FF0000"/>
                <w:sz w:val="28"/>
                <w:szCs w:val="28"/>
              </w:rPr>
            </w:pPr>
            <w:r w:rsidRPr="00CC58E7">
              <w:rPr>
                <w:rFonts w:ascii="Arial" w:hAnsi="Arial" w:cs="Arial"/>
                <w:b/>
                <w:color w:val="FF0000"/>
                <w:sz w:val="28"/>
                <w:szCs w:val="28"/>
              </w:rPr>
              <w:t>NOTE: SUBJECT TO CHANGE!</w:t>
            </w:r>
          </w:p>
          <w:p w14:paraId="5400E638" w14:textId="77777777" w:rsidR="00953D30" w:rsidRPr="00CC58E7" w:rsidRDefault="00953D30" w:rsidP="00953D30">
            <w:pPr>
              <w:jc w:val="center"/>
              <w:rPr>
                <w:rFonts w:ascii="Arial" w:hAnsi="Arial" w:cs="Arial"/>
                <w:b/>
                <w:color w:val="FF0000"/>
                <w:sz w:val="28"/>
                <w:szCs w:val="28"/>
              </w:rPr>
            </w:pPr>
            <w:r w:rsidRPr="00CC58E7">
              <w:rPr>
                <w:rFonts w:ascii="Arial" w:hAnsi="Arial" w:cs="Arial"/>
                <w:b/>
                <w:color w:val="FF0000"/>
                <w:sz w:val="28"/>
                <w:szCs w:val="28"/>
              </w:rPr>
              <w:t>CHECK ONLINE FOR LATEST UPDATES: www.licares.org</w:t>
            </w:r>
          </w:p>
          <w:p w14:paraId="418CC464" w14:textId="77777777" w:rsidR="00953D30" w:rsidRPr="006D0049" w:rsidRDefault="00953D30" w:rsidP="00953D30">
            <w:pPr>
              <w:rPr>
                <w:rFonts w:ascii="Arial" w:hAnsi="Arial" w:cs="Arial"/>
                <w:b/>
                <w:color w:val="FF0000"/>
                <w:sz w:val="28"/>
                <w:szCs w:val="28"/>
              </w:rPr>
            </w:pPr>
          </w:p>
        </w:tc>
      </w:tr>
      <w:tr w:rsidR="00953D30" w:rsidRPr="006D0049" w14:paraId="1813E9A6" w14:textId="77777777" w:rsidTr="00953D30">
        <w:trPr>
          <w:gridAfter w:val="1"/>
          <w:wAfter w:w="35" w:type="dxa"/>
        </w:trPr>
        <w:tc>
          <w:tcPr>
            <w:tcW w:w="902" w:type="dxa"/>
            <w:tcBorders>
              <w:top w:val="single" w:sz="4" w:space="0" w:color="auto"/>
              <w:left w:val="single" w:sz="4" w:space="0" w:color="auto"/>
              <w:bottom w:val="single" w:sz="4" w:space="0" w:color="auto"/>
              <w:right w:val="single" w:sz="4" w:space="0" w:color="auto"/>
            </w:tcBorders>
            <w:shd w:val="clear" w:color="auto" w:fill="E0E0E0"/>
          </w:tcPr>
          <w:p w14:paraId="35958C26" w14:textId="77777777" w:rsidR="00953D30" w:rsidRPr="006D0049" w:rsidRDefault="00953D30" w:rsidP="00953D30">
            <w:pPr>
              <w:jc w:val="center"/>
              <w:rPr>
                <w:rFonts w:ascii="Arial" w:hAnsi="Arial" w:cs="Arial"/>
                <w:b/>
                <w:sz w:val="24"/>
                <w:szCs w:val="24"/>
              </w:rPr>
            </w:pPr>
            <w:r w:rsidRPr="006D0049">
              <w:rPr>
                <w:rFonts w:ascii="Arial" w:hAnsi="Arial" w:cs="Arial"/>
                <w:b/>
                <w:sz w:val="24"/>
                <w:szCs w:val="24"/>
              </w:rPr>
              <w:t>SUN</w:t>
            </w:r>
          </w:p>
        </w:tc>
        <w:tc>
          <w:tcPr>
            <w:tcW w:w="1847" w:type="dxa"/>
            <w:tcBorders>
              <w:top w:val="single" w:sz="4" w:space="0" w:color="auto"/>
              <w:left w:val="single" w:sz="4" w:space="0" w:color="auto"/>
              <w:bottom w:val="single" w:sz="4" w:space="0" w:color="auto"/>
              <w:right w:val="single" w:sz="4" w:space="0" w:color="auto"/>
            </w:tcBorders>
            <w:shd w:val="clear" w:color="auto" w:fill="auto"/>
          </w:tcPr>
          <w:p w14:paraId="452E5B6E" w14:textId="77777777" w:rsidR="00953D30" w:rsidRPr="006D0049" w:rsidRDefault="00953D30" w:rsidP="00953D30">
            <w:pPr>
              <w:jc w:val="center"/>
              <w:rPr>
                <w:rFonts w:ascii="Arial" w:hAnsi="Arial" w:cs="Arial"/>
                <w:b/>
                <w:sz w:val="24"/>
                <w:szCs w:val="24"/>
              </w:rPr>
            </w:pPr>
            <w:r w:rsidRPr="006D0049">
              <w:rPr>
                <w:rFonts w:ascii="Arial" w:hAnsi="Arial" w:cs="Arial"/>
                <w:b/>
                <w:sz w:val="24"/>
                <w:szCs w:val="24"/>
              </w:rPr>
              <w:t>MON</w:t>
            </w:r>
          </w:p>
        </w:tc>
        <w:tc>
          <w:tcPr>
            <w:tcW w:w="1817" w:type="dxa"/>
            <w:tcBorders>
              <w:top w:val="single" w:sz="4" w:space="0" w:color="auto"/>
              <w:left w:val="single" w:sz="4" w:space="0" w:color="auto"/>
              <w:bottom w:val="single" w:sz="4" w:space="0" w:color="auto"/>
              <w:right w:val="single" w:sz="4" w:space="0" w:color="auto"/>
            </w:tcBorders>
            <w:shd w:val="clear" w:color="auto" w:fill="auto"/>
          </w:tcPr>
          <w:p w14:paraId="1E766BB2" w14:textId="77777777" w:rsidR="00953D30" w:rsidRPr="006D0049" w:rsidRDefault="00953D30" w:rsidP="00953D30">
            <w:pPr>
              <w:jc w:val="center"/>
              <w:rPr>
                <w:rFonts w:ascii="Arial" w:hAnsi="Arial" w:cs="Arial"/>
                <w:b/>
                <w:sz w:val="24"/>
                <w:szCs w:val="24"/>
              </w:rPr>
            </w:pPr>
            <w:r w:rsidRPr="006D0049">
              <w:rPr>
                <w:rFonts w:ascii="Arial" w:hAnsi="Arial" w:cs="Arial"/>
                <w:b/>
                <w:sz w:val="24"/>
                <w:szCs w:val="24"/>
              </w:rPr>
              <w:t>TUE</w:t>
            </w:r>
          </w:p>
        </w:tc>
        <w:tc>
          <w:tcPr>
            <w:tcW w:w="1852" w:type="dxa"/>
            <w:tcBorders>
              <w:top w:val="single" w:sz="4" w:space="0" w:color="auto"/>
              <w:left w:val="single" w:sz="4" w:space="0" w:color="auto"/>
              <w:bottom w:val="single" w:sz="4" w:space="0" w:color="auto"/>
              <w:right w:val="single" w:sz="4" w:space="0" w:color="auto"/>
            </w:tcBorders>
            <w:shd w:val="clear" w:color="auto" w:fill="auto"/>
          </w:tcPr>
          <w:p w14:paraId="400E523F" w14:textId="77777777" w:rsidR="00953D30" w:rsidRPr="006D0049" w:rsidRDefault="00953D30" w:rsidP="00953D30">
            <w:pPr>
              <w:jc w:val="center"/>
              <w:rPr>
                <w:rFonts w:ascii="Arial" w:hAnsi="Arial" w:cs="Arial"/>
                <w:b/>
                <w:sz w:val="28"/>
                <w:szCs w:val="28"/>
              </w:rPr>
            </w:pPr>
            <w:r w:rsidRPr="006D0049">
              <w:rPr>
                <w:rFonts w:ascii="Arial" w:hAnsi="Arial" w:cs="Arial"/>
                <w:b/>
                <w:sz w:val="28"/>
                <w:szCs w:val="28"/>
              </w:rPr>
              <w:t>WED</w:t>
            </w:r>
          </w:p>
        </w:tc>
        <w:tc>
          <w:tcPr>
            <w:tcW w:w="1852" w:type="dxa"/>
            <w:tcBorders>
              <w:top w:val="single" w:sz="4" w:space="0" w:color="auto"/>
              <w:left w:val="single" w:sz="4" w:space="0" w:color="auto"/>
              <w:bottom w:val="single" w:sz="4" w:space="0" w:color="auto"/>
              <w:right w:val="single" w:sz="4" w:space="0" w:color="auto"/>
            </w:tcBorders>
            <w:shd w:val="clear" w:color="auto" w:fill="auto"/>
          </w:tcPr>
          <w:p w14:paraId="007618C7" w14:textId="77777777" w:rsidR="00953D30" w:rsidRPr="006D0049" w:rsidRDefault="00953D30" w:rsidP="00953D30">
            <w:pPr>
              <w:jc w:val="center"/>
              <w:rPr>
                <w:rFonts w:ascii="Arial" w:hAnsi="Arial" w:cs="Arial"/>
                <w:b/>
                <w:sz w:val="28"/>
                <w:szCs w:val="28"/>
              </w:rPr>
            </w:pPr>
            <w:r w:rsidRPr="006D0049">
              <w:rPr>
                <w:rFonts w:ascii="Arial" w:hAnsi="Arial" w:cs="Arial"/>
                <w:b/>
                <w:sz w:val="28"/>
                <w:szCs w:val="28"/>
              </w:rPr>
              <w:t>THU</w:t>
            </w:r>
          </w:p>
        </w:tc>
        <w:tc>
          <w:tcPr>
            <w:tcW w:w="1852" w:type="dxa"/>
            <w:tcBorders>
              <w:top w:val="single" w:sz="4" w:space="0" w:color="auto"/>
              <w:left w:val="single" w:sz="4" w:space="0" w:color="auto"/>
              <w:bottom w:val="single" w:sz="4" w:space="0" w:color="auto"/>
              <w:right w:val="single" w:sz="4" w:space="0" w:color="auto"/>
            </w:tcBorders>
            <w:shd w:val="clear" w:color="auto" w:fill="auto"/>
          </w:tcPr>
          <w:p w14:paraId="4DA12E42" w14:textId="77777777" w:rsidR="00953D30" w:rsidRPr="006D0049" w:rsidRDefault="00953D30" w:rsidP="00953D30">
            <w:pPr>
              <w:jc w:val="center"/>
              <w:rPr>
                <w:rFonts w:ascii="Arial" w:hAnsi="Arial" w:cs="Arial"/>
                <w:b/>
                <w:sz w:val="28"/>
                <w:szCs w:val="28"/>
              </w:rPr>
            </w:pPr>
            <w:r w:rsidRPr="006D0049">
              <w:rPr>
                <w:rFonts w:ascii="Arial" w:hAnsi="Arial" w:cs="Arial"/>
                <w:b/>
                <w:sz w:val="28"/>
                <w:szCs w:val="28"/>
              </w:rPr>
              <w:t>FRI</w:t>
            </w:r>
          </w:p>
        </w:tc>
        <w:tc>
          <w:tcPr>
            <w:tcW w:w="903" w:type="dxa"/>
            <w:tcBorders>
              <w:top w:val="single" w:sz="4" w:space="0" w:color="auto"/>
              <w:left w:val="single" w:sz="4" w:space="0" w:color="auto"/>
              <w:bottom w:val="single" w:sz="4" w:space="0" w:color="auto"/>
              <w:right w:val="single" w:sz="4" w:space="0" w:color="auto"/>
            </w:tcBorders>
            <w:shd w:val="clear" w:color="auto" w:fill="E0E0E0"/>
          </w:tcPr>
          <w:p w14:paraId="3B787B03" w14:textId="77777777" w:rsidR="00953D30" w:rsidRPr="006D0049" w:rsidRDefault="00953D30" w:rsidP="00953D30">
            <w:pPr>
              <w:jc w:val="center"/>
              <w:rPr>
                <w:rFonts w:ascii="Arial" w:hAnsi="Arial" w:cs="Arial"/>
                <w:b/>
                <w:sz w:val="24"/>
                <w:szCs w:val="24"/>
              </w:rPr>
            </w:pPr>
            <w:r w:rsidRPr="006D0049">
              <w:rPr>
                <w:rFonts w:ascii="Arial" w:hAnsi="Arial" w:cs="Arial"/>
                <w:b/>
                <w:sz w:val="24"/>
                <w:szCs w:val="24"/>
              </w:rPr>
              <w:t>SAT</w:t>
            </w:r>
          </w:p>
        </w:tc>
      </w:tr>
      <w:tr w:rsidR="00953D30" w:rsidRPr="006D0049" w14:paraId="1E62DE62" w14:textId="77777777" w:rsidTr="00953D30">
        <w:trPr>
          <w:gridAfter w:val="1"/>
          <w:wAfter w:w="35" w:type="dxa"/>
          <w:trHeight w:val="350"/>
        </w:trPr>
        <w:tc>
          <w:tcPr>
            <w:tcW w:w="902" w:type="dxa"/>
            <w:tcBorders>
              <w:top w:val="single" w:sz="4" w:space="0" w:color="auto"/>
              <w:left w:val="single" w:sz="4" w:space="0" w:color="auto"/>
              <w:right w:val="single" w:sz="4" w:space="0" w:color="auto"/>
            </w:tcBorders>
            <w:shd w:val="clear" w:color="auto" w:fill="E0E0E0"/>
          </w:tcPr>
          <w:p w14:paraId="4EF74AB0" w14:textId="77777777" w:rsidR="00953D30" w:rsidRPr="006D0049" w:rsidRDefault="00953D30" w:rsidP="00953D30">
            <w:pPr>
              <w:rPr>
                <w:rFonts w:ascii="Arial" w:hAnsi="Arial" w:cs="Arial"/>
                <w:b/>
                <w:sz w:val="24"/>
                <w:szCs w:val="24"/>
              </w:rPr>
            </w:pPr>
          </w:p>
        </w:tc>
        <w:tc>
          <w:tcPr>
            <w:tcW w:w="1847" w:type="dxa"/>
            <w:tcBorders>
              <w:top w:val="single" w:sz="4" w:space="0" w:color="auto"/>
              <w:left w:val="single" w:sz="4" w:space="0" w:color="auto"/>
              <w:right w:val="single" w:sz="4" w:space="0" w:color="auto"/>
            </w:tcBorders>
            <w:shd w:val="clear" w:color="auto" w:fill="auto"/>
          </w:tcPr>
          <w:p w14:paraId="7FF9236A" w14:textId="77777777" w:rsidR="00953D30" w:rsidRPr="006D0049" w:rsidRDefault="00953D30" w:rsidP="00953D30">
            <w:pPr>
              <w:rPr>
                <w:rFonts w:ascii="Arial" w:hAnsi="Arial" w:cs="Arial"/>
                <w:b/>
                <w:sz w:val="24"/>
                <w:szCs w:val="24"/>
              </w:rPr>
            </w:pPr>
          </w:p>
        </w:tc>
        <w:tc>
          <w:tcPr>
            <w:tcW w:w="1817" w:type="dxa"/>
            <w:tcBorders>
              <w:top w:val="single" w:sz="4" w:space="0" w:color="auto"/>
              <w:left w:val="single" w:sz="4" w:space="0" w:color="auto"/>
              <w:right w:val="single" w:sz="4" w:space="0" w:color="auto"/>
            </w:tcBorders>
            <w:shd w:val="clear" w:color="auto" w:fill="auto"/>
          </w:tcPr>
          <w:p w14:paraId="13D0A5C7" w14:textId="77777777" w:rsidR="00953D30" w:rsidRPr="006D0049" w:rsidRDefault="00953D30" w:rsidP="00953D30">
            <w:pPr>
              <w:rPr>
                <w:rFonts w:ascii="Arial" w:hAnsi="Arial" w:cs="Arial"/>
                <w:b/>
                <w:sz w:val="24"/>
                <w:szCs w:val="24"/>
              </w:rPr>
            </w:pPr>
          </w:p>
        </w:tc>
        <w:tc>
          <w:tcPr>
            <w:tcW w:w="1852" w:type="dxa"/>
            <w:tcBorders>
              <w:top w:val="single" w:sz="4" w:space="0" w:color="auto"/>
              <w:left w:val="single" w:sz="4" w:space="0" w:color="auto"/>
              <w:right w:val="single" w:sz="4" w:space="0" w:color="auto"/>
            </w:tcBorders>
            <w:shd w:val="clear" w:color="auto" w:fill="auto"/>
          </w:tcPr>
          <w:p w14:paraId="467477F8" w14:textId="77777777" w:rsidR="00953D30" w:rsidRPr="006D0049" w:rsidRDefault="00953D30" w:rsidP="00953D30">
            <w:pPr>
              <w:rPr>
                <w:rFonts w:ascii="Arial" w:hAnsi="Arial" w:cs="Arial"/>
                <w:b/>
                <w:sz w:val="24"/>
                <w:szCs w:val="24"/>
              </w:rPr>
            </w:pPr>
          </w:p>
        </w:tc>
        <w:tc>
          <w:tcPr>
            <w:tcW w:w="1852" w:type="dxa"/>
            <w:tcBorders>
              <w:top w:val="single" w:sz="4" w:space="0" w:color="auto"/>
              <w:left w:val="single" w:sz="4" w:space="0" w:color="auto"/>
              <w:right w:val="single" w:sz="4" w:space="0" w:color="auto"/>
            </w:tcBorders>
            <w:shd w:val="clear" w:color="auto" w:fill="auto"/>
          </w:tcPr>
          <w:p w14:paraId="7D2B332A" w14:textId="77777777" w:rsidR="00953D30" w:rsidRPr="006D0049" w:rsidRDefault="00953D30" w:rsidP="00953D30">
            <w:pPr>
              <w:rPr>
                <w:rFonts w:ascii="Arial" w:hAnsi="Arial" w:cs="Arial"/>
                <w:b/>
                <w:sz w:val="24"/>
                <w:szCs w:val="24"/>
              </w:rPr>
            </w:pPr>
          </w:p>
        </w:tc>
        <w:tc>
          <w:tcPr>
            <w:tcW w:w="1852" w:type="dxa"/>
            <w:tcBorders>
              <w:top w:val="single" w:sz="4" w:space="0" w:color="auto"/>
              <w:left w:val="single" w:sz="4" w:space="0" w:color="auto"/>
              <w:right w:val="single" w:sz="4" w:space="0" w:color="auto"/>
            </w:tcBorders>
            <w:shd w:val="clear" w:color="auto" w:fill="auto"/>
          </w:tcPr>
          <w:p w14:paraId="7D56DCCC" w14:textId="055553FE" w:rsidR="00953D30" w:rsidRPr="006D0049" w:rsidRDefault="00953D30" w:rsidP="00953D30">
            <w:pPr>
              <w:rPr>
                <w:rFonts w:ascii="Arial" w:hAnsi="Arial" w:cs="Arial"/>
                <w:b/>
                <w:sz w:val="24"/>
                <w:szCs w:val="24"/>
              </w:rPr>
            </w:pPr>
          </w:p>
        </w:tc>
        <w:tc>
          <w:tcPr>
            <w:tcW w:w="903" w:type="dxa"/>
            <w:tcBorders>
              <w:top w:val="single" w:sz="4" w:space="0" w:color="auto"/>
              <w:left w:val="single" w:sz="4" w:space="0" w:color="auto"/>
              <w:right w:val="single" w:sz="4" w:space="0" w:color="auto"/>
            </w:tcBorders>
            <w:shd w:val="clear" w:color="auto" w:fill="E0E0E0"/>
          </w:tcPr>
          <w:p w14:paraId="086178C5" w14:textId="3583DE03" w:rsidR="00953D30" w:rsidRPr="006D0049" w:rsidRDefault="00953D30" w:rsidP="00953D30">
            <w:pPr>
              <w:rPr>
                <w:rFonts w:ascii="Arial" w:hAnsi="Arial" w:cs="Arial"/>
                <w:b/>
                <w:sz w:val="24"/>
                <w:szCs w:val="24"/>
              </w:rPr>
            </w:pPr>
          </w:p>
        </w:tc>
      </w:tr>
      <w:tr w:rsidR="00953D30" w:rsidRPr="006D0049" w14:paraId="5A141AD6" w14:textId="77777777" w:rsidTr="00953D30">
        <w:trPr>
          <w:gridAfter w:val="1"/>
          <w:wAfter w:w="35" w:type="dxa"/>
          <w:trHeight w:val="900"/>
        </w:trPr>
        <w:tc>
          <w:tcPr>
            <w:tcW w:w="902" w:type="dxa"/>
            <w:tcBorders>
              <w:left w:val="single" w:sz="4" w:space="0" w:color="auto"/>
              <w:bottom w:val="single" w:sz="4" w:space="0" w:color="auto"/>
              <w:right w:val="single" w:sz="4" w:space="0" w:color="auto"/>
            </w:tcBorders>
            <w:shd w:val="clear" w:color="auto" w:fill="E0E0E0"/>
          </w:tcPr>
          <w:p w14:paraId="51FA0DA6" w14:textId="3C11C2C4" w:rsidR="00953D30" w:rsidRPr="006D0049" w:rsidRDefault="007C27F9" w:rsidP="00953D30">
            <w:pPr>
              <w:rPr>
                <w:rFonts w:ascii="Arial" w:hAnsi="Arial" w:cs="Arial"/>
                <w:b/>
                <w:sz w:val="24"/>
                <w:szCs w:val="24"/>
              </w:rPr>
            </w:pPr>
            <w:r>
              <w:rPr>
                <w:rFonts w:ascii="Arial" w:hAnsi="Arial" w:cs="Arial"/>
                <w:b/>
                <w:sz w:val="24"/>
                <w:szCs w:val="24"/>
              </w:rPr>
              <w:t>1</w:t>
            </w:r>
          </w:p>
        </w:tc>
        <w:tc>
          <w:tcPr>
            <w:tcW w:w="1847" w:type="dxa"/>
            <w:tcBorders>
              <w:left w:val="single" w:sz="4" w:space="0" w:color="auto"/>
              <w:bottom w:val="single" w:sz="4" w:space="0" w:color="auto"/>
              <w:right w:val="single" w:sz="4" w:space="0" w:color="auto"/>
            </w:tcBorders>
            <w:shd w:val="clear" w:color="auto" w:fill="auto"/>
          </w:tcPr>
          <w:p w14:paraId="39342B9B" w14:textId="77777777" w:rsidR="00953D30" w:rsidRDefault="007C27F9" w:rsidP="007C27F9">
            <w:pPr>
              <w:rPr>
                <w:rFonts w:ascii="Arial" w:hAnsi="Arial" w:cs="Arial"/>
                <w:b/>
                <w:bCs/>
                <w:sz w:val="24"/>
                <w:szCs w:val="24"/>
              </w:rPr>
            </w:pPr>
            <w:r>
              <w:rPr>
                <w:rFonts w:ascii="Arial" w:hAnsi="Arial" w:cs="Arial"/>
                <w:b/>
                <w:bCs/>
                <w:sz w:val="24"/>
                <w:szCs w:val="24"/>
              </w:rPr>
              <w:t>2</w:t>
            </w:r>
          </w:p>
          <w:p w14:paraId="55A9812A" w14:textId="77777777" w:rsidR="007C27F9" w:rsidRDefault="007C27F9" w:rsidP="007C27F9">
            <w:pPr>
              <w:rPr>
                <w:rFonts w:ascii="Arial" w:hAnsi="Arial" w:cs="Arial"/>
                <w:b/>
                <w:bCs/>
                <w:sz w:val="24"/>
                <w:szCs w:val="24"/>
              </w:rPr>
            </w:pPr>
          </w:p>
          <w:p w14:paraId="00EA6E0E" w14:textId="42D55924" w:rsidR="007C27F9" w:rsidRPr="007C27F9" w:rsidRDefault="007C27F9" w:rsidP="007C27F9">
            <w:pPr>
              <w:jc w:val="center"/>
              <w:rPr>
                <w:rFonts w:ascii="Arial" w:hAnsi="Arial" w:cs="Arial"/>
                <w:b/>
                <w:bCs/>
                <w:sz w:val="24"/>
                <w:szCs w:val="24"/>
              </w:rPr>
            </w:pPr>
            <w:r>
              <w:rPr>
                <w:rFonts w:ascii="Arial" w:hAnsi="Arial" w:cs="Arial"/>
                <w:b/>
                <w:bCs/>
                <w:sz w:val="24"/>
                <w:szCs w:val="24"/>
              </w:rPr>
              <w:t>SECTION 6</w:t>
            </w:r>
          </w:p>
        </w:tc>
        <w:tc>
          <w:tcPr>
            <w:tcW w:w="1817" w:type="dxa"/>
            <w:tcBorders>
              <w:left w:val="single" w:sz="4" w:space="0" w:color="auto"/>
              <w:bottom w:val="single" w:sz="4" w:space="0" w:color="auto"/>
              <w:right w:val="single" w:sz="4" w:space="0" w:color="auto"/>
            </w:tcBorders>
            <w:shd w:val="clear" w:color="auto" w:fill="auto"/>
          </w:tcPr>
          <w:p w14:paraId="06C9CC3D" w14:textId="77777777" w:rsidR="00953D30" w:rsidRDefault="007C27F9" w:rsidP="007C27F9">
            <w:pPr>
              <w:rPr>
                <w:rFonts w:ascii="Arial" w:hAnsi="Arial" w:cs="Arial"/>
                <w:b/>
                <w:sz w:val="24"/>
                <w:szCs w:val="24"/>
              </w:rPr>
            </w:pPr>
            <w:r>
              <w:rPr>
                <w:rFonts w:ascii="Arial" w:hAnsi="Arial" w:cs="Arial"/>
                <w:b/>
                <w:sz w:val="24"/>
                <w:szCs w:val="24"/>
              </w:rPr>
              <w:t>3</w:t>
            </w:r>
          </w:p>
          <w:p w14:paraId="36616AFD" w14:textId="77777777" w:rsidR="007C27F9" w:rsidRDefault="007C27F9" w:rsidP="007C27F9">
            <w:pPr>
              <w:rPr>
                <w:rFonts w:ascii="Arial" w:hAnsi="Arial" w:cs="Arial"/>
                <w:b/>
                <w:sz w:val="24"/>
                <w:szCs w:val="24"/>
              </w:rPr>
            </w:pPr>
          </w:p>
          <w:p w14:paraId="7BD2255B" w14:textId="4C5742F8" w:rsidR="007C27F9" w:rsidRPr="006D0049" w:rsidRDefault="007C27F9" w:rsidP="007C27F9">
            <w:pPr>
              <w:jc w:val="center"/>
              <w:rPr>
                <w:rFonts w:ascii="Arial" w:hAnsi="Arial" w:cs="Arial"/>
                <w:b/>
                <w:sz w:val="24"/>
                <w:szCs w:val="24"/>
              </w:rPr>
            </w:pPr>
            <w:r>
              <w:rPr>
                <w:rFonts w:ascii="Arial" w:hAnsi="Arial" w:cs="Arial"/>
                <w:b/>
                <w:sz w:val="24"/>
                <w:szCs w:val="24"/>
              </w:rPr>
              <w:t>SECTION 7</w:t>
            </w:r>
          </w:p>
        </w:tc>
        <w:tc>
          <w:tcPr>
            <w:tcW w:w="1852" w:type="dxa"/>
            <w:tcBorders>
              <w:left w:val="single" w:sz="4" w:space="0" w:color="auto"/>
              <w:bottom w:val="single" w:sz="4" w:space="0" w:color="auto"/>
              <w:right w:val="single" w:sz="4" w:space="0" w:color="auto"/>
            </w:tcBorders>
            <w:shd w:val="clear" w:color="auto" w:fill="auto"/>
          </w:tcPr>
          <w:p w14:paraId="0415DF79" w14:textId="77777777" w:rsidR="00953D30" w:rsidRDefault="007C27F9" w:rsidP="007C27F9">
            <w:pPr>
              <w:rPr>
                <w:rFonts w:ascii="Arial" w:hAnsi="Arial" w:cs="Arial"/>
                <w:b/>
                <w:bCs/>
                <w:sz w:val="24"/>
                <w:szCs w:val="24"/>
              </w:rPr>
            </w:pPr>
            <w:r>
              <w:rPr>
                <w:rFonts w:ascii="Arial" w:hAnsi="Arial" w:cs="Arial"/>
                <w:b/>
                <w:bCs/>
                <w:sz w:val="24"/>
                <w:szCs w:val="24"/>
              </w:rPr>
              <w:t>4</w:t>
            </w:r>
          </w:p>
          <w:p w14:paraId="44BB0C20" w14:textId="77777777" w:rsidR="007C27F9" w:rsidRDefault="007C27F9" w:rsidP="007C27F9">
            <w:pPr>
              <w:rPr>
                <w:rFonts w:ascii="Arial" w:hAnsi="Arial" w:cs="Arial"/>
                <w:b/>
                <w:bCs/>
                <w:sz w:val="24"/>
                <w:szCs w:val="24"/>
              </w:rPr>
            </w:pPr>
          </w:p>
          <w:p w14:paraId="622ECA19" w14:textId="135C145C" w:rsidR="007C27F9" w:rsidRPr="007C27F9" w:rsidRDefault="007C27F9" w:rsidP="007C27F9">
            <w:pPr>
              <w:jc w:val="center"/>
              <w:rPr>
                <w:rFonts w:ascii="Arial" w:hAnsi="Arial" w:cs="Arial"/>
                <w:b/>
                <w:bCs/>
                <w:sz w:val="24"/>
                <w:szCs w:val="24"/>
              </w:rPr>
            </w:pPr>
            <w:r>
              <w:rPr>
                <w:rFonts w:ascii="Arial" w:hAnsi="Arial" w:cs="Arial"/>
                <w:b/>
                <w:bCs/>
                <w:sz w:val="24"/>
                <w:szCs w:val="24"/>
              </w:rPr>
              <w:t>SECTION 8</w:t>
            </w:r>
          </w:p>
        </w:tc>
        <w:tc>
          <w:tcPr>
            <w:tcW w:w="1852" w:type="dxa"/>
            <w:tcBorders>
              <w:left w:val="single" w:sz="4" w:space="0" w:color="auto"/>
              <w:bottom w:val="single" w:sz="4" w:space="0" w:color="auto"/>
              <w:right w:val="single" w:sz="4" w:space="0" w:color="auto"/>
            </w:tcBorders>
            <w:shd w:val="clear" w:color="auto" w:fill="auto"/>
          </w:tcPr>
          <w:p w14:paraId="7F98E2F1" w14:textId="77777777" w:rsidR="00953D30" w:rsidRDefault="007C27F9" w:rsidP="007C27F9">
            <w:pPr>
              <w:rPr>
                <w:rFonts w:ascii="Arial" w:hAnsi="Arial" w:cs="Arial"/>
                <w:b/>
                <w:sz w:val="24"/>
                <w:szCs w:val="24"/>
              </w:rPr>
            </w:pPr>
            <w:r>
              <w:rPr>
                <w:rFonts w:ascii="Arial" w:hAnsi="Arial" w:cs="Arial"/>
                <w:b/>
                <w:sz w:val="24"/>
                <w:szCs w:val="24"/>
              </w:rPr>
              <w:t>5</w:t>
            </w:r>
          </w:p>
          <w:p w14:paraId="734C6C2F" w14:textId="77777777" w:rsidR="007C27F9" w:rsidRDefault="007C27F9" w:rsidP="007C27F9">
            <w:pPr>
              <w:rPr>
                <w:rFonts w:ascii="Arial" w:hAnsi="Arial" w:cs="Arial"/>
                <w:b/>
                <w:sz w:val="24"/>
                <w:szCs w:val="24"/>
              </w:rPr>
            </w:pPr>
          </w:p>
          <w:p w14:paraId="43DEA545" w14:textId="5AADC0E3" w:rsidR="007C27F9" w:rsidRPr="006D0049" w:rsidRDefault="007C27F9" w:rsidP="007C27F9">
            <w:pPr>
              <w:jc w:val="center"/>
              <w:rPr>
                <w:rFonts w:ascii="Arial" w:hAnsi="Arial" w:cs="Arial"/>
                <w:b/>
                <w:sz w:val="24"/>
                <w:szCs w:val="24"/>
              </w:rPr>
            </w:pPr>
            <w:r>
              <w:rPr>
                <w:rFonts w:ascii="Arial" w:hAnsi="Arial" w:cs="Arial"/>
                <w:b/>
                <w:sz w:val="24"/>
                <w:szCs w:val="24"/>
              </w:rPr>
              <w:t>SECTION 9</w:t>
            </w:r>
          </w:p>
        </w:tc>
        <w:tc>
          <w:tcPr>
            <w:tcW w:w="1852" w:type="dxa"/>
            <w:tcBorders>
              <w:left w:val="single" w:sz="4" w:space="0" w:color="auto"/>
              <w:bottom w:val="single" w:sz="4" w:space="0" w:color="auto"/>
              <w:right w:val="single" w:sz="4" w:space="0" w:color="auto"/>
            </w:tcBorders>
            <w:shd w:val="clear" w:color="auto" w:fill="auto"/>
          </w:tcPr>
          <w:p w14:paraId="4F772354" w14:textId="1EE8EF69" w:rsidR="00953D30" w:rsidRPr="006D0049" w:rsidRDefault="007C27F9" w:rsidP="007C27F9">
            <w:pPr>
              <w:tabs>
                <w:tab w:val="center" w:pos="814"/>
              </w:tabs>
              <w:rPr>
                <w:rFonts w:ascii="Arial" w:hAnsi="Arial" w:cs="Arial"/>
                <w:b/>
                <w:sz w:val="24"/>
                <w:szCs w:val="24"/>
              </w:rPr>
            </w:pPr>
            <w:r>
              <w:rPr>
                <w:rFonts w:ascii="Arial" w:hAnsi="Arial" w:cs="Arial"/>
                <w:b/>
                <w:sz w:val="24"/>
                <w:szCs w:val="24"/>
              </w:rPr>
              <w:t>6</w:t>
            </w:r>
          </w:p>
          <w:p w14:paraId="3CB98EE1" w14:textId="77777777" w:rsidR="007C27F9" w:rsidRDefault="007C27F9" w:rsidP="00953D30">
            <w:pPr>
              <w:jc w:val="center"/>
              <w:rPr>
                <w:rFonts w:ascii="Arial" w:hAnsi="Arial" w:cs="Arial"/>
                <w:b/>
                <w:sz w:val="24"/>
                <w:szCs w:val="24"/>
              </w:rPr>
            </w:pPr>
          </w:p>
          <w:p w14:paraId="2893307F" w14:textId="69354C35" w:rsidR="00953D30" w:rsidRDefault="00953D30" w:rsidP="00953D30">
            <w:pPr>
              <w:jc w:val="center"/>
              <w:rPr>
                <w:rFonts w:ascii="Arial" w:hAnsi="Arial" w:cs="Arial"/>
                <w:b/>
                <w:sz w:val="24"/>
                <w:szCs w:val="24"/>
              </w:rPr>
            </w:pPr>
            <w:r>
              <w:rPr>
                <w:rFonts w:ascii="Arial" w:hAnsi="Arial" w:cs="Arial"/>
                <w:b/>
                <w:sz w:val="24"/>
                <w:szCs w:val="24"/>
              </w:rPr>
              <w:t>SECTION 10</w:t>
            </w:r>
          </w:p>
          <w:p w14:paraId="31B84FF4" w14:textId="77777777" w:rsidR="00953D30" w:rsidRDefault="00953D30" w:rsidP="00953D30">
            <w:pPr>
              <w:jc w:val="center"/>
              <w:rPr>
                <w:rFonts w:ascii="Arial" w:hAnsi="Arial" w:cs="Arial"/>
                <w:b/>
                <w:sz w:val="24"/>
                <w:szCs w:val="24"/>
              </w:rPr>
            </w:pPr>
          </w:p>
          <w:p w14:paraId="06E018FD" w14:textId="77777777" w:rsidR="00953D30" w:rsidRPr="006D0049" w:rsidRDefault="00953D30" w:rsidP="00953D30">
            <w:pPr>
              <w:jc w:val="center"/>
              <w:rPr>
                <w:rFonts w:ascii="Arial" w:hAnsi="Arial" w:cs="Arial"/>
                <w:b/>
                <w:sz w:val="24"/>
                <w:szCs w:val="24"/>
              </w:rPr>
            </w:pPr>
          </w:p>
        </w:tc>
        <w:tc>
          <w:tcPr>
            <w:tcW w:w="903" w:type="dxa"/>
            <w:tcBorders>
              <w:left w:val="single" w:sz="4" w:space="0" w:color="auto"/>
              <w:bottom w:val="single" w:sz="4" w:space="0" w:color="auto"/>
              <w:right w:val="single" w:sz="4" w:space="0" w:color="auto"/>
            </w:tcBorders>
            <w:shd w:val="clear" w:color="auto" w:fill="E0E0E0"/>
          </w:tcPr>
          <w:p w14:paraId="5E2B511D" w14:textId="56CD9FA7" w:rsidR="00953D30" w:rsidRPr="006D0049" w:rsidRDefault="007C27F9" w:rsidP="00953D30">
            <w:pPr>
              <w:rPr>
                <w:rFonts w:ascii="Arial" w:hAnsi="Arial" w:cs="Arial"/>
                <w:b/>
                <w:sz w:val="24"/>
                <w:szCs w:val="24"/>
              </w:rPr>
            </w:pPr>
            <w:r>
              <w:rPr>
                <w:rFonts w:ascii="Arial" w:hAnsi="Arial" w:cs="Arial"/>
                <w:b/>
                <w:sz w:val="24"/>
                <w:szCs w:val="24"/>
              </w:rPr>
              <w:t>7</w:t>
            </w:r>
          </w:p>
          <w:p w14:paraId="3ED3B002" w14:textId="77777777" w:rsidR="00953D30" w:rsidRPr="006D0049" w:rsidRDefault="00953D30" w:rsidP="00953D30">
            <w:pPr>
              <w:jc w:val="center"/>
              <w:rPr>
                <w:rFonts w:ascii="Arial" w:hAnsi="Arial" w:cs="Arial"/>
                <w:b/>
                <w:sz w:val="24"/>
                <w:szCs w:val="24"/>
              </w:rPr>
            </w:pPr>
          </w:p>
        </w:tc>
      </w:tr>
      <w:tr w:rsidR="00953D30" w:rsidRPr="006D0049" w14:paraId="4A15E222" w14:textId="77777777" w:rsidTr="00953D30">
        <w:trPr>
          <w:gridAfter w:val="1"/>
          <w:wAfter w:w="35" w:type="dxa"/>
          <w:trHeight w:val="288"/>
        </w:trPr>
        <w:tc>
          <w:tcPr>
            <w:tcW w:w="902" w:type="dxa"/>
            <w:tcBorders>
              <w:top w:val="single" w:sz="4" w:space="0" w:color="auto"/>
              <w:left w:val="single" w:sz="4" w:space="0" w:color="auto"/>
              <w:right w:val="single" w:sz="4" w:space="0" w:color="auto"/>
            </w:tcBorders>
            <w:shd w:val="clear" w:color="auto" w:fill="E0E0E0"/>
          </w:tcPr>
          <w:p w14:paraId="505662FA" w14:textId="2E4AE026" w:rsidR="00953D30" w:rsidRPr="006D0049" w:rsidRDefault="007C27F9" w:rsidP="00953D30">
            <w:pPr>
              <w:rPr>
                <w:rFonts w:ascii="Arial" w:hAnsi="Arial" w:cs="Arial"/>
                <w:b/>
                <w:sz w:val="24"/>
                <w:szCs w:val="24"/>
              </w:rPr>
            </w:pPr>
            <w:r>
              <w:rPr>
                <w:rFonts w:ascii="Arial" w:hAnsi="Arial" w:cs="Arial"/>
                <w:b/>
                <w:sz w:val="24"/>
                <w:szCs w:val="24"/>
              </w:rPr>
              <w:t>8</w:t>
            </w:r>
          </w:p>
        </w:tc>
        <w:tc>
          <w:tcPr>
            <w:tcW w:w="1847" w:type="dxa"/>
            <w:tcBorders>
              <w:top w:val="single" w:sz="4" w:space="0" w:color="auto"/>
              <w:left w:val="single" w:sz="4" w:space="0" w:color="auto"/>
              <w:right w:val="single" w:sz="4" w:space="0" w:color="auto"/>
            </w:tcBorders>
            <w:shd w:val="clear" w:color="auto" w:fill="auto"/>
          </w:tcPr>
          <w:p w14:paraId="1D1FE57E" w14:textId="70F31304" w:rsidR="00953D30" w:rsidRPr="006D0049" w:rsidRDefault="007C27F9" w:rsidP="00953D30">
            <w:pPr>
              <w:rPr>
                <w:rFonts w:ascii="Arial" w:hAnsi="Arial" w:cs="Arial"/>
                <w:b/>
                <w:sz w:val="24"/>
                <w:szCs w:val="24"/>
              </w:rPr>
            </w:pPr>
            <w:r>
              <w:rPr>
                <w:rFonts w:ascii="Arial" w:hAnsi="Arial" w:cs="Arial"/>
                <w:b/>
                <w:sz w:val="24"/>
                <w:szCs w:val="24"/>
              </w:rPr>
              <w:t>9</w:t>
            </w:r>
          </w:p>
        </w:tc>
        <w:tc>
          <w:tcPr>
            <w:tcW w:w="1817" w:type="dxa"/>
            <w:tcBorders>
              <w:top w:val="single" w:sz="4" w:space="0" w:color="auto"/>
              <w:left w:val="single" w:sz="4" w:space="0" w:color="auto"/>
              <w:right w:val="single" w:sz="4" w:space="0" w:color="auto"/>
            </w:tcBorders>
            <w:shd w:val="clear" w:color="auto" w:fill="auto"/>
          </w:tcPr>
          <w:p w14:paraId="6BB3CFFD" w14:textId="58C2646B" w:rsidR="00953D30" w:rsidRPr="006D0049" w:rsidRDefault="007C27F9" w:rsidP="00953D30">
            <w:pPr>
              <w:rPr>
                <w:rFonts w:ascii="Arial" w:hAnsi="Arial" w:cs="Arial"/>
                <w:b/>
                <w:sz w:val="24"/>
                <w:szCs w:val="24"/>
              </w:rPr>
            </w:pPr>
            <w:r>
              <w:rPr>
                <w:rFonts w:ascii="Arial" w:hAnsi="Arial" w:cs="Arial"/>
                <w:b/>
                <w:sz w:val="24"/>
                <w:szCs w:val="24"/>
              </w:rPr>
              <w:t>10</w:t>
            </w:r>
          </w:p>
        </w:tc>
        <w:tc>
          <w:tcPr>
            <w:tcW w:w="1852" w:type="dxa"/>
            <w:tcBorders>
              <w:top w:val="single" w:sz="4" w:space="0" w:color="auto"/>
              <w:left w:val="single" w:sz="4" w:space="0" w:color="auto"/>
              <w:right w:val="single" w:sz="4" w:space="0" w:color="auto"/>
            </w:tcBorders>
            <w:shd w:val="clear" w:color="auto" w:fill="auto"/>
          </w:tcPr>
          <w:p w14:paraId="6C3F061B" w14:textId="262984F1" w:rsidR="00953D30" w:rsidRPr="006D0049" w:rsidRDefault="007C27F9" w:rsidP="00953D30">
            <w:pPr>
              <w:rPr>
                <w:rFonts w:ascii="Arial" w:hAnsi="Arial" w:cs="Arial"/>
                <w:b/>
                <w:sz w:val="24"/>
                <w:szCs w:val="24"/>
              </w:rPr>
            </w:pPr>
            <w:r>
              <w:rPr>
                <w:rFonts w:ascii="Arial" w:hAnsi="Arial" w:cs="Arial"/>
                <w:b/>
                <w:sz w:val="24"/>
                <w:szCs w:val="24"/>
              </w:rPr>
              <w:t>11</w:t>
            </w:r>
          </w:p>
        </w:tc>
        <w:tc>
          <w:tcPr>
            <w:tcW w:w="1852" w:type="dxa"/>
            <w:tcBorders>
              <w:top w:val="single" w:sz="4" w:space="0" w:color="auto"/>
              <w:left w:val="single" w:sz="4" w:space="0" w:color="auto"/>
              <w:right w:val="single" w:sz="4" w:space="0" w:color="auto"/>
            </w:tcBorders>
            <w:shd w:val="clear" w:color="auto" w:fill="auto"/>
          </w:tcPr>
          <w:p w14:paraId="48DA3AE9" w14:textId="4C2CF71D" w:rsidR="00953D30" w:rsidRPr="006D0049" w:rsidRDefault="007C27F9" w:rsidP="00953D30">
            <w:pPr>
              <w:rPr>
                <w:rFonts w:ascii="Arial" w:hAnsi="Arial" w:cs="Arial"/>
                <w:b/>
                <w:sz w:val="24"/>
                <w:szCs w:val="24"/>
              </w:rPr>
            </w:pPr>
            <w:r>
              <w:rPr>
                <w:rFonts w:ascii="Arial" w:hAnsi="Arial" w:cs="Arial"/>
                <w:b/>
                <w:sz w:val="24"/>
                <w:szCs w:val="24"/>
              </w:rPr>
              <w:t>12</w:t>
            </w:r>
          </w:p>
        </w:tc>
        <w:tc>
          <w:tcPr>
            <w:tcW w:w="1852" w:type="dxa"/>
            <w:tcBorders>
              <w:top w:val="single" w:sz="4" w:space="0" w:color="auto"/>
              <w:left w:val="single" w:sz="4" w:space="0" w:color="auto"/>
              <w:right w:val="single" w:sz="4" w:space="0" w:color="auto"/>
            </w:tcBorders>
            <w:shd w:val="clear" w:color="auto" w:fill="auto"/>
          </w:tcPr>
          <w:p w14:paraId="7712D548" w14:textId="1A64E006" w:rsidR="00953D30" w:rsidRPr="006D0049" w:rsidRDefault="007C27F9" w:rsidP="00953D30">
            <w:pPr>
              <w:rPr>
                <w:rFonts w:ascii="Arial" w:hAnsi="Arial" w:cs="Arial"/>
                <w:b/>
                <w:sz w:val="24"/>
                <w:szCs w:val="24"/>
              </w:rPr>
            </w:pPr>
            <w:r>
              <w:rPr>
                <w:rFonts w:ascii="Arial" w:hAnsi="Arial" w:cs="Arial"/>
                <w:b/>
                <w:sz w:val="24"/>
                <w:szCs w:val="24"/>
              </w:rPr>
              <w:t>13</w:t>
            </w:r>
          </w:p>
        </w:tc>
        <w:tc>
          <w:tcPr>
            <w:tcW w:w="903" w:type="dxa"/>
            <w:tcBorders>
              <w:top w:val="single" w:sz="4" w:space="0" w:color="auto"/>
              <w:left w:val="single" w:sz="4" w:space="0" w:color="auto"/>
              <w:right w:val="single" w:sz="4" w:space="0" w:color="auto"/>
            </w:tcBorders>
            <w:shd w:val="clear" w:color="auto" w:fill="E0E0E0"/>
          </w:tcPr>
          <w:p w14:paraId="288D26CA" w14:textId="339C9188" w:rsidR="00953D30" w:rsidRPr="006D0049" w:rsidRDefault="007C27F9" w:rsidP="00953D30">
            <w:pPr>
              <w:rPr>
                <w:rFonts w:ascii="Arial" w:hAnsi="Arial" w:cs="Arial"/>
                <w:b/>
                <w:sz w:val="24"/>
                <w:szCs w:val="24"/>
              </w:rPr>
            </w:pPr>
            <w:r>
              <w:rPr>
                <w:rFonts w:ascii="Arial" w:hAnsi="Arial" w:cs="Arial"/>
                <w:b/>
                <w:sz w:val="24"/>
                <w:szCs w:val="24"/>
              </w:rPr>
              <w:t>14</w:t>
            </w:r>
          </w:p>
        </w:tc>
      </w:tr>
      <w:tr w:rsidR="00953D30" w:rsidRPr="006D0049" w14:paraId="6CF7D60E" w14:textId="77777777" w:rsidTr="00953D30">
        <w:trPr>
          <w:gridAfter w:val="1"/>
          <w:wAfter w:w="35" w:type="dxa"/>
          <w:trHeight w:val="963"/>
        </w:trPr>
        <w:tc>
          <w:tcPr>
            <w:tcW w:w="902" w:type="dxa"/>
            <w:tcBorders>
              <w:left w:val="single" w:sz="4" w:space="0" w:color="auto"/>
              <w:bottom w:val="single" w:sz="4" w:space="0" w:color="auto"/>
              <w:right w:val="single" w:sz="4" w:space="0" w:color="auto"/>
            </w:tcBorders>
            <w:shd w:val="clear" w:color="auto" w:fill="E0E0E0"/>
          </w:tcPr>
          <w:p w14:paraId="44910885" w14:textId="77777777" w:rsidR="00953D30" w:rsidRPr="006D0049" w:rsidRDefault="00953D30" w:rsidP="00953D30">
            <w:pPr>
              <w:rPr>
                <w:rFonts w:ascii="Arial" w:hAnsi="Arial" w:cs="Arial"/>
                <w:b/>
                <w:sz w:val="24"/>
                <w:szCs w:val="24"/>
              </w:rPr>
            </w:pPr>
          </w:p>
        </w:tc>
        <w:tc>
          <w:tcPr>
            <w:tcW w:w="1847" w:type="dxa"/>
            <w:tcBorders>
              <w:left w:val="single" w:sz="4" w:space="0" w:color="auto"/>
              <w:bottom w:val="single" w:sz="4" w:space="0" w:color="auto"/>
              <w:right w:val="single" w:sz="4" w:space="0" w:color="auto"/>
            </w:tcBorders>
            <w:shd w:val="clear" w:color="auto" w:fill="auto"/>
          </w:tcPr>
          <w:p w14:paraId="0B00ABD0" w14:textId="77777777" w:rsidR="00953D30" w:rsidRPr="006D0049" w:rsidRDefault="00953D30" w:rsidP="00953D30">
            <w:pPr>
              <w:rPr>
                <w:rFonts w:ascii="Arial" w:hAnsi="Arial" w:cs="Arial"/>
                <w:b/>
                <w:sz w:val="24"/>
                <w:szCs w:val="24"/>
              </w:rPr>
            </w:pPr>
          </w:p>
          <w:p w14:paraId="33CC07B4" w14:textId="77777777" w:rsidR="00953D30" w:rsidRPr="006D0049" w:rsidRDefault="00953D30" w:rsidP="00953D30">
            <w:pPr>
              <w:jc w:val="center"/>
              <w:rPr>
                <w:rFonts w:ascii="Arial" w:hAnsi="Arial" w:cs="Arial"/>
                <w:b/>
                <w:sz w:val="24"/>
                <w:szCs w:val="24"/>
              </w:rPr>
            </w:pPr>
            <w:r>
              <w:rPr>
                <w:rFonts w:ascii="Arial" w:hAnsi="Arial" w:cs="Arial"/>
                <w:b/>
                <w:sz w:val="24"/>
                <w:szCs w:val="24"/>
              </w:rPr>
              <w:t>SECTION 11</w:t>
            </w:r>
          </w:p>
        </w:tc>
        <w:tc>
          <w:tcPr>
            <w:tcW w:w="1817" w:type="dxa"/>
            <w:tcBorders>
              <w:left w:val="single" w:sz="4" w:space="0" w:color="auto"/>
              <w:bottom w:val="single" w:sz="4" w:space="0" w:color="auto"/>
              <w:right w:val="single" w:sz="4" w:space="0" w:color="auto"/>
            </w:tcBorders>
            <w:shd w:val="clear" w:color="auto" w:fill="auto"/>
          </w:tcPr>
          <w:p w14:paraId="3550669F" w14:textId="77777777" w:rsidR="00953D30" w:rsidRPr="006D0049" w:rsidRDefault="00953D30" w:rsidP="00953D30">
            <w:pPr>
              <w:jc w:val="center"/>
              <w:rPr>
                <w:rFonts w:ascii="Arial" w:hAnsi="Arial" w:cs="Arial"/>
                <w:b/>
                <w:sz w:val="24"/>
                <w:szCs w:val="24"/>
              </w:rPr>
            </w:pPr>
          </w:p>
          <w:p w14:paraId="687DC09E" w14:textId="77777777" w:rsidR="00953D30" w:rsidRPr="006D0049" w:rsidRDefault="00953D30" w:rsidP="00953D30">
            <w:pPr>
              <w:jc w:val="center"/>
              <w:rPr>
                <w:rFonts w:ascii="Arial" w:hAnsi="Arial" w:cs="Arial"/>
                <w:b/>
                <w:sz w:val="24"/>
                <w:szCs w:val="24"/>
              </w:rPr>
            </w:pPr>
            <w:r w:rsidRPr="006D0049">
              <w:rPr>
                <w:rFonts w:ascii="Arial" w:hAnsi="Arial" w:cs="Arial"/>
                <w:b/>
                <w:sz w:val="24"/>
                <w:szCs w:val="24"/>
              </w:rPr>
              <w:t xml:space="preserve">SECTION </w:t>
            </w:r>
            <w:r>
              <w:rPr>
                <w:rFonts w:ascii="Arial" w:hAnsi="Arial" w:cs="Arial"/>
                <w:b/>
                <w:sz w:val="24"/>
                <w:szCs w:val="24"/>
              </w:rPr>
              <w:t>1</w:t>
            </w:r>
          </w:p>
        </w:tc>
        <w:tc>
          <w:tcPr>
            <w:tcW w:w="1852" w:type="dxa"/>
            <w:tcBorders>
              <w:left w:val="single" w:sz="4" w:space="0" w:color="auto"/>
              <w:bottom w:val="single" w:sz="4" w:space="0" w:color="auto"/>
              <w:right w:val="single" w:sz="4" w:space="0" w:color="auto"/>
            </w:tcBorders>
            <w:shd w:val="clear" w:color="auto" w:fill="auto"/>
          </w:tcPr>
          <w:p w14:paraId="3B536BF4" w14:textId="77777777" w:rsidR="00953D30" w:rsidRPr="006D0049" w:rsidRDefault="00953D30" w:rsidP="00953D30">
            <w:pPr>
              <w:jc w:val="center"/>
              <w:rPr>
                <w:rFonts w:ascii="Arial" w:hAnsi="Arial" w:cs="Arial"/>
                <w:b/>
                <w:sz w:val="24"/>
                <w:szCs w:val="24"/>
              </w:rPr>
            </w:pPr>
          </w:p>
          <w:p w14:paraId="0A614177" w14:textId="77777777" w:rsidR="00953D30" w:rsidRPr="006D0049" w:rsidRDefault="00953D30" w:rsidP="00953D30">
            <w:pPr>
              <w:jc w:val="center"/>
              <w:rPr>
                <w:rFonts w:ascii="Arial" w:hAnsi="Arial" w:cs="Arial"/>
                <w:b/>
                <w:sz w:val="24"/>
                <w:szCs w:val="24"/>
              </w:rPr>
            </w:pPr>
            <w:r w:rsidRPr="006D0049">
              <w:rPr>
                <w:rFonts w:ascii="Arial" w:hAnsi="Arial" w:cs="Arial"/>
                <w:b/>
                <w:sz w:val="24"/>
                <w:szCs w:val="24"/>
              </w:rPr>
              <w:t xml:space="preserve">SECTION </w:t>
            </w:r>
            <w:r>
              <w:rPr>
                <w:rFonts w:ascii="Arial" w:hAnsi="Arial" w:cs="Arial"/>
                <w:b/>
                <w:sz w:val="24"/>
                <w:szCs w:val="24"/>
              </w:rPr>
              <w:t>2</w:t>
            </w:r>
          </w:p>
        </w:tc>
        <w:tc>
          <w:tcPr>
            <w:tcW w:w="1852" w:type="dxa"/>
            <w:tcBorders>
              <w:left w:val="single" w:sz="4" w:space="0" w:color="auto"/>
              <w:bottom w:val="single" w:sz="4" w:space="0" w:color="auto"/>
              <w:right w:val="single" w:sz="4" w:space="0" w:color="auto"/>
            </w:tcBorders>
            <w:shd w:val="clear" w:color="auto" w:fill="auto"/>
          </w:tcPr>
          <w:p w14:paraId="50193331" w14:textId="77777777" w:rsidR="00953D30" w:rsidRPr="006D0049" w:rsidRDefault="00953D30" w:rsidP="00953D30">
            <w:pPr>
              <w:jc w:val="center"/>
              <w:rPr>
                <w:rFonts w:ascii="Arial" w:hAnsi="Arial" w:cs="Arial"/>
                <w:b/>
                <w:sz w:val="24"/>
                <w:szCs w:val="24"/>
              </w:rPr>
            </w:pPr>
          </w:p>
          <w:p w14:paraId="71CDCB25" w14:textId="77777777" w:rsidR="00953D30" w:rsidRPr="006D0049" w:rsidRDefault="00953D30" w:rsidP="00953D30">
            <w:pPr>
              <w:tabs>
                <w:tab w:val="center" w:pos="814"/>
              </w:tabs>
              <w:jc w:val="center"/>
              <w:rPr>
                <w:rFonts w:ascii="Arial" w:hAnsi="Arial" w:cs="Arial"/>
                <w:b/>
                <w:sz w:val="24"/>
                <w:szCs w:val="24"/>
              </w:rPr>
            </w:pPr>
            <w:r w:rsidRPr="006D0049">
              <w:rPr>
                <w:rFonts w:ascii="Arial" w:hAnsi="Arial" w:cs="Arial"/>
                <w:b/>
                <w:sz w:val="24"/>
                <w:szCs w:val="24"/>
              </w:rPr>
              <w:t xml:space="preserve">SECTION </w:t>
            </w:r>
            <w:r>
              <w:rPr>
                <w:rFonts w:ascii="Arial" w:hAnsi="Arial" w:cs="Arial"/>
                <w:b/>
                <w:sz w:val="24"/>
                <w:szCs w:val="24"/>
              </w:rPr>
              <w:t>3</w:t>
            </w:r>
          </w:p>
          <w:p w14:paraId="7EF73D4E" w14:textId="77777777" w:rsidR="00953D30" w:rsidRPr="006D0049" w:rsidRDefault="00953D30" w:rsidP="00953D30">
            <w:pPr>
              <w:jc w:val="center"/>
              <w:rPr>
                <w:rFonts w:ascii="Arial" w:hAnsi="Arial" w:cs="Arial"/>
                <w:b/>
                <w:sz w:val="24"/>
                <w:szCs w:val="24"/>
              </w:rPr>
            </w:pPr>
          </w:p>
        </w:tc>
        <w:tc>
          <w:tcPr>
            <w:tcW w:w="1852" w:type="dxa"/>
            <w:tcBorders>
              <w:left w:val="single" w:sz="4" w:space="0" w:color="auto"/>
              <w:bottom w:val="single" w:sz="4" w:space="0" w:color="auto"/>
              <w:right w:val="single" w:sz="4" w:space="0" w:color="auto"/>
            </w:tcBorders>
            <w:shd w:val="clear" w:color="auto" w:fill="auto"/>
          </w:tcPr>
          <w:p w14:paraId="6DF7C4B5" w14:textId="77777777" w:rsidR="00953D30" w:rsidRPr="006D0049" w:rsidRDefault="00953D30" w:rsidP="00953D30">
            <w:pPr>
              <w:jc w:val="center"/>
              <w:rPr>
                <w:rFonts w:ascii="Arial" w:hAnsi="Arial" w:cs="Arial"/>
                <w:b/>
                <w:sz w:val="24"/>
                <w:szCs w:val="24"/>
              </w:rPr>
            </w:pPr>
          </w:p>
          <w:p w14:paraId="554238D5" w14:textId="77777777" w:rsidR="00953D30" w:rsidRPr="006D0049" w:rsidRDefault="00953D30" w:rsidP="00953D30">
            <w:pPr>
              <w:jc w:val="center"/>
              <w:rPr>
                <w:rFonts w:ascii="Arial" w:hAnsi="Arial" w:cs="Arial"/>
                <w:b/>
                <w:sz w:val="24"/>
                <w:szCs w:val="24"/>
              </w:rPr>
            </w:pPr>
            <w:r w:rsidRPr="006D0049">
              <w:rPr>
                <w:rFonts w:ascii="Arial" w:hAnsi="Arial" w:cs="Arial"/>
                <w:b/>
                <w:sz w:val="24"/>
                <w:szCs w:val="24"/>
              </w:rPr>
              <w:t xml:space="preserve">SECTION </w:t>
            </w:r>
            <w:r>
              <w:rPr>
                <w:rFonts w:ascii="Arial" w:hAnsi="Arial" w:cs="Arial"/>
                <w:b/>
                <w:sz w:val="24"/>
                <w:szCs w:val="24"/>
              </w:rPr>
              <w:t>4</w:t>
            </w:r>
          </w:p>
          <w:p w14:paraId="688B1E91" w14:textId="77777777" w:rsidR="00953D30" w:rsidRDefault="00953D30" w:rsidP="00953D30">
            <w:pPr>
              <w:jc w:val="center"/>
              <w:rPr>
                <w:rFonts w:ascii="Arial" w:hAnsi="Arial" w:cs="Arial"/>
                <w:b/>
                <w:sz w:val="24"/>
                <w:szCs w:val="24"/>
              </w:rPr>
            </w:pPr>
          </w:p>
          <w:p w14:paraId="3C207CB0" w14:textId="77777777" w:rsidR="00953D30" w:rsidRPr="006D0049" w:rsidRDefault="00953D30" w:rsidP="00953D30">
            <w:pPr>
              <w:jc w:val="center"/>
              <w:rPr>
                <w:rFonts w:ascii="Arial" w:hAnsi="Arial" w:cs="Arial"/>
                <w:b/>
                <w:sz w:val="24"/>
                <w:szCs w:val="24"/>
              </w:rPr>
            </w:pPr>
          </w:p>
          <w:p w14:paraId="455C47E0" w14:textId="77777777" w:rsidR="00953D30" w:rsidRPr="006D0049" w:rsidRDefault="00953D30" w:rsidP="00953D30">
            <w:pPr>
              <w:jc w:val="center"/>
              <w:rPr>
                <w:rFonts w:ascii="Arial" w:hAnsi="Arial" w:cs="Arial"/>
                <w:b/>
                <w:sz w:val="24"/>
                <w:szCs w:val="24"/>
              </w:rPr>
            </w:pPr>
          </w:p>
        </w:tc>
        <w:tc>
          <w:tcPr>
            <w:tcW w:w="903" w:type="dxa"/>
            <w:tcBorders>
              <w:left w:val="single" w:sz="4" w:space="0" w:color="auto"/>
              <w:bottom w:val="single" w:sz="4" w:space="0" w:color="auto"/>
              <w:right w:val="single" w:sz="4" w:space="0" w:color="auto"/>
            </w:tcBorders>
            <w:shd w:val="clear" w:color="auto" w:fill="E0E0E0"/>
          </w:tcPr>
          <w:p w14:paraId="003E3159" w14:textId="77777777" w:rsidR="00953D30" w:rsidRPr="006D0049" w:rsidRDefault="00953D30" w:rsidP="00953D30">
            <w:pPr>
              <w:rPr>
                <w:rFonts w:ascii="Arial" w:hAnsi="Arial" w:cs="Arial"/>
                <w:b/>
                <w:sz w:val="24"/>
                <w:szCs w:val="24"/>
              </w:rPr>
            </w:pPr>
          </w:p>
        </w:tc>
      </w:tr>
      <w:tr w:rsidR="00953D30" w:rsidRPr="006D0049" w14:paraId="08419536" w14:textId="77777777" w:rsidTr="00953D30">
        <w:trPr>
          <w:gridAfter w:val="1"/>
          <w:wAfter w:w="35" w:type="dxa"/>
          <w:trHeight w:val="1133"/>
        </w:trPr>
        <w:tc>
          <w:tcPr>
            <w:tcW w:w="902" w:type="dxa"/>
            <w:tcBorders>
              <w:top w:val="single" w:sz="4" w:space="0" w:color="auto"/>
              <w:left w:val="single" w:sz="4" w:space="0" w:color="auto"/>
              <w:right w:val="single" w:sz="4" w:space="0" w:color="auto"/>
            </w:tcBorders>
            <w:shd w:val="clear" w:color="auto" w:fill="E0E0E0"/>
          </w:tcPr>
          <w:p w14:paraId="7ADBD62A" w14:textId="2FE895F1" w:rsidR="00953D30" w:rsidRPr="006D0049" w:rsidRDefault="00953D30" w:rsidP="00953D30">
            <w:pPr>
              <w:rPr>
                <w:rFonts w:ascii="Arial" w:hAnsi="Arial" w:cs="Arial"/>
                <w:b/>
                <w:sz w:val="24"/>
                <w:szCs w:val="24"/>
              </w:rPr>
            </w:pPr>
            <w:r>
              <w:rPr>
                <w:rFonts w:ascii="Arial" w:hAnsi="Arial" w:cs="Arial"/>
                <w:b/>
                <w:sz w:val="24"/>
                <w:szCs w:val="24"/>
              </w:rPr>
              <w:t>1</w:t>
            </w:r>
            <w:r w:rsidR="007C27F9">
              <w:rPr>
                <w:rFonts w:ascii="Arial" w:hAnsi="Arial" w:cs="Arial"/>
                <w:b/>
                <w:sz w:val="24"/>
                <w:szCs w:val="24"/>
              </w:rPr>
              <w:t>5</w:t>
            </w:r>
          </w:p>
        </w:tc>
        <w:tc>
          <w:tcPr>
            <w:tcW w:w="1847" w:type="dxa"/>
            <w:tcBorders>
              <w:top w:val="single" w:sz="4" w:space="0" w:color="auto"/>
              <w:left w:val="single" w:sz="4" w:space="0" w:color="auto"/>
              <w:right w:val="single" w:sz="4" w:space="0" w:color="auto"/>
            </w:tcBorders>
            <w:shd w:val="clear" w:color="auto" w:fill="auto"/>
          </w:tcPr>
          <w:p w14:paraId="5EB3F3E1" w14:textId="3BF76AFD" w:rsidR="00953D30" w:rsidRPr="006D0049" w:rsidRDefault="00953D30" w:rsidP="00953D30">
            <w:pPr>
              <w:rPr>
                <w:rFonts w:ascii="Arial" w:hAnsi="Arial" w:cs="Arial"/>
                <w:b/>
                <w:sz w:val="24"/>
                <w:szCs w:val="24"/>
              </w:rPr>
            </w:pPr>
            <w:r w:rsidRPr="006D0049">
              <w:rPr>
                <w:rFonts w:ascii="Arial" w:hAnsi="Arial" w:cs="Arial"/>
                <w:b/>
                <w:sz w:val="24"/>
                <w:szCs w:val="24"/>
              </w:rPr>
              <w:t>1</w:t>
            </w:r>
            <w:r w:rsidR="007C27F9">
              <w:rPr>
                <w:rFonts w:ascii="Arial" w:hAnsi="Arial" w:cs="Arial"/>
                <w:b/>
                <w:sz w:val="24"/>
                <w:szCs w:val="24"/>
              </w:rPr>
              <w:t>6</w:t>
            </w:r>
          </w:p>
          <w:p w14:paraId="389FEADC" w14:textId="77777777" w:rsidR="00953D30" w:rsidRPr="006D0049" w:rsidRDefault="00953D30" w:rsidP="00953D30">
            <w:pPr>
              <w:jc w:val="center"/>
              <w:rPr>
                <w:rFonts w:ascii="Arial" w:hAnsi="Arial" w:cs="Arial"/>
                <w:b/>
                <w:sz w:val="24"/>
                <w:szCs w:val="24"/>
              </w:rPr>
            </w:pPr>
          </w:p>
          <w:p w14:paraId="6A01D7E1" w14:textId="77777777" w:rsidR="00953D30" w:rsidRPr="006D0049" w:rsidRDefault="00953D30" w:rsidP="00953D30">
            <w:pPr>
              <w:rPr>
                <w:rFonts w:ascii="Arial" w:hAnsi="Arial" w:cs="Arial"/>
                <w:b/>
                <w:sz w:val="24"/>
                <w:szCs w:val="24"/>
              </w:rPr>
            </w:pPr>
            <w:r w:rsidRPr="006D0049">
              <w:rPr>
                <w:rFonts w:ascii="Arial" w:hAnsi="Arial" w:cs="Arial"/>
                <w:b/>
                <w:sz w:val="24"/>
                <w:szCs w:val="24"/>
              </w:rPr>
              <w:t xml:space="preserve"> SECTION </w:t>
            </w:r>
            <w:r>
              <w:rPr>
                <w:rFonts w:ascii="Arial" w:hAnsi="Arial" w:cs="Arial"/>
                <w:b/>
                <w:sz w:val="24"/>
                <w:szCs w:val="24"/>
              </w:rPr>
              <w:t xml:space="preserve"> 5</w:t>
            </w:r>
          </w:p>
        </w:tc>
        <w:tc>
          <w:tcPr>
            <w:tcW w:w="1817" w:type="dxa"/>
            <w:tcBorders>
              <w:top w:val="single" w:sz="4" w:space="0" w:color="auto"/>
              <w:left w:val="single" w:sz="4" w:space="0" w:color="auto"/>
              <w:right w:val="single" w:sz="4" w:space="0" w:color="auto"/>
            </w:tcBorders>
            <w:shd w:val="clear" w:color="auto" w:fill="auto"/>
          </w:tcPr>
          <w:p w14:paraId="63C3CA66" w14:textId="58673B90" w:rsidR="00953D30" w:rsidRPr="006D0049" w:rsidRDefault="00953D30" w:rsidP="00953D30">
            <w:pPr>
              <w:rPr>
                <w:rFonts w:ascii="Arial" w:hAnsi="Arial" w:cs="Arial"/>
                <w:b/>
                <w:sz w:val="24"/>
                <w:szCs w:val="24"/>
              </w:rPr>
            </w:pPr>
            <w:r w:rsidRPr="006D0049">
              <w:rPr>
                <w:rFonts w:ascii="Arial" w:hAnsi="Arial" w:cs="Arial"/>
                <w:b/>
                <w:sz w:val="24"/>
                <w:szCs w:val="24"/>
              </w:rPr>
              <w:t>1</w:t>
            </w:r>
            <w:r w:rsidR="007C27F9">
              <w:rPr>
                <w:rFonts w:ascii="Arial" w:hAnsi="Arial" w:cs="Arial"/>
                <w:b/>
                <w:sz w:val="24"/>
                <w:szCs w:val="24"/>
              </w:rPr>
              <w:t>7</w:t>
            </w:r>
          </w:p>
          <w:p w14:paraId="693887F7" w14:textId="77777777" w:rsidR="00953D30" w:rsidRPr="006D0049" w:rsidRDefault="00953D30" w:rsidP="00953D30">
            <w:pPr>
              <w:jc w:val="center"/>
              <w:rPr>
                <w:rFonts w:ascii="Arial" w:hAnsi="Arial" w:cs="Arial"/>
                <w:b/>
                <w:sz w:val="24"/>
                <w:szCs w:val="24"/>
              </w:rPr>
            </w:pPr>
          </w:p>
          <w:p w14:paraId="38C4F190" w14:textId="77777777" w:rsidR="00953D30" w:rsidRPr="006D0049" w:rsidRDefault="00953D30" w:rsidP="00953D30">
            <w:pPr>
              <w:jc w:val="center"/>
              <w:rPr>
                <w:rFonts w:ascii="Arial" w:hAnsi="Arial" w:cs="Arial"/>
                <w:b/>
                <w:sz w:val="24"/>
                <w:szCs w:val="24"/>
              </w:rPr>
            </w:pPr>
            <w:r w:rsidRPr="006D0049">
              <w:rPr>
                <w:rFonts w:ascii="Arial" w:hAnsi="Arial" w:cs="Arial"/>
                <w:b/>
                <w:sz w:val="24"/>
                <w:szCs w:val="24"/>
              </w:rPr>
              <w:t xml:space="preserve">SECTION </w:t>
            </w:r>
            <w:r>
              <w:rPr>
                <w:rFonts w:ascii="Arial" w:hAnsi="Arial" w:cs="Arial"/>
                <w:b/>
                <w:sz w:val="24"/>
                <w:szCs w:val="24"/>
              </w:rPr>
              <w:t>6</w:t>
            </w:r>
          </w:p>
        </w:tc>
        <w:tc>
          <w:tcPr>
            <w:tcW w:w="1852" w:type="dxa"/>
            <w:tcBorders>
              <w:top w:val="single" w:sz="4" w:space="0" w:color="auto"/>
              <w:left w:val="single" w:sz="4" w:space="0" w:color="auto"/>
              <w:right w:val="single" w:sz="4" w:space="0" w:color="auto"/>
            </w:tcBorders>
            <w:shd w:val="clear" w:color="auto" w:fill="auto"/>
          </w:tcPr>
          <w:p w14:paraId="7673EB30" w14:textId="36DE3A57" w:rsidR="00953D30" w:rsidRPr="006D0049" w:rsidRDefault="00953D30" w:rsidP="00953D30">
            <w:pPr>
              <w:rPr>
                <w:rFonts w:ascii="Arial" w:hAnsi="Arial" w:cs="Arial"/>
                <w:b/>
                <w:sz w:val="24"/>
                <w:szCs w:val="24"/>
              </w:rPr>
            </w:pPr>
            <w:r w:rsidRPr="006D0049">
              <w:rPr>
                <w:rFonts w:ascii="Arial" w:hAnsi="Arial" w:cs="Arial"/>
                <w:b/>
                <w:sz w:val="24"/>
                <w:szCs w:val="24"/>
              </w:rPr>
              <w:t>1</w:t>
            </w:r>
            <w:r w:rsidR="007C27F9">
              <w:rPr>
                <w:rFonts w:ascii="Arial" w:hAnsi="Arial" w:cs="Arial"/>
                <w:b/>
                <w:sz w:val="24"/>
                <w:szCs w:val="24"/>
              </w:rPr>
              <w:t>8</w:t>
            </w:r>
          </w:p>
          <w:p w14:paraId="58129463" w14:textId="77777777" w:rsidR="00953D30" w:rsidRPr="006D0049" w:rsidRDefault="00953D30" w:rsidP="00953D30">
            <w:pPr>
              <w:jc w:val="center"/>
              <w:rPr>
                <w:rFonts w:ascii="Arial" w:hAnsi="Arial" w:cs="Arial"/>
                <w:b/>
                <w:sz w:val="24"/>
                <w:szCs w:val="24"/>
              </w:rPr>
            </w:pPr>
          </w:p>
          <w:p w14:paraId="5BD36EDB" w14:textId="77777777" w:rsidR="00953D30" w:rsidRPr="006D0049" w:rsidRDefault="00953D30" w:rsidP="00953D30">
            <w:pPr>
              <w:jc w:val="center"/>
              <w:rPr>
                <w:rFonts w:ascii="Arial" w:hAnsi="Arial" w:cs="Arial"/>
                <w:sz w:val="24"/>
                <w:szCs w:val="24"/>
              </w:rPr>
            </w:pPr>
            <w:r w:rsidRPr="006D0049">
              <w:rPr>
                <w:rFonts w:ascii="Arial" w:hAnsi="Arial" w:cs="Arial"/>
                <w:b/>
                <w:sz w:val="24"/>
                <w:szCs w:val="24"/>
              </w:rPr>
              <w:t xml:space="preserve">SECTION </w:t>
            </w:r>
            <w:r>
              <w:rPr>
                <w:rFonts w:ascii="Arial" w:hAnsi="Arial" w:cs="Arial"/>
                <w:b/>
                <w:sz w:val="24"/>
                <w:szCs w:val="24"/>
              </w:rPr>
              <w:t>7</w:t>
            </w:r>
          </w:p>
        </w:tc>
        <w:tc>
          <w:tcPr>
            <w:tcW w:w="1852" w:type="dxa"/>
            <w:tcBorders>
              <w:top w:val="single" w:sz="4" w:space="0" w:color="auto"/>
              <w:left w:val="single" w:sz="4" w:space="0" w:color="auto"/>
              <w:right w:val="single" w:sz="4" w:space="0" w:color="auto"/>
            </w:tcBorders>
            <w:shd w:val="clear" w:color="auto" w:fill="auto"/>
          </w:tcPr>
          <w:p w14:paraId="5950C00B" w14:textId="37C6D99A" w:rsidR="00953D30" w:rsidRPr="006D0049" w:rsidRDefault="00953D30" w:rsidP="00953D30">
            <w:pPr>
              <w:rPr>
                <w:rFonts w:ascii="Arial" w:hAnsi="Arial" w:cs="Arial"/>
                <w:b/>
                <w:sz w:val="24"/>
                <w:szCs w:val="24"/>
              </w:rPr>
            </w:pPr>
            <w:r w:rsidRPr="006D0049">
              <w:rPr>
                <w:rFonts w:ascii="Arial" w:hAnsi="Arial" w:cs="Arial"/>
                <w:b/>
                <w:sz w:val="24"/>
                <w:szCs w:val="24"/>
              </w:rPr>
              <w:t>1</w:t>
            </w:r>
            <w:r w:rsidR="007C27F9">
              <w:rPr>
                <w:rFonts w:ascii="Arial" w:hAnsi="Arial" w:cs="Arial"/>
                <w:b/>
                <w:sz w:val="24"/>
                <w:szCs w:val="24"/>
              </w:rPr>
              <w:t>9</w:t>
            </w:r>
          </w:p>
          <w:p w14:paraId="09E442D6" w14:textId="77777777" w:rsidR="00953D30" w:rsidRPr="006D0049" w:rsidRDefault="00953D30" w:rsidP="00953D30">
            <w:pPr>
              <w:jc w:val="center"/>
              <w:rPr>
                <w:rFonts w:ascii="Arial" w:hAnsi="Arial" w:cs="Arial"/>
                <w:b/>
                <w:sz w:val="24"/>
                <w:szCs w:val="24"/>
              </w:rPr>
            </w:pPr>
          </w:p>
          <w:p w14:paraId="14E4C13E" w14:textId="77777777" w:rsidR="00953D30" w:rsidRPr="006D0049" w:rsidRDefault="00953D30" w:rsidP="00953D30">
            <w:pPr>
              <w:jc w:val="center"/>
              <w:rPr>
                <w:rFonts w:ascii="Arial" w:hAnsi="Arial" w:cs="Arial"/>
                <w:b/>
                <w:sz w:val="24"/>
                <w:szCs w:val="24"/>
              </w:rPr>
            </w:pPr>
            <w:r w:rsidRPr="006D0049">
              <w:rPr>
                <w:rFonts w:ascii="Arial" w:hAnsi="Arial" w:cs="Arial"/>
                <w:b/>
                <w:sz w:val="24"/>
                <w:szCs w:val="24"/>
              </w:rPr>
              <w:t xml:space="preserve">SECTION </w:t>
            </w:r>
            <w:r>
              <w:rPr>
                <w:rFonts w:ascii="Arial" w:hAnsi="Arial" w:cs="Arial"/>
                <w:b/>
                <w:sz w:val="24"/>
                <w:szCs w:val="24"/>
              </w:rPr>
              <w:t>8</w:t>
            </w:r>
          </w:p>
          <w:p w14:paraId="26D63587" w14:textId="77777777" w:rsidR="00953D30" w:rsidRPr="006D0049" w:rsidRDefault="00953D30" w:rsidP="00953D30">
            <w:pPr>
              <w:jc w:val="center"/>
              <w:rPr>
                <w:rFonts w:ascii="Arial" w:hAnsi="Arial" w:cs="Arial"/>
                <w:b/>
                <w:sz w:val="24"/>
                <w:szCs w:val="24"/>
              </w:rPr>
            </w:pPr>
          </w:p>
        </w:tc>
        <w:tc>
          <w:tcPr>
            <w:tcW w:w="1852" w:type="dxa"/>
            <w:tcBorders>
              <w:top w:val="single" w:sz="4" w:space="0" w:color="auto"/>
              <w:left w:val="single" w:sz="4" w:space="0" w:color="auto"/>
              <w:right w:val="single" w:sz="4" w:space="0" w:color="auto"/>
            </w:tcBorders>
            <w:shd w:val="clear" w:color="auto" w:fill="auto"/>
          </w:tcPr>
          <w:p w14:paraId="02D032E5" w14:textId="3A682D11" w:rsidR="00953D30" w:rsidRPr="006D0049" w:rsidRDefault="007C27F9" w:rsidP="00953D30">
            <w:pPr>
              <w:rPr>
                <w:rFonts w:ascii="Arial" w:hAnsi="Arial" w:cs="Arial"/>
                <w:b/>
                <w:sz w:val="24"/>
                <w:szCs w:val="24"/>
              </w:rPr>
            </w:pPr>
            <w:r>
              <w:rPr>
                <w:rFonts w:ascii="Arial" w:hAnsi="Arial" w:cs="Arial"/>
                <w:b/>
                <w:sz w:val="24"/>
                <w:szCs w:val="24"/>
              </w:rPr>
              <w:t>20</w:t>
            </w:r>
          </w:p>
          <w:p w14:paraId="083D2D2C" w14:textId="77777777" w:rsidR="00953D30" w:rsidRPr="006D0049" w:rsidRDefault="00953D30" w:rsidP="00953D30">
            <w:pPr>
              <w:jc w:val="center"/>
              <w:rPr>
                <w:rFonts w:ascii="Arial" w:hAnsi="Arial" w:cs="Arial"/>
                <w:sz w:val="24"/>
                <w:szCs w:val="24"/>
              </w:rPr>
            </w:pPr>
          </w:p>
          <w:p w14:paraId="2DFAAA62" w14:textId="77777777" w:rsidR="00953D30" w:rsidRPr="006D0049" w:rsidRDefault="00953D30" w:rsidP="00953D30">
            <w:pPr>
              <w:jc w:val="center"/>
              <w:rPr>
                <w:rFonts w:ascii="Arial" w:hAnsi="Arial" w:cs="Arial"/>
                <w:b/>
                <w:sz w:val="24"/>
                <w:szCs w:val="24"/>
              </w:rPr>
            </w:pPr>
            <w:r w:rsidRPr="006D0049">
              <w:rPr>
                <w:rFonts w:ascii="Arial" w:hAnsi="Arial" w:cs="Arial"/>
                <w:b/>
                <w:sz w:val="24"/>
                <w:szCs w:val="24"/>
              </w:rPr>
              <w:t xml:space="preserve">SECTION </w:t>
            </w:r>
            <w:r>
              <w:rPr>
                <w:rFonts w:ascii="Arial" w:hAnsi="Arial" w:cs="Arial"/>
                <w:b/>
                <w:sz w:val="24"/>
                <w:szCs w:val="24"/>
              </w:rPr>
              <w:t>9</w:t>
            </w:r>
          </w:p>
        </w:tc>
        <w:tc>
          <w:tcPr>
            <w:tcW w:w="903" w:type="dxa"/>
            <w:tcBorders>
              <w:top w:val="single" w:sz="4" w:space="0" w:color="auto"/>
              <w:left w:val="single" w:sz="4" w:space="0" w:color="auto"/>
              <w:right w:val="single" w:sz="4" w:space="0" w:color="auto"/>
            </w:tcBorders>
            <w:shd w:val="clear" w:color="auto" w:fill="E0E0E0"/>
          </w:tcPr>
          <w:p w14:paraId="04674152" w14:textId="18915297" w:rsidR="00953D30" w:rsidRPr="006D0049" w:rsidRDefault="007C27F9" w:rsidP="00953D30">
            <w:pPr>
              <w:rPr>
                <w:rFonts w:ascii="Arial" w:hAnsi="Arial" w:cs="Arial"/>
                <w:b/>
                <w:sz w:val="24"/>
                <w:szCs w:val="24"/>
              </w:rPr>
            </w:pPr>
            <w:r>
              <w:rPr>
                <w:rFonts w:ascii="Arial" w:hAnsi="Arial" w:cs="Arial"/>
                <w:b/>
                <w:sz w:val="24"/>
                <w:szCs w:val="24"/>
              </w:rPr>
              <w:t>21</w:t>
            </w:r>
          </w:p>
        </w:tc>
      </w:tr>
      <w:tr w:rsidR="00953D30" w:rsidRPr="006D0049" w14:paraId="364D1515" w14:textId="77777777" w:rsidTr="00953D30">
        <w:trPr>
          <w:gridAfter w:val="1"/>
          <w:wAfter w:w="35" w:type="dxa"/>
          <w:trHeight w:val="80"/>
        </w:trPr>
        <w:tc>
          <w:tcPr>
            <w:tcW w:w="902" w:type="dxa"/>
            <w:tcBorders>
              <w:left w:val="single" w:sz="4" w:space="0" w:color="auto"/>
              <w:bottom w:val="single" w:sz="4" w:space="0" w:color="auto"/>
              <w:right w:val="single" w:sz="4" w:space="0" w:color="auto"/>
            </w:tcBorders>
            <w:shd w:val="clear" w:color="auto" w:fill="E0E0E0"/>
          </w:tcPr>
          <w:p w14:paraId="5705ED1A" w14:textId="77777777" w:rsidR="00953D30" w:rsidRPr="006D0049" w:rsidRDefault="00953D30" w:rsidP="00953D30">
            <w:pPr>
              <w:rPr>
                <w:rFonts w:ascii="Arial" w:hAnsi="Arial" w:cs="Arial"/>
                <w:b/>
                <w:sz w:val="24"/>
                <w:szCs w:val="24"/>
              </w:rPr>
            </w:pPr>
          </w:p>
        </w:tc>
        <w:tc>
          <w:tcPr>
            <w:tcW w:w="1847" w:type="dxa"/>
            <w:tcBorders>
              <w:left w:val="single" w:sz="4" w:space="0" w:color="auto"/>
              <w:bottom w:val="single" w:sz="4" w:space="0" w:color="auto"/>
              <w:right w:val="single" w:sz="4" w:space="0" w:color="auto"/>
            </w:tcBorders>
            <w:shd w:val="clear" w:color="auto" w:fill="auto"/>
          </w:tcPr>
          <w:p w14:paraId="1965F4A6" w14:textId="77777777" w:rsidR="00953D30" w:rsidRPr="006D0049" w:rsidRDefault="00953D30" w:rsidP="00953D30">
            <w:pPr>
              <w:jc w:val="center"/>
              <w:rPr>
                <w:rFonts w:ascii="Arial" w:hAnsi="Arial" w:cs="Arial"/>
                <w:sz w:val="24"/>
                <w:szCs w:val="24"/>
              </w:rPr>
            </w:pPr>
          </w:p>
        </w:tc>
        <w:tc>
          <w:tcPr>
            <w:tcW w:w="1817" w:type="dxa"/>
            <w:tcBorders>
              <w:left w:val="single" w:sz="4" w:space="0" w:color="auto"/>
              <w:bottom w:val="single" w:sz="4" w:space="0" w:color="auto"/>
              <w:right w:val="single" w:sz="4" w:space="0" w:color="auto"/>
            </w:tcBorders>
            <w:shd w:val="clear" w:color="auto" w:fill="auto"/>
          </w:tcPr>
          <w:p w14:paraId="77673933" w14:textId="77777777" w:rsidR="00953D30" w:rsidRPr="006D0049" w:rsidRDefault="00953D30" w:rsidP="00953D30">
            <w:pPr>
              <w:rPr>
                <w:rFonts w:ascii="Arial" w:hAnsi="Arial" w:cs="Arial"/>
                <w:b/>
                <w:sz w:val="24"/>
                <w:szCs w:val="24"/>
              </w:rPr>
            </w:pPr>
          </w:p>
        </w:tc>
        <w:tc>
          <w:tcPr>
            <w:tcW w:w="1852" w:type="dxa"/>
            <w:tcBorders>
              <w:left w:val="single" w:sz="4" w:space="0" w:color="auto"/>
              <w:bottom w:val="single" w:sz="4" w:space="0" w:color="auto"/>
              <w:right w:val="single" w:sz="4" w:space="0" w:color="auto"/>
            </w:tcBorders>
            <w:shd w:val="clear" w:color="auto" w:fill="auto"/>
          </w:tcPr>
          <w:p w14:paraId="4E0A62DF" w14:textId="77777777" w:rsidR="00953D30" w:rsidRPr="006D0049" w:rsidRDefault="00953D30" w:rsidP="00953D30">
            <w:pPr>
              <w:rPr>
                <w:rFonts w:ascii="Arial" w:hAnsi="Arial" w:cs="Arial"/>
                <w:b/>
                <w:sz w:val="24"/>
                <w:szCs w:val="24"/>
              </w:rPr>
            </w:pPr>
          </w:p>
        </w:tc>
        <w:tc>
          <w:tcPr>
            <w:tcW w:w="1852" w:type="dxa"/>
            <w:tcBorders>
              <w:left w:val="single" w:sz="4" w:space="0" w:color="auto"/>
              <w:bottom w:val="single" w:sz="4" w:space="0" w:color="auto"/>
              <w:right w:val="single" w:sz="4" w:space="0" w:color="auto"/>
            </w:tcBorders>
            <w:shd w:val="clear" w:color="auto" w:fill="auto"/>
          </w:tcPr>
          <w:p w14:paraId="7F7FDCE6" w14:textId="77777777" w:rsidR="00953D30" w:rsidRPr="006D0049" w:rsidRDefault="00953D30" w:rsidP="00953D30">
            <w:pPr>
              <w:rPr>
                <w:rFonts w:ascii="Arial" w:hAnsi="Arial" w:cs="Arial"/>
                <w:b/>
                <w:sz w:val="24"/>
                <w:szCs w:val="24"/>
              </w:rPr>
            </w:pPr>
          </w:p>
        </w:tc>
        <w:tc>
          <w:tcPr>
            <w:tcW w:w="1852" w:type="dxa"/>
            <w:tcBorders>
              <w:left w:val="single" w:sz="4" w:space="0" w:color="auto"/>
              <w:bottom w:val="single" w:sz="4" w:space="0" w:color="auto"/>
              <w:right w:val="single" w:sz="4" w:space="0" w:color="auto"/>
            </w:tcBorders>
            <w:shd w:val="clear" w:color="auto" w:fill="auto"/>
          </w:tcPr>
          <w:p w14:paraId="674A663A" w14:textId="77777777" w:rsidR="00953D30" w:rsidRDefault="00953D30" w:rsidP="00953D30">
            <w:pPr>
              <w:rPr>
                <w:rFonts w:ascii="Arial" w:hAnsi="Arial" w:cs="Arial"/>
                <w:sz w:val="24"/>
                <w:szCs w:val="24"/>
              </w:rPr>
            </w:pPr>
            <w:r w:rsidRPr="006D0049">
              <w:rPr>
                <w:rFonts w:ascii="Arial" w:hAnsi="Arial" w:cs="Arial"/>
                <w:sz w:val="24"/>
                <w:szCs w:val="24"/>
              </w:rPr>
              <w:t xml:space="preserve">     </w:t>
            </w:r>
          </w:p>
          <w:p w14:paraId="2C40B6E2" w14:textId="77777777" w:rsidR="00953D30" w:rsidRPr="006D0049" w:rsidRDefault="00953D30" w:rsidP="00953D30">
            <w:pPr>
              <w:rPr>
                <w:rFonts w:ascii="Arial" w:hAnsi="Arial" w:cs="Arial"/>
                <w:sz w:val="24"/>
                <w:szCs w:val="24"/>
              </w:rPr>
            </w:pPr>
          </w:p>
        </w:tc>
        <w:tc>
          <w:tcPr>
            <w:tcW w:w="903" w:type="dxa"/>
            <w:tcBorders>
              <w:left w:val="single" w:sz="4" w:space="0" w:color="auto"/>
              <w:bottom w:val="single" w:sz="4" w:space="0" w:color="auto"/>
              <w:right w:val="single" w:sz="4" w:space="0" w:color="auto"/>
            </w:tcBorders>
            <w:shd w:val="clear" w:color="auto" w:fill="E0E0E0"/>
          </w:tcPr>
          <w:p w14:paraId="49B4C096" w14:textId="77777777" w:rsidR="00953D30" w:rsidRPr="006D0049" w:rsidRDefault="00953D30" w:rsidP="00953D30">
            <w:pPr>
              <w:rPr>
                <w:rFonts w:ascii="Arial" w:hAnsi="Arial" w:cs="Arial"/>
                <w:b/>
                <w:sz w:val="24"/>
                <w:szCs w:val="24"/>
              </w:rPr>
            </w:pPr>
          </w:p>
        </w:tc>
      </w:tr>
      <w:tr w:rsidR="00953D30" w:rsidRPr="006D0049" w14:paraId="7126900F" w14:textId="77777777" w:rsidTr="00953D30">
        <w:trPr>
          <w:gridAfter w:val="1"/>
          <w:wAfter w:w="35" w:type="dxa"/>
          <w:trHeight w:val="288"/>
        </w:trPr>
        <w:tc>
          <w:tcPr>
            <w:tcW w:w="902" w:type="dxa"/>
            <w:tcBorders>
              <w:top w:val="single" w:sz="4" w:space="0" w:color="auto"/>
              <w:left w:val="single" w:sz="4" w:space="0" w:color="auto"/>
              <w:right w:val="single" w:sz="4" w:space="0" w:color="auto"/>
            </w:tcBorders>
            <w:shd w:val="clear" w:color="auto" w:fill="E0E0E0"/>
          </w:tcPr>
          <w:p w14:paraId="462E9142" w14:textId="0E44D880" w:rsidR="00953D30" w:rsidRPr="006D0049" w:rsidRDefault="007C27F9" w:rsidP="00953D30">
            <w:pPr>
              <w:rPr>
                <w:rFonts w:ascii="Arial" w:hAnsi="Arial" w:cs="Arial"/>
                <w:b/>
                <w:sz w:val="24"/>
                <w:szCs w:val="24"/>
              </w:rPr>
            </w:pPr>
            <w:r>
              <w:rPr>
                <w:rFonts w:ascii="Arial" w:hAnsi="Arial" w:cs="Arial"/>
                <w:b/>
                <w:sz w:val="24"/>
                <w:szCs w:val="24"/>
              </w:rPr>
              <w:t>22</w:t>
            </w:r>
          </w:p>
        </w:tc>
        <w:tc>
          <w:tcPr>
            <w:tcW w:w="1847" w:type="dxa"/>
            <w:tcBorders>
              <w:top w:val="single" w:sz="4" w:space="0" w:color="auto"/>
              <w:left w:val="single" w:sz="4" w:space="0" w:color="auto"/>
              <w:right w:val="single" w:sz="4" w:space="0" w:color="auto"/>
            </w:tcBorders>
            <w:shd w:val="clear" w:color="auto" w:fill="auto"/>
          </w:tcPr>
          <w:p w14:paraId="03876786" w14:textId="40B65ED4" w:rsidR="00953D30" w:rsidRPr="006D0049" w:rsidRDefault="007C27F9" w:rsidP="00953D30">
            <w:pPr>
              <w:rPr>
                <w:rFonts w:ascii="Arial" w:hAnsi="Arial" w:cs="Arial"/>
                <w:b/>
                <w:sz w:val="24"/>
                <w:szCs w:val="24"/>
              </w:rPr>
            </w:pPr>
            <w:r>
              <w:rPr>
                <w:rFonts w:ascii="Arial" w:hAnsi="Arial" w:cs="Arial"/>
                <w:b/>
                <w:sz w:val="24"/>
                <w:szCs w:val="24"/>
              </w:rPr>
              <w:t>23</w:t>
            </w:r>
          </w:p>
        </w:tc>
        <w:tc>
          <w:tcPr>
            <w:tcW w:w="1817" w:type="dxa"/>
            <w:tcBorders>
              <w:top w:val="single" w:sz="4" w:space="0" w:color="auto"/>
              <w:left w:val="single" w:sz="4" w:space="0" w:color="auto"/>
              <w:right w:val="single" w:sz="4" w:space="0" w:color="auto"/>
            </w:tcBorders>
            <w:shd w:val="clear" w:color="auto" w:fill="auto"/>
          </w:tcPr>
          <w:p w14:paraId="7C9B2B49" w14:textId="7FD76E45" w:rsidR="00953D30" w:rsidRPr="006D0049" w:rsidRDefault="007C27F9" w:rsidP="00953D30">
            <w:pPr>
              <w:rPr>
                <w:rFonts w:ascii="Arial" w:hAnsi="Arial" w:cs="Arial"/>
                <w:b/>
                <w:sz w:val="24"/>
                <w:szCs w:val="24"/>
              </w:rPr>
            </w:pPr>
            <w:r>
              <w:rPr>
                <w:rFonts w:ascii="Arial" w:hAnsi="Arial" w:cs="Arial"/>
                <w:b/>
                <w:sz w:val="24"/>
                <w:szCs w:val="24"/>
              </w:rPr>
              <w:t>24</w:t>
            </w:r>
          </w:p>
        </w:tc>
        <w:tc>
          <w:tcPr>
            <w:tcW w:w="1852" w:type="dxa"/>
            <w:tcBorders>
              <w:top w:val="single" w:sz="4" w:space="0" w:color="auto"/>
              <w:left w:val="single" w:sz="4" w:space="0" w:color="auto"/>
              <w:right w:val="single" w:sz="4" w:space="0" w:color="auto"/>
            </w:tcBorders>
            <w:shd w:val="clear" w:color="auto" w:fill="auto"/>
          </w:tcPr>
          <w:p w14:paraId="67D884C8" w14:textId="680ADF7C" w:rsidR="00953D30" w:rsidRPr="006D0049" w:rsidRDefault="00953D30" w:rsidP="00953D30">
            <w:pPr>
              <w:rPr>
                <w:rFonts w:ascii="Arial" w:hAnsi="Arial" w:cs="Arial"/>
                <w:b/>
                <w:sz w:val="24"/>
                <w:szCs w:val="24"/>
              </w:rPr>
            </w:pPr>
            <w:r>
              <w:rPr>
                <w:rFonts w:ascii="Arial" w:hAnsi="Arial" w:cs="Arial"/>
                <w:b/>
                <w:sz w:val="24"/>
                <w:szCs w:val="24"/>
              </w:rPr>
              <w:t>2</w:t>
            </w:r>
            <w:r w:rsidR="007C27F9">
              <w:rPr>
                <w:rFonts w:ascii="Arial" w:hAnsi="Arial" w:cs="Arial"/>
                <w:b/>
                <w:sz w:val="24"/>
                <w:szCs w:val="24"/>
              </w:rPr>
              <w:t>5</w:t>
            </w:r>
          </w:p>
        </w:tc>
        <w:tc>
          <w:tcPr>
            <w:tcW w:w="1852" w:type="dxa"/>
            <w:tcBorders>
              <w:top w:val="single" w:sz="4" w:space="0" w:color="auto"/>
              <w:left w:val="single" w:sz="4" w:space="0" w:color="auto"/>
              <w:right w:val="single" w:sz="4" w:space="0" w:color="auto"/>
            </w:tcBorders>
            <w:shd w:val="clear" w:color="auto" w:fill="auto"/>
          </w:tcPr>
          <w:p w14:paraId="786AD0D5" w14:textId="3975B37D" w:rsidR="00953D30" w:rsidRPr="006D0049" w:rsidRDefault="00953D30" w:rsidP="00953D30">
            <w:pPr>
              <w:rPr>
                <w:rFonts w:ascii="Arial" w:hAnsi="Arial" w:cs="Arial"/>
                <w:b/>
                <w:sz w:val="24"/>
                <w:szCs w:val="24"/>
              </w:rPr>
            </w:pPr>
            <w:r>
              <w:rPr>
                <w:rFonts w:ascii="Arial" w:hAnsi="Arial" w:cs="Arial"/>
                <w:b/>
                <w:sz w:val="24"/>
                <w:szCs w:val="24"/>
              </w:rPr>
              <w:t>2</w:t>
            </w:r>
            <w:r w:rsidR="007C27F9">
              <w:rPr>
                <w:rFonts w:ascii="Arial" w:hAnsi="Arial" w:cs="Arial"/>
                <w:b/>
                <w:sz w:val="24"/>
                <w:szCs w:val="24"/>
              </w:rPr>
              <w:t>6</w:t>
            </w:r>
          </w:p>
        </w:tc>
        <w:tc>
          <w:tcPr>
            <w:tcW w:w="1852" w:type="dxa"/>
            <w:tcBorders>
              <w:top w:val="single" w:sz="4" w:space="0" w:color="auto"/>
              <w:left w:val="single" w:sz="4" w:space="0" w:color="auto"/>
              <w:right w:val="single" w:sz="4" w:space="0" w:color="auto"/>
            </w:tcBorders>
            <w:shd w:val="clear" w:color="auto" w:fill="auto"/>
          </w:tcPr>
          <w:p w14:paraId="34DA75F6" w14:textId="352FB592" w:rsidR="00953D30" w:rsidRPr="006D0049" w:rsidRDefault="00953D30" w:rsidP="00953D30">
            <w:pPr>
              <w:rPr>
                <w:rFonts w:ascii="Arial" w:hAnsi="Arial" w:cs="Arial"/>
                <w:b/>
                <w:sz w:val="24"/>
                <w:szCs w:val="24"/>
              </w:rPr>
            </w:pPr>
            <w:r>
              <w:rPr>
                <w:rFonts w:ascii="Arial" w:hAnsi="Arial" w:cs="Arial"/>
                <w:b/>
                <w:sz w:val="24"/>
                <w:szCs w:val="24"/>
              </w:rPr>
              <w:t>2</w:t>
            </w:r>
            <w:r w:rsidR="007C27F9">
              <w:rPr>
                <w:rFonts w:ascii="Arial" w:hAnsi="Arial" w:cs="Arial"/>
                <w:b/>
                <w:sz w:val="24"/>
                <w:szCs w:val="24"/>
              </w:rPr>
              <w:t>7</w:t>
            </w:r>
          </w:p>
        </w:tc>
        <w:tc>
          <w:tcPr>
            <w:tcW w:w="903" w:type="dxa"/>
            <w:tcBorders>
              <w:top w:val="single" w:sz="4" w:space="0" w:color="auto"/>
              <w:left w:val="single" w:sz="4" w:space="0" w:color="auto"/>
              <w:right w:val="single" w:sz="4" w:space="0" w:color="auto"/>
            </w:tcBorders>
            <w:shd w:val="clear" w:color="auto" w:fill="E0E0E0"/>
          </w:tcPr>
          <w:p w14:paraId="3BEC3E80" w14:textId="05DDE62D" w:rsidR="00953D30" w:rsidRPr="006D0049" w:rsidRDefault="00953D30" w:rsidP="00953D30">
            <w:pPr>
              <w:rPr>
                <w:rFonts w:ascii="Arial" w:hAnsi="Arial" w:cs="Arial"/>
                <w:b/>
                <w:sz w:val="24"/>
                <w:szCs w:val="24"/>
              </w:rPr>
            </w:pPr>
            <w:r>
              <w:rPr>
                <w:rFonts w:ascii="Arial" w:hAnsi="Arial" w:cs="Arial"/>
                <w:b/>
                <w:sz w:val="24"/>
                <w:szCs w:val="24"/>
              </w:rPr>
              <w:t>2</w:t>
            </w:r>
            <w:r w:rsidR="00CB1E9F">
              <w:rPr>
                <w:rFonts w:ascii="Arial" w:hAnsi="Arial" w:cs="Arial"/>
                <w:b/>
                <w:sz w:val="24"/>
                <w:szCs w:val="24"/>
              </w:rPr>
              <w:t>8</w:t>
            </w:r>
          </w:p>
        </w:tc>
      </w:tr>
      <w:tr w:rsidR="00953D30" w:rsidRPr="006D0049" w14:paraId="09051CA1" w14:textId="77777777" w:rsidTr="00953D30">
        <w:trPr>
          <w:gridAfter w:val="1"/>
          <w:wAfter w:w="35" w:type="dxa"/>
          <w:trHeight w:val="1458"/>
        </w:trPr>
        <w:tc>
          <w:tcPr>
            <w:tcW w:w="902" w:type="dxa"/>
            <w:tcBorders>
              <w:left w:val="single" w:sz="4" w:space="0" w:color="auto"/>
              <w:bottom w:val="single" w:sz="4" w:space="0" w:color="auto"/>
              <w:right w:val="single" w:sz="4" w:space="0" w:color="auto"/>
            </w:tcBorders>
            <w:shd w:val="clear" w:color="auto" w:fill="E0E0E0"/>
          </w:tcPr>
          <w:p w14:paraId="6F718E4D" w14:textId="77777777" w:rsidR="00953D30" w:rsidRPr="006D0049" w:rsidRDefault="00953D30" w:rsidP="00953D30">
            <w:pPr>
              <w:rPr>
                <w:rFonts w:ascii="Arial" w:hAnsi="Arial" w:cs="Arial"/>
                <w:b/>
                <w:sz w:val="24"/>
                <w:szCs w:val="24"/>
              </w:rPr>
            </w:pPr>
          </w:p>
        </w:tc>
        <w:tc>
          <w:tcPr>
            <w:tcW w:w="1847" w:type="dxa"/>
            <w:tcBorders>
              <w:left w:val="single" w:sz="4" w:space="0" w:color="auto"/>
              <w:bottom w:val="single" w:sz="4" w:space="0" w:color="auto"/>
              <w:right w:val="single" w:sz="4" w:space="0" w:color="auto"/>
            </w:tcBorders>
            <w:shd w:val="clear" w:color="auto" w:fill="auto"/>
          </w:tcPr>
          <w:p w14:paraId="726D0DBD" w14:textId="77777777" w:rsidR="00953D30" w:rsidRPr="006D0049" w:rsidRDefault="00953D30" w:rsidP="00953D30">
            <w:pPr>
              <w:jc w:val="center"/>
              <w:rPr>
                <w:rFonts w:ascii="Arial" w:hAnsi="Arial" w:cs="Arial"/>
                <w:b/>
                <w:sz w:val="24"/>
                <w:szCs w:val="24"/>
              </w:rPr>
            </w:pPr>
          </w:p>
          <w:p w14:paraId="5CB50FE8" w14:textId="77777777" w:rsidR="00953D30" w:rsidRDefault="00953D30" w:rsidP="00953D30">
            <w:pPr>
              <w:jc w:val="center"/>
              <w:rPr>
                <w:rFonts w:ascii="Arial" w:hAnsi="Arial" w:cs="Arial"/>
                <w:b/>
                <w:sz w:val="24"/>
                <w:szCs w:val="24"/>
              </w:rPr>
            </w:pPr>
          </w:p>
          <w:p w14:paraId="2930280D" w14:textId="77777777" w:rsidR="00953D30" w:rsidRPr="006D0049" w:rsidRDefault="00953D30" w:rsidP="00953D30">
            <w:pPr>
              <w:jc w:val="center"/>
              <w:rPr>
                <w:rFonts w:ascii="Arial" w:hAnsi="Arial" w:cs="Arial"/>
                <w:b/>
                <w:sz w:val="24"/>
                <w:szCs w:val="24"/>
              </w:rPr>
            </w:pPr>
            <w:r>
              <w:rPr>
                <w:rFonts w:ascii="Arial" w:hAnsi="Arial" w:cs="Arial"/>
                <w:b/>
                <w:sz w:val="24"/>
                <w:szCs w:val="24"/>
              </w:rPr>
              <w:t>SECTION 10</w:t>
            </w:r>
          </w:p>
        </w:tc>
        <w:tc>
          <w:tcPr>
            <w:tcW w:w="1817" w:type="dxa"/>
            <w:tcBorders>
              <w:left w:val="single" w:sz="4" w:space="0" w:color="auto"/>
              <w:bottom w:val="single" w:sz="4" w:space="0" w:color="auto"/>
              <w:right w:val="single" w:sz="4" w:space="0" w:color="auto"/>
            </w:tcBorders>
            <w:shd w:val="clear" w:color="auto" w:fill="auto"/>
          </w:tcPr>
          <w:p w14:paraId="377D3C5C" w14:textId="77777777" w:rsidR="00953D30" w:rsidRPr="006D0049" w:rsidRDefault="00953D30" w:rsidP="00953D30">
            <w:pPr>
              <w:jc w:val="center"/>
              <w:rPr>
                <w:rFonts w:ascii="Arial" w:hAnsi="Arial" w:cs="Arial"/>
                <w:b/>
                <w:sz w:val="24"/>
                <w:szCs w:val="24"/>
              </w:rPr>
            </w:pPr>
          </w:p>
          <w:p w14:paraId="5A8173C1" w14:textId="77777777" w:rsidR="00953D30" w:rsidRPr="006D0049" w:rsidRDefault="00953D30" w:rsidP="00953D30">
            <w:pPr>
              <w:jc w:val="center"/>
              <w:rPr>
                <w:rFonts w:ascii="Arial" w:hAnsi="Arial" w:cs="Arial"/>
                <w:b/>
                <w:sz w:val="24"/>
                <w:szCs w:val="24"/>
              </w:rPr>
            </w:pPr>
          </w:p>
          <w:p w14:paraId="3342A741" w14:textId="77777777" w:rsidR="00953D30" w:rsidRPr="006D0049" w:rsidRDefault="00953D30" w:rsidP="00953D30">
            <w:pPr>
              <w:jc w:val="center"/>
              <w:rPr>
                <w:rFonts w:ascii="Arial" w:hAnsi="Arial" w:cs="Arial"/>
                <w:b/>
                <w:sz w:val="24"/>
                <w:szCs w:val="24"/>
              </w:rPr>
            </w:pPr>
            <w:r w:rsidRPr="006D0049">
              <w:rPr>
                <w:rFonts w:ascii="Arial" w:hAnsi="Arial" w:cs="Arial"/>
                <w:b/>
                <w:sz w:val="24"/>
                <w:szCs w:val="24"/>
              </w:rPr>
              <w:t xml:space="preserve">SECTION </w:t>
            </w:r>
            <w:r>
              <w:rPr>
                <w:rFonts w:ascii="Arial" w:hAnsi="Arial" w:cs="Arial"/>
                <w:b/>
                <w:sz w:val="24"/>
                <w:szCs w:val="24"/>
              </w:rPr>
              <w:t>11</w:t>
            </w:r>
          </w:p>
        </w:tc>
        <w:tc>
          <w:tcPr>
            <w:tcW w:w="1852" w:type="dxa"/>
            <w:tcBorders>
              <w:left w:val="single" w:sz="4" w:space="0" w:color="auto"/>
              <w:bottom w:val="single" w:sz="4" w:space="0" w:color="auto"/>
              <w:right w:val="single" w:sz="4" w:space="0" w:color="auto"/>
            </w:tcBorders>
            <w:shd w:val="clear" w:color="auto" w:fill="auto"/>
          </w:tcPr>
          <w:p w14:paraId="1F1730EC" w14:textId="77777777" w:rsidR="00953D30" w:rsidRPr="006D0049" w:rsidRDefault="00953D30" w:rsidP="00953D30">
            <w:pPr>
              <w:jc w:val="center"/>
              <w:rPr>
                <w:rFonts w:ascii="Arial" w:hAnsi="Arial" w:cs="Arial"/>
                <w:b/>
                <w:sz w:val="24"/>
                <w:szCs w:val="24"/>
              </w:rPr>
            </w:pPr>
          </w:p>
          <w:p w14:paraId="57BC8C13" w14:textId="77777777" w:rsidR="00953D30" w:rsidRPr="006D0049" w:rsidRDefault="00953D30" w:rsidP="00953D30">
            <w:pPr>
              <w:rPr>
                <w:rFonts w:ascii="Arial" w:hAnsi="Arial" w:cs="Arial"/>
                <w:b/>
                <w:sz w:val="24"/>
                <w:szCs w:val="24"/>
              </w:rPr>
            </w:pPr>
          </w:p>
          <w:p w14:paraId="77569389" w14:textId="77777777" w:rsidR="00953D30" w:rsidRPr="006D0049" w:rsidRDefault="00953D30" w:rsidP="00953D30">
            <w:pPr>
              <w:jc w:val="center"/>
              <w:rPr>
                <w:rFonts w:ascii="Arial" w:hAnsi="Arial" w:cs="Arial"/>
                <w:b/>
                <w:sz w:val="24"/>
                <w:szCs w:val="24"/>
              </w:rPr>
            </w:pPr>
            <w:r w:rsidRPr="006D0049">
              <w:rPr>
                <w:rFonts w:ascii="Arial" w:hAnsi="Arial" w:cs="Arial"/>
                <w:b/>
                <w:sz w:val="24"/>
                <w:szCs w:val="24"/>
              </w:rPr>
              <w:t xml:space="preserve">SECTION </w:t>
            </w:r>
            <w:r>
              <w:rPr>
                <w:rFonts w:ascii="Arial" w:hAnsi="Arial" w:cs="Arial"/>
                <w:b/>
                <w:sz w:val="24"/>
                <w:szCs w:val="24"/>
              </w:rPr>
              <w:t>1</w:t>
            </w:r>
          </w:p>
        </w:tc>
        <w:tc>
          <w:tcPr>
            <w:tcW w:w="1852" w:type="dxa"/>
            <w:tcBorders>
              <w:left w:val="single" w:sz="4" w:space="0" w:color="auto"/>
              <w:bottom w:val="single" w:sz="4" w:space="0" w:color="auto"/>
              <w:right w:val="single" w:sz="4" w:space="0" w:color="auto"/>
            </w:tcBorders>
            <w:shd w:val="clear" w:color="auto" w:fill="auto"/>
          </w:tcPr>
          <w:p w14:paraId="4F66D86B" w14:textId="77777777" w:rsidR="00953D30" w:rsidRPr="006D0049" w:rsidRDefault="00953D30" w:rsidP="00953D30">
            <w:pPr>
              <w:jc w:val="center"/>
              <w:rPr>
                <w:rFonts w:ascii="Arial" w:hAnsi="Arial" w:cs="Arial"/>
                <w:b/>
                <w:sz w:val="24"/>
                <w:szCs w:val="24"/>
              </w:rPr>
            </w:pPr>
          </w:p>
          <w:p w14:paraId="37895F35" w14:textId="77777777" w:rsidR="00953D30" w:rsidRPr="006D0049" w:rsidRDefault="00953D30" w:rsidP="00953D30">
            <w:pPr>
              <w:jc w:val="center"/>
              <w:rPr>
                <w:rFonts w:ascii="Arial" w:hAnsi="Arial" w:cs="Arial"/>
                <w:b/>
                <w:sz w:val="24"/>
                <w:szCs w:val="24"/>
              </w:rPr>
            </w:pPr>
          </w:p>
          <w:p w14:paraId="2C164208" w14:textId="77777777" w:rsidR="00953D30" w:rsidRPr="006D0049" w:rsidRDefault="00953D30" w:rsidP="00953D30">
            <w:pPr>
              <w:jc w:val="center"/>
              <w:rPr>
                <w:rFonts w:ascii="Arial" w:hAnsi="Arial" w:cs="Arial"/>
                <w:b/>
                <w:sz w:val="24"/>
                <w:szCs w:val="24"/>
              </w:rPr>
            </w:pPr>
            <w:r w:rsidRPr="006D0049">
              <w:rPr>
                <w:rFonts w:ascii="Arial" w:hAnsi="Arial" w:cs="Arial"/>
                <w:b/>
                <w:sz w:val="24"/>
                <w:szCs w:val="24"/>
              </w:rPr>
              <w:t xml:space="preserve">SECTION </w:t>
            </w:r>
            <w:r>
              <w:rPr>
                <w:rFonts w:ascii="Arial" w:hAnsi="Arial" w:cs="Arial"/>
                <w:b/>
                <w:sz w:val="24"/>
                <w:szCs w:val="24"/>
              </w:rPr>
              <w:t>2</w:t>
            </w:r>
          </w:p>
        </w:tc>
        <w:tc>
          <w:tcPr>
            <w:tcW w:w="1852" w:type="dxa"/>
            <w:tcBorders>
              <w:left w:val="single" w:sz="4" w:space="0" w:color="auto"/>
              <w:bottom w:val="single" w:sz="4" w:space="0" w:color="auto"/>
              <w:right w:val="single" w:sz="4" w:space="0" w:color="auto"/>
            </w:tcBorders>
            <w:shd w:val="clear" w:color="auto" w:fill="auto"/>
          </w:tcPr>
          <w:p w14:paraId="6CEFF536" w14:textId="77777777" w:rsidR="00953D30" w:rsidRPr="006D0049" w:rsidRDefault="00953D30" w:rsidP="00953D30">
            <w:pPr>
              <w:jc w:val="center"/>
              <w:rPr>
                <w:rFonts w:ascii="Arial" w:hAnsi="Arial" w:cs="Arial"/>
                <w:b/>
                <w:sz w:val="24"/>
                <w:szCs w:val="24"/>
              </w:rPr>
            </w:pPr>
          </w:p>
          <w:p w14:paraId="4C9EFD52" w14:textId="77777777" w:rsidR="00953D30" w:rsidRPr="006D0049" w:rsidRDefault="00953D30" w:rsidP="00953D30">
            <w:pPr>
              <w:rPr>
                <w:rFonts w:ascii="Arial" w:hAnsi="Arial" w:cs="Arial"/>
                <w:b/>
                <w:sz w:val="24"/>
                <w:szCs w:val="24"/>
              </w:rPr>
            </w:pPr>
          </w:p>
          <w:p w14:paraId="0A69116D" w14:textId="77777777" w:rsidR="00953D30" w:rsidRPr="006D0049" w:rsidRDefault="00953D30" w:rsidP="00953D30">
            <w:pPr>
              <w:jc w:val="center"/>
              <w:rPr>
                <w:rFonts w:ascii="Arial" w:hAnsi="Arial" w:cs="Arial"/>
                <w:b/>
                <w:sz w:val="24"/>
                <w:szCs w:val="24"/>
              </w:rPr>
            </w:pPr>
            <w:r w:rsidRPr="006D0049">
              <w:rPr>
                <w:rFonts w:ascii="Arial" w:hAnsi="Arial" w:cs="Arial"/>
                <w:b/>
                <w:sz w:val="24"/>
                <w:szCs w:val="24"/>
              </w:rPr>
              <w:t xml:space="preserve">SECTION </w:t>
            </w:r>
            <w:r>
              <w:rPr>
                <w:rFonts w:ascii="Arial" w:hAnsi="Arial" w:cs="Arial"/>
                <w:b/>
                <w:sz w:val="24"/>
                <w:szCs w:val="24"/>
              </w:rPr>
              <w:t>3</w:t>
            </w:r>
          </w:p>
          <w:p w14:paraId="7BCE45E1" w14:textId="77777777" w:rsidR="00953D30" w:rsidRPr="006D0049" w:rsidRDefault="00953D30" w:rsidP="00953D30">
            <w:pPr>
              <w:jc w:val="center"/>
              <w:rPr>
                <w:rFonts w:ascii="Arial" w:hAnsi="Arial" w:cs="Arial"/>
                <w:b/>
                <w:sz w:val="24"/>
                <w:szCs w:val="24"/>
              </w:rPr>
            </w:pPr>
          </w:p>
        </w:tc>
        <w:tc>
          <w:tcPr>
            <w:tcW w:w="903" w:type="dxa"/>
            <w:tcBorders>
              <w:left w:val="single" w:sz="4" w:space="0" w:color="auto"/>
              <w:bottom w:val="single" w:sz="4" w:space="0" w:color="auto"/>
              <w:right w:val="single" w:sz="4" w:space="0" w:color="auto"/>
            </w:tcBorders>
            <w:shd w:val="clear" w:color="auto" w:fill="E0E0E0"/>
          </w:tcPr>
          <w:p w14:paraId="335BCD4A" w14:textId="77777777" w:rsidR="00953D30" w:rsidRPr="006D0049" w:rsidRDefault="00953D30" w:rsidP="00953D30">
            <w:pPr>
              <w:jc w:val="center"/>
              <w:rPr>
                <w:rFonts w:ascii="Arial" w:hAnsi="Arial" w:cs="Arial"/>
                <w:b/>
                <w:sz w:val="24"/>
                <w:szCs w:val="24"/>
              </w:rPr>
            </w:pPr>
          </w:p>
          <w:p w14:paraId="63DF4FCB" w14:textId="77777777" w:rsidR="00953D30" w:rsidRPr="006D0049" w:rsidRDefault="00953D30" w:rsidP="00953D30">
            <w:pPr>
              <w:jc w:val="center"/>
              <w:rPr>
                <w:rFonts w:ascii="Arial" w:hAnsi="Arial" w:cs="Arial"/>
                <w:b/>
                <w:sz w:val="24"/>
                <w:szCs w:val="24"/>
              </w:rPr>
            </w:pPr>
          </w:p>
        </w:tc>
      </w:tr>
      <w:tr w:rsidR="00953D30" w:rsidRPr="006D0049" w14:paraId="44424ACB" w14:textId="77777777" w:rsidTr="00953D30">
        <w:trPr>
          <w:gridAfter w:val="1"/>
          <w:wAfter w:w="35" w:type="dxa"/>
          <w:trHeight w:val="1385"/>
        </w:trPr>
        <w:tc>
          <w:tcPr>
            <w:tcW w:w="902" w:type="dxa"/>
            <w:tcBorders>
              <w:top w:val="single" w:sz="4" w:space="0" w:color="auto"/>
              <w:left w:val="single" w:sz="4" w:space="0" w:color="auto"/>
              <w:right w:val="single" w:sz="4" w:space="0" w:color="auto"/>
            </w:tcBorders>
            <w:shd w:val="clear" w:color="auto" w:fill="E0E0E0"/>
          </w:tcPr>
          <w:p w14:paraId="242805F6" w14:textId="5C8E4D60" w:rsidR="00953D30" w:rsidRPr="006D0049" w:rsidRDefault="00953D30" w:rsidP="00953D30">
            <w:pPr>
              <w:rPr>
                <w:rFonts w:ascii="Arial" w:hAnsi="Arial" w:cs="Arial"/>
                <w:b/>
                <w:sz w:val="24"/>
                <w:szCs w:val="24"/>
              </w:rPr>
            </w:pPr>
            <w:r w:rsidRPr="006D0049">
              <w:rPr>
                <w:rFonts w:ascii="Arial" w:hAnsi="Arial" w:cs="Arial"/>
                <w:b/>
                <w:sz w:val="24"/>
                <w:szCs w:val="24"/>
              </w:rPr>
              <w:t>2</w:t>
            </w:r>
            <w:r w:rsidR="00CB1E9F">
              <w:rPr>
                <w:rFonts w:ascii="Arial" w:hAnsi="Arial" w:cs="Arial"/>
                <w:b/>
                <w:sz w:val="24"/>
                <w:szCs w:val="24"/>
              </w:rPr>
              <w:t>9</w:t>
            </w:r>
          </w:p>
        </w:tc>
        <w:tc>
          <w:tcPr>
            <w:tcW w:w="1847" w:type="dxa"/>
            <w:tcBorders>
              <w:top w:val="single" w:sz="4" w:space="0" w:color="auto"/>
              <w:left w:val="single" w:sz="4" w:space="0" w:color="auto"/>
              <w:right w:val="single" w:sz="4" w:space="0" w:color="auto"/>
            </w:tcBorders>
            <w:shd w:val="clear" w:color="auto" w:fill="auto"/>
          </w:tcPr>
          <w:p w14:paraId="2E796E0F" w14:textId="0448C50B" w:rsidR="00953D30" w:rsidRPr="006D0049" w:rsidRDefault="00CB1E9F" w:rsidP="00953D30">
            <w:pPr>
              <w:rPr>
                <w:rFonts w:ascii="Arial" w:hAnsi="Arial" w:cs="Arial"/>
                <w:b/>
                <w:sz w:val="24"/>
                <w:szCs w:val="24"/>
              </w:rPr>
            </w:pPr>
            <w:r>
              <w:rPr>
                <w:rFonts w:ascii="Arial" w:hAnsi="Arial" w:cs="Arial"/>
                <w:b/>
                <w:sz w:val="24"/>
                <w:szCs w:val="24"/>
              </w:rPr>
              <w:t>30</w:t>
            </w:r>
          </w:p>
          <w:p w14:paraId="473EC811" w14:textId="77777777" w:rsidR="00CB1E9F" w:rsidRDefault="00CB1E9F" w:rsidP="00CB1E9F">
            <w:pPr>
              <w:jc w:val="center"/>
              <w:rPr>
                <w:rFonts w:ascii="Arial" w:hAnsi="Arial" w:cs="Arial"/>
                <w:b/>
                <w:sz w:val="22"/>
                <w:szCs w:val="22"/>
              </w:rPr>
            </w:pPr>
          </w:p>
          <w:p w14:paraId="49A3E592" w14:textId="319F4C4C" w:rsidR="00953D30" w:rsidRPr="00CB1E9F" w:rsidRDefault="00CB1E9F" w:rsidP="00CB1E9F">
            <w:pPr>
              <w:jc w:val="center"/>
              <w:rPr>
                <w:rFonts w:ascii="Arial" w:hAnsi="Arial" w:cs="Arial"/>
                <w:b/>
                <w:sz w:val="22"/>
                <w:szCs w:val="22"/>
              </w:rPr>
            </w:pPr>
            <w:r w:rsidRPr="00CB1E9F">
              <w:rPr>
                <w:rFonts w:ascii="Arial" w:hAnsi="Arial" w:cs="Arial"/>
                <w:b/>
                <w:sz w:val="22"/>
                <w:szCs w:val="22"/>
              </w:rPr>
              <w:t xml:space="preserve">MEMORIAL DAY </w:t>
            </w:r>
          </w:p>
          <w:p w14:paraId="5F5C43A5" w14:textId="51E67A61" w:rsidR="00CB1E9F" w:rsidRPr="006D0049" w:rsidRDefault="00CB1E9F" w:rsidP="00CB1E9F">
            <w:pPr>
              <w:jc w:val="center"/>
              <w:rPr>
                <w:rFonts w:ascii="Arial" w:hAnsi="Arial" w:cs="Arial"/>
                <w:b/>
                <w:sz w:val="24"/>
                <w:szCs w:val="24"/>
              </w:rPr>
            </w:pPr>
            <w:r w:rsidRPr="00CB1E9F">
              <w:rPr>
                <w:rFonts w:ascii="Arial" w:hAnsi="Arial" w:cs="Arial"/>
                <w:b/>
                <w:sz w:val="22"/>
                <w:szCs w:val="22"/>
              </w:rPr>
              <w:t>LIC CLOSED</w:t>
            </w:r>
          </w:p>
        </w:tc>
        <w:tc>
          <w:tcPr>
            <w:tcW w:w="1817" w:type="dxa"/>
            <w:tcBorders>
              <w:top w:val="single" w:sz="4" w:space="0" w:color="auto"/>
              <w:left w:val="single" w:sz="4" w:space="0" w:color="auto"/>
              <w:right w:val="single" w:sz="4" w:space="0" w:color="auto"/>
            </w:tcBorders>
            <w:shd w:val="clear" w:color="auto" w:fill="auto"/>
          </w:tcPr>
          <w:p w14:paraId="719BF5DE" w14:textId="1F3D02D9" w:rsidR="00953D30" w:rsidRDefault="00CB1E9F" w:rsidP="00953D30">
            <w:pPr>
              <w:rPr>
                <w:rFonts w:ascii="Arial" w:hAnsi="Arial" w:cs="Arial"/>
                <w:b/>
                <w:bCs/>
                <w:sz w:val="24"/>
                <w:szCs w:val="24"/>
              </w:rPr>
            </w:pPr>
            <w:r>
              <w:rPr>
                <w:rFonts w:ascii="Arial" w:hAnsi="Arial" w:cs="Arial"/>
                <w:b/>
                <w:bCs/>
                <w:sz w:val="24"/>
                <w:szCs w:val="24"/>
              </w:rPr>
              <w:t>31</w:t>
            </w:r>
          </w:p>
          <w:p w14:paraId="07343931" w14:textId="77777777" w:rsidR="00953D30" w:rsidRDefault="00953D30" w:rsidP="00953D30">
            <w:pPr>
              <w:rPr>
                <w:rFonts w:ascii="Arial" w:hAnsi="Arial" w:cs="Arial"/>
                <w:b/>
                <w:bCs/>
                <w:sz w:val="24"/>
                <w:szCs w:val="24"/>
              </w:rPr>
            </w:pPr>
          </w:p>
          <w:p w14:paraId="7982C3DF" w14:textId="447AE13A" w:rsidR="00953D30" w:rsidRPr="0045114A" w:rsidRDefault="00953D30" w:rsidP="00953D30">
            <w:pPr>
              <w:jc w:val="center"/>
              <w:rPr>
                <w:rFonts w:ascii="Arial" w:hAnsi="Arial" w:cs="Arial"/>
                <w:b/>
                <w:bCs/>
                <w:sz w:val="24"/>
                <w:szCs w:val="24"/>
              </w:rPr>
            </w:pPr>
            <w:r>
              <w:rPr>
                <w:rFonts w:ascii="Arial" w:hAnsi="Arial" w:cs="Arial"/>
                <w:b/>
                <w:bCs/>
                <w:sz w:val="24"/>
                <w:szCs w:val="24"/>
              </w:rPr>
              <w:t xml:space="preserve">SECTION </w:t>
            </w:r>
            <w:r w:rsidR="00CB1E9F">
              <w:rPr>
                <w:rFonts w:ascii="Arial" w:hAnsi="Arial" w:cs="Arial"/>
                <w:b/>
                <w:bCs/>
                <w:sz w:val="24"/>
                <w:szCs w:val="24"/>
              </w:rPr>
              <w:t>4</w:t>
            </w:r>
          </w:p>
        </w:tc>
        <w:tc>
          <w:tcPr>
            <w:tcW w:w="1852" w:type="dxa"/>
            <w:tcBorders>
              <w:top w:val="single" w:sz="4" w:space="0" w:color="auto"/>
              <w:left w:val="single" w:sz="4" w:space="0" w:color="auto"/>
              <w:right w:val="single" w:sz="4" w:space="0" w:color="auto"/>
            </w:tcBorders>
            <w:shd w:val="clear" w:color="auto" w:fill="auto"/>
          </w:tcPr>
          <w:p w14:paraId="48CC3E76" w14:textId="11F1CA36" w:rsidR="00953D30" w:rsidRPr="006D0049" w:rsidRDefault="00953D30" w:rsidP="00953D30">
            <w:pPr>
              <w:jc w:val="center"/>
              <w:rPr>
                <w:rFonts w:ascii="Arial" w:hAnsi="Arial" w:cs="Arial"/>
                <w:b/>
                <w:sz w:val="24"/>
                <w:szCs w:val="24"/>
              </w:rPr>
            </w:pPr>
          </w:p>
        </w:tc>
        <w:tc>
          <w:tcPr>
            <w:tcW w:w="1852" w:type="dxa"/>
            <w:tcBorders>
              <w:top w:val="single" w:sz="4" w:space="0" w:color="auto"/>
              <w:left w:val="single" w:sz="4" w:space="0" w:color="auto"/>
              <w:right w:val="single" w:sz="4" w:space="0" w:color="auto"/>
            </w:tcBorders>
            <w:shd w:val="clear" w:color="auto" w:fill="auto"/>
          </w:tcPr>
          <w:p w14:paraId="5FDA3554" w14:textId="03E72D79" w:rsidR="00953D30" w:rsidRPr="0045114A" w:rsidRDefault="00953D30" w:rsidP="00953D30">
            <w:pPr>
              <w:jc w:val="center"/>
              <w:rPr>
                <w:rFonts w:ascii="Arial" w:hAnsi="Arial" w:cs="Arial"/>
                <w:b/>
                <w:bCs/>
                <w:sz w:val="24"/>
                <w:szCs w:val="24"/>
              </w:rPr>
            </w:pPr>
          </w:p>
        </w:tc>
        <w:tc>
          <w:tcPr>
            <w:tcW w:w="1852" w:type="dxa"/>
            <w:tcBorders>
              <w:top w:val="single" w:sz="4" w:space="0" w:color="auto"/>
              <w:left w:val="single" w:sz="4" w:space="0" w:color="auto"/>
              <w:right w:val="single" w:sz="4" w:space="0" w:color="auto"/>
            </w:tcBorders>
            <w:shd w:val="clear" w:color="auto" w:fill="auto"/>
          </w:tcPr>
          <w:p w14:paraId="3BC31003" w14:textId="56C822BE" w:rsidR="00953D30" w:rsidRPr="0045114A" w:rsidRDefault="00953D30" w:rsidP="00953D30">
            <w:pPr>
              <w:jc w:val="center"/>
              <w:rPr>
                <w:rFonts w:ascii="Arial" w:hAnsi="Arial" w:cs="Arial"/>
                <w:b/>
                <w:bCs/>
                <w:sz w:val="24"/>
                <w:szCs w:val="24"/>
              </w:rPr>
            </w:pPr>
          </w:p>
        </w:tc>
        <w:tc>
          <w:tcPr>
            <w:tcW w:w="903" w:type="dxa"/>
            <w:tcBorders>
              <w:top w:val="single" w:sz="4" w:space="0" w:color="auto"/>
              <w:left w:val="single" w:sz="4" w:space="0" w:color="auto"/>
              <w:right w:val="single" w:sz="4" w:space="0" w:color="auto"/>
            </w:tcBorders>
            <w:shd w:val="clear" w:color="auto" w:fill="E0E0E0"/>
          </w:tcPr>
          <w:p w14:paraId="454A08D9" w14:textId="56E9BE2B" w:rsidR="00953D30" w:rsidRPr="006D0049" w:rsidRDefault="00953D30" w:rsidP="00953D30">
            <w:pPr>
              <w:rPr>
                <w:rFonts w:ascii="Arial" w:hAnsi="Arial" w:cs="Arial"/>
                <w:b/>
                <w:sz w:val="24"/>
                <w:szCs w:val="24"/>
              </w:rPr>
            </w:pPr>
          </w:p>
        </w:tc>
      </w:tr>
      <w:tr w:rsidR="00953D30" w:rsidRPr="006D0049" w14:paraId="6FBA159F" w14:textId="77777777" w:rsidTr="00953D30">
        <w:trPr>
          <w:gridAfter w:val="1"/>
          <w:wAfter w:w="35" w:type="dxa"/>
          <w:trHeight w:val="1250"/>
        </w:trPr>
        <w:tc>
          <w:tcPr>
            <w:tcW w:w="902" w:type="dxa"/>
            <w:tcBorders>
              <w:top w:val="single" w:sz="4" w:space="0" w:color="auto"/>
              <w:left w:val="single" w:sz="4" w:space="0" w:color="auto"/>
              <w:right w:val="single" w:sz="4" w:space="0" w:color="auto"/>
            </w:tcBorders>
            <w:shd w:val="clear" w:color="auto" w:fill="E0E0E0"/>
          </w:tcPr>
          <w:p w14:paraId="3E3C1F0B" w14:textId="77777777" w:rsidR="00953D30" w:rsidRPr="006D0049" w:rsidRDefault="00953D30" w:rsidP="00953D30">
            <w:pPr>
              <w:rPr>
                <w:rFonts w:ascii="Arial" w:hAnsi="Arial" w:cs="Arial"/>
                <w:b/>
                <w:sz w:val="24"/>
                <w:szCs w:val="24"/>
              </w:rPr>
            </w:pPr>
          </w:p>
        </w:tc>
        <w:tc>
          <w:tcPr>
            <w:tcW w:w="1847" w:type="dxa"/>
            <w:tcBorders>
              <w:top w:val="single" w:sz="4" w:space="0" w:color="auto"/>
              <w:left w:val="single" w:sz="4" w:space="0" w:color="auto"/>
              <w:right w:val="single" w:sz="4" w:space="0" w:color="auto"/>
            </w:tcBorders>
            <w:shd w:val="clear" w:color="auto" w:fill="auto"/>
          </w:tcPr>
          <w:p w14:paraId="237FC5E9" w14:textId="77777777" w:rsidR="00953D30" w:rsidRPr="006D0049" w:rsidRDefault="00953D30" w:rsidP="00953D30">
            <w:pPr>
              <w:jc w:val="center"/>
              <w:rPr>
                <w:rFonts w:ascii="Arial" w:hAnsi="Arial" w:cs="Arial"/>
                <w:sz w:val="24"/>
                <w:szCs w:val="24"/>
              </w:rPr>
            </w:pPr>
          </w:p>
        </w:tc>
        <w:tc>
          <w:tcPr>
            <w:tcW w:w="1817" w:type="dxa"/>
            <w:tcBorders>
              <w:top w:val="single" w:sz="4" w:space="0" w:color="auto"/>
              <w:left w:val="single" w:sz="4" w:space="0" w:color="auto"/>
              <w:right w:val="single" w:sz="4" w:space="0" w:color="auto"/>
            </w:tcBorders>
            <w:shd w:val="clear" w:color="auto" w:fill="auto"/>
          </w:tcPr>
          <w:p w14:paraId="77D8381C" w14:textId="77777777" w:rsidR="00953D30" w:rsidRPr="006D0049" w:rsidRDefault="00953D30" w:rsidP="00953D30">
            <w:pPr>
              <w:rPr>
                <w:rFonts w:ascii="Arial" w:hAnsi="Arial" w:cs="Arial"/>
                <w:b/>
                <w:sz w:val="24"/>
                <w:szCs w:val="24"/>
              </w:rPr>
            </w:pPr>
          </w:p>
        </w:tc>
        <w:tc>
          <w:tcPr>
            <w:tcW w:w="1852" w:type="dxa"/>
            <w:tcBorders>
              <w:top w:val="single" w:sz="4" w:space="0" w:color="auto"/>
              <w:left w:val="single" w:sz="4" w:space="0" w:color="auto"/>
              <w:right w:val="single" w:sz="4" w:space="0" w:color="auto"/>
            </w:tcBorders>
            <w:shd w:val="clear" w:color="auto" w:fill="auto"/>
          </w:tcPr>
          <w:p w14:paraId="3CED7A6A" w14:textId="77777777" w:rsidR="00953D30" w:rsidRPr="006D0049" w:rsidRDefault="00953D30" w:rsidP="00953D30">
            <w:pPr>
              <w:rPr>
                <w:rFonts w:ascii="Arial" w:hAnsi="Arial" w:cs="Arial"/>
                <w:b/>
                <w:sz w:val="24"/>
                <w:szCs w:val="24"/>
              </w:rPr>
            </w:pPr>
          </w:p>
        </w:tc>
        <w:tc>
          <w:tcPr>
            <w:tcW w:w="1852" w:type="dxa"/>
            <w:tcBorders>
              <w:top w:val="single" w:sz="4" w:space="0" w:color="auto"/>
              <w:left w:val="single" w:sz="4" w:space="0" w:color="auto"/>
              <w:right w:val="single" w:sz="4" w:space="0" w:color="auto"/>
            </w:tcBorders>
            <w:shd w:val="clear" w:color="auto" w:fill="auto"/>
          </w:tcPr>
          <w:p w14:paraId="7D7E123D" w14:textId="77777777" w:rsidR="00953D30" w:rsidRPr="006D0049" w:rsidRDefault="00953D30" w:rsidP="00953D30">
            <w:pPr>
              <w:rPr>
                <w:rFonts w:ascii="Arial" w:hAnsi="Arial" w:cs="Arial"/>
                <w:b/>
                <w:sz w:val="24"/>
                <w:szCs w:val="24"/>
              </w:rPr>
            </w:pPr>
          </w:p>
        </w:tc>
        <w:tc>
          <w:tcPr>
            <w:tcW w:w="1852" w:type="dxa"/>
            <w:tcBorders>
              <w:top w:val="single" w:sz="4" w:space="0" w:color="auto"/>
              <w:left w:val="single" w:sz="4" w:space="0" w:color="auto"/>
              <w:right w:val="single" w:sz="4" w:space="0" w:color="auto"/>
            </w:tcBorders>
            <w:shd w:val="clear" w:color="auto" w:fill="auto"/>
          </w:tcPr>
          <w:p w14:paraId="688EB747" w14:textId="77777777" w:rsidR="00953D30" w:rsidRPr="006D0049" w:rsidRDefault="00953D30" w:rsidP="00953D30">
            <w:pPr>
              <w:rPr>
                <w:rFonts w:ascii="Arial" w:hAnsi="Arial" w:cs="Arial"/>
                <w:sz w:val="24"/>
                <w:szCs w:val="24"/>
              </w:rPr>
            </w:pPr>
          </w:p>
        </w:tc>
        <w:tc>
          <w:tcPr>
            <w:tcW w:w="903" w:type="dxa"/>
            <w:tcBorders>
              <w:top w:val="single" w:sz="4" w:space="0" w:color="auto"/>
              <w:left w:val="single" w:sz="4" w:space="0" w:color="auto"/>
              <w:right w:val="single" w:sz="4" w:space="0" w:color="auto"/>
            </w:tcBorders>
            <w:shd w:val="clear" w:color="auto" w:fill="E0E0E0"/>
          </w:tcPr>
          <w:p w14:paraId="461A0838" w14:textId="77777777" w:rsidR="00953D30" w:rsidRPr="006D0049" w:rsidRDefault="00953D30" w:rsidP="00953D30">
            <w:pPr>
              <w:rPr>
                <w:rFonts w:ascii="Arial" w:hAnsi="Arial" w:cs="Arial"/>
                <w:b/>
                <w:sz w:val="24"/>
                <w:szCs w:val="24"/>
              </w:rPr>
            </w:pPr>
          </w:p>
        </w:tc>
      </w:tr>
      <w:tr w:rsidR="00953D30" w:rsidRPr="006D0049" w14:paraId="2C8DCED2" w14:textId="77777777" w:rsidTr="007C27F9">
        <w:trPr>
          <w:gridAfter w:val="1"/>
          <w:wAfter w:w="35" w:type="dxa"/>
          <w:trHeight w:val="80"/>
        </w:trPr>
        <w:tc>
          <w:tcPr>
            <w:tcW w:w="902" w:type="dxa"/>
            <w:tcBorders>
              <w:left w:val="single" w:sz="4" w:space="0" w:color="auto"/>
              <w:bottom w:val="single" w:sz="4" w:space="0" w:color="auto"/>
              <w:right w:val="single" w:sz="4" w:space="0" w:color="auto"/>
            </w:tcBorders>
            <w:shd w:val="clear" w:color="auto" w:fill="E0E0E0"/>
          </w:tcPr>
          <w:p w14:paraId="50DC6754" w14:textId="77777777" w:rsidR="00953D30" w:rsidRPr="006D0049" w:rsidRDefault="00953D30" w:rsidP="00953D30">
            <w:pPr>
              <w:rPr>
                <w:rFonts w:ascii="Arial" w:hAnsi="Arial" w:cs="Arial"/>
                <w:b/>
                <w:sz w:val="24"/>
                <w:szCs w:val="24"/>
              </w:rPr>
            </w:pPr>
          </w:p>
        </w:tc>
        <w:tc>
          <w:tcPr>
            <w:tcW w:w="1847" w:type="dxa"/>
            <w:tcBorders>
              <w:left w:val="single" w:sz="4" w:space="0" w:color="auto"/>
              <w:bottom w:val="single" w:sz="4" w:space="0" w:color="auto"/>
              <w:right w:val="single" w:sz="4" w:space="0" w:color="auto"/>
            </w:tcBorders>
            <w:shd w:val="clear" w:color="auto" w:fill="auto"/>
          </w:tcPr>
          <w:p w14:paraId="3274D104" w14:textId="77777777" w:rsidR="00953D30" w:rsidRPr="006D0049" w:rsidRDefault="00953D30" w:rsidP="00953D30">
            <w:pPr>
              <w:jc w:val="center"/>
              <w:rPr>
                <w:rFonts w:ascii="Arial" w:hAnsi="Arial" w:cs="Arial"/>
                <w:b/>
                <w:sz w:val="24"/>
                <w:szCs w:val="24"/>
              </w:rPr>
            </w:pPr>
          </w:p>
        </w:tc>
        <w:tc>
          <w:tcPr>
            <w:tcW w:w="1817" w:type="dxa"/>
            <w:tcBorders>
              <w:left w:val="single" w:sz="4" w:space="0" w:color="auto"/>
              <w:bottom w:val="single" w:sz="4" w:space="0" w:color="auto"/>
              <w:right w:val="single" w:sz="4" w:space="0" w:color="auto"/>
            </w:tcBorders>
            <w:shd w:val="clear" w:color="auto" w:fill="auto"/>
          </w:tcPr>
          <w:p w14:paraId="46835594" w14:textId="77777777" w:rsidR="00953D30" w:rsidRPr="006D0049" w:rsidRDefault="00953D30" w:rsidP="00953D30">
            <w:pPr>
              <w:rPr>
                <w:rFonts w:ascii="Arial" w:hAnsi="Arial" w:cs="Arial"/>
                <w:b/>
                <w:sz w:val="24"/>
                <w:szCs w:val="24"/>
              </w:rPr>
            </w:pPr>
            <w:r w:rsidRPr="006D0049">
              <w:rPr>
                <w:rFonts w:ascii="Arial" w:hAnsi="Arial" w:cs="Arial"/>
                <w:b/>
                <w:sz w:val="24"/>
                <w:szCs w:val="24"/>
              </w:rPr>
              <w:t xml:space="preserve"> </w:t>
            </w:r>
          </w:p>
        </w:tc>
        <w:tc>
          <w:tcPr>
            <w:tcW w:w="1852" w:type="dxa"/>
            <w:tcBorders>
              <w:left w:val="single" w:sz="4" w:space="0" w:color="auto"/>
              <w:bottom w:val="single" w:sz="4" w:space="0" w:color="auto"/>
              <w:right w:val="single" w:sz="4" w:space="0" w:color="auto"/>
            </w:tcBorders>
            <w:shd w:val="clear" w:color="auto" w:fill="auto"/>
          </w:tcPr>
          <w:p w14:paraId="3776E16A" w14:textId="77777777" w:rsidR="00953D30" w:rsidRPr="006D0049" w:rsidRDefault="00953D30" w:rsidP="00953D30">
            <w:pPr>
              <w:jc w:val="center"/>
              <w:rPr>
                <w:rFonts w:ascii="Arial" w:hAnsi="Arial" w:cs="Arial"/>
                <w:b/>
                <w:sz w:val="24"/>
                <w:szCs w:val="24"/>
              </w:rPr>
            </w:pPr>
          </w:p>
        </w:tc>
        <w:tc>
          <w:tcPr>
            <w:tcW w:w="1852" w:type="dxa"/>
            <w:tcBorders>
              <w:left w:val="single" w:sz="4" w:space="0" w:color="auto"/>
              <w:bottom w:val="single" w:sz="4" w:space="0" w:color="auto"/>
              <w:right w:val="single" w:sz="4" w:space="0" w:color="auto"/>
            </w:tcBorders>
            <w:shd w:val="clear" w:color="auto" w:fill="auto"/>
          </w:tcPr>
          <w:p w14:paraId="66B26065" w14:textId="77777777" w:rsidR="00953D30" w:rsidRPr="006D0049" w:rsidRDefault="00953D30" w:rsidP="00953D30">
            <w:pPr>
              <w:jc w:val="center"/>
              <w:rPr>
                <w:rFonts w:ascii="Arial" w:hAnsi="Arial" w:cs="Arial"/>
                <w:b/>
                <w:sz w:val="24"/>
                <w:szCs w:val="24"/>
              </w:rPr>
            </w:pPr>
          </w:p>
        </w:tc>
        <w:tc>
          <w:tcPr>
            <w:tcW w:w="1852" w:type="dxa"/>
            <w:tcBorders>
              <w:left w:val="single" w:sz="4" w:space="0" w:color="auto"/>
              <w:bottom w:val="single" w:sz="4" w:space="0" w:color="auto"/>
              <w:right w:val="single" w:sz="4" w:space="0" w:color="auto"/>
            </w:tcBorders>
            <w:shd w:val="clear" w:color="auto" w:fill="auto"/>
          </w:tcPr>
          <w:p w14:paraId="6428E811" w14:textId="77777777" w:rsidR="00953D30" w:rsidRPr="006D0049" w:rsidRDefault="00953D30" w:rsidP="00953D30">
            <w:pPr>
              <w:jc w:val="center"/>
              <w:rPr>
                <w:rFonts w:ascii="Arial" w:hAnsi="Arial" w:cs="Arial"/>
                <w:b/>
                <w:sz w:val="24"/>
                <w:szCs w:val="24"/>
              </w:rPr>
            </w:pPr>
          </w:p>
        </w:tc>
        <w:tc>
          <w:tcPr>
            <w:tcW w:w="903" w:type="dxa"/>
            <w:tcBorders>
              <w:left w:val="single" w:sz="4" w:space="0" w:color="auto"/>
              <w:bottom w:val="single" w:sz="4" w:space="0" w:color="auto"/>
              <w:right w:val="single" w:sz="4" w:space="0" w:color="auto"/>
            </w:tcBorders>
            <w:shd w:val="clear" w:color="auto" w:fill="E0E0E0"/>
          </w:tcPr>
          <w:p w14:paraId="105BCB2A" w14:textId="77777777" w:rsidR="00953D30" w:rsidRPr="006D0049" w:rsidRDefault="00953D30" w:rsidP="00953D30">
            <w:pPr>
              <w:jc w:val="center"/>
              <w:rPr>
                <w:rFonts w:ascii="Arial" w:hAnsi="Arial" w:cs="Arial"/>
                <w:b/>
                <w:sz w:val="24"/>
                <w:szCs w:val="24"/>
              </w:rPr>
            </w:pPr>
          </w:p>
        </w:tc>
      </w:tr>
    </w:tbl>
    <w:p w14:paraId="32BC5AB4" w14:textId="4124F744" w:rsidR="00EA26AE" w:rsidRDefault="00EA26AE" w:rsidP="00603573">
      <w:pPr>
        <w:jc w:val="center"/>
        <w:rPr>
          <w:rFonts w:ascii="Tahoma" w:hAnsi="Tahoma" w:cs="Tahoma"/>
          <w:b/>
          <w:bCs/>
          <w:sz w:val="23"/>
          <w:szCs w:val="23"/>
        </w:rPr>
      </w:pPr>
    </w:p>
    <w:p w14:paraId="54762321" w14:textId="3E2A3CED" w:rsidR="00B2695C" w:rsidRDefault="00EB4498" w:rsidP="00C83C6F">
      <w:pPr>
        <w:tabs>
          <w:tab w:val="left" w:pos="735"/>
        </w:tabs>
        <w:spacing w:line="360" w:lineRule="auto"/>
        <w:rPr>
          <w:sz w:val="23"/>
          <w:szCs w:val="23"/>
        </w:rPr>
      </w:pPr>
      <w:r>
        <w:rPr>
          <w:sz w:val="23"/>
          <w:szCs w:val="23"/>
        </w:rPr>
        <w:tab/>
      </w:r>
    </w:p>
    <w:p w14:paraId="493AF2C3" w14:textId="09D874DD" w:rsidR="006D0049" w:rsidRDefault="006D0049"/>
    <w:tbl>
      <w:tblPr>
        <w:tblpPr w:leftFromText="180" w:rightFromText="180" w:vertAnchor="text" w:horzAnchor="margin" w:tblpY="-381"/>
        <w:tblW w:w="11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975"/>
        <w:gridCol w:w="2072"/>
        <w:gridCol w:w="2072"/>
        <w:gridCol w:w="3181"/>
      </w:tblGrid>
      <w:tr w:rsidR="008E0324" w:rsidRPr="006D0049" w14:paraId="1AE97AE3" w14:textId="77777777" w:rsidTr="006D0049">
        <w:trPr>
          <w:trHeight w:val="204"/>
        </w:trPr>
        <w:tc>
          <w:tcPr>
            <w:tcW w:w="11184" w:type="dxa"/>
            <w:gridSpan w:val="5"/>
            <w:shd w:val="clear" w:color="auto" w:fill="auto"/>
          </w:tcPr>
          <w:p w14:paraId="5CAE0458" w14:textId="7A1E7821" w:rsidR="008E0324" w:rsidRPr="006D0049" w:rsidRDefault="008E0324" w:rsidP="006D0049">
            <w:pPr>
              <w:jc w:val="center"/>
              <w:rPr>
                <w:rFonts w:ascii="Calibri" w:hAnsi="Calibri" w:cs="Calibri"/>
                <w:b/>
                <w:color w:val="FF0000"/>
                <w:sz w:val="26"/>
                <w:szCs w:val="26"/>
              </w:rPr>
            </w:pPr>
            <w:r w:rsidRPr="006D0049">
              <w:rPr>
                <w:rFonts w:ascii="Calibri" w:hAnsi="Calibri" w:cs="Calibri"/>
                <w:b/>
                <w:color w:val="FF0000"/>
                <w:sz w:val="26"/>
                <w:szCs w:val="26"/>
              </w:rPr>
              <w:lastRenderedPageBreak/>
              <w:t>NASSAU COUNTY</w:t>
            </w:r>
          </w:p>
        </w:tc>
      </w:tr>
      <w:tr w:rsidR="008E0324" w:rsidRPr="006D0049" w14:paraId="0180A555" w14:textId="77777777" w:rsidTr="006D0049">
        <w:trPr>
          <w:trHeight w:val="191"/>
        </w:trPr>
        <w:tc>
          <w:tcPr>
            <w:tcW w:w="1884" w:type="dxa"/>
            <w:tcBorders>
              <w:top w:val="single" w:sz="4" w:space="0" w:color="auto"/>
              <w:left w:val="single" w:sz="4" w:space="0" w:color="auto"/>
              <w:right w:val="single" w:sz="4" w:space="0" w:color="auto"/>
            </w:tcBorders>
            <w:shd w:val="clear" w:color="auto" w:fill="auto"/>
          </w:tcPr>
          <w:p w14:paraId="0A1C24EB" w14:textId="77777777" w:rsidR="008E0324" w:rsidRPr="006D0049" w:rsidRDefault="008E0324" w:rsidP="006D0049">
            <w:pPr>
              <w:jc w:val="center"/>
              <w:rPr>
                <w:rFonts w:ascii="Calibri" w:hAnsi="Calibri" w:cs="Calibri"/>
                <w:b/>
                <w:color w:val="FF0000"/>
                <w:sz w:val="26"/>
                <w:szCs w:val="26"/>
                <w:u w:val="single"/>
              </w:rPr>
            </w:pPr>
            <w:r w:rsidRPr="006D0049">
              <w:rPr>
                <w:rFonts w:ascii="Calibri" w:hAnsi="Calibri" w:cs="Calibri"/>
                <w:b/>
                <w:color w:val="FF0000"/>
                <w:sz w:val="26"/>
                <w:szCs w:val="26"/>
                <w:u w:val="single"/>
              </w:rPr>
              <w:t>SECTION 1</w:t>
            </w:r>
          </w:p>
        </w:tc>
        <w:tc>
          <w:tcPr>
            <w:tcW w:w="1975" w:type="dxa"/>
            <w:tcBorders>
              <w:left w:val="single" w:sz="4" w:space="0" w:color="auto"/>
            </w:tcBorders>
            <w:shd w:val="clear" w:color="auto" w:fill="auto"/>
          </w:tcPr>
          <w:p w14:paraId="74C105AA" w14:textId="77777777" w:rsidR="008E0324" w:rsidRPr="006D0049" w:rsidRDefault="008E0324" w:rsidP="006D0049">
            <w:pPr>
              <w:jc w:val="center"/>
              <w:rPr>
                <w:rFonts w:ascii="Calibri" w:hAnsi="Calibri" w:cs="Calibri"/>
                <w:b/>
                <w:color w:val="FF0000"/>
                <w:sz w:val="26"/>
                <w:szCs w:val="26"/>
                <w:u w:val="single"/>
              </w:rPr>
            </w:pPr>
            <w:r w:rsidRPr="006D0049">
              <w:rPr>
                <w:rFonts w:ascii="Calibri" w:hAnsi="Calibri" w:cs="Calibri"/>
                <w:b/>
                <w:color w:val="FF0000"/>
                <w:sz w:val="26"/>
                <w:szCs w:val="26"/>
                <w:u w:val="single"/>
              </w:rPr>
              <w:t>SECTION 2</w:t>
            </w:r>
          </w:p>
        </w:tc>
        <w:tc>
          <w:tcPr>
            <w:tcW w:w="2072" w:type="dxa"/>
            <w:shd w:val="clear" w:color="auto" w:fill="auto"/>
          </w:tcPr>
          <w:p w14:paraId="2C0330BD" w14:textId="77777777" w:rsidR="008E0324" w:rsidRPr="006D0049" w:rsidRDefault="008E0324" w:rsidP="006D0049">
            <w:pPr>
              <w:jc w:val="center"/>
              <w:rPr>
                <w:rFonts w:ascii="Calibri" w:hAnsi="Calibri" w:cs="Calibri"/>
                <w:b/>
                <w:color w:val="FF0000"/>
                <w:sz w:val="26"/>
                <w:szCs w:val="26"/>
                <w:u w:val="single"/>
              </w:rPr>
            </w:pPr>
            <w:r w:rsidRPr="006D0049">
              <w:rPr>
                <w:rFonts w:ascii="Calibri" w:hAnsi="Calibri" w:cs="Calibri"/>
                <w:b/>
                <w:color w:val="FF0000"/>
                <w:sz w:val="26"/>
                <w:szCs w:val="26"/>
                <w:u w:val="single"/>
              </w:rPr>
              <w:t>SECTION 3</w:t>
            </w:r>
          </w:p>
        </w:tc>
        <w:tc>
          <w:tcPr>
            <w:tcW w:w="2072" w:type="dxa"/>
            <w:shd w:val="clear" w:color="auto" w:fill="auto"/>
          </w:tcPr>
          <w:p w14:paraId="11717E62" w14:textId="77777777" w:rsidR="008E0324" w:rsidRPr="006D0049" w:rsidRDefault="008E0324" w:rsidP="006D0049">
            <w:pPr>
              <w:jc w:val="center"/>
              <w:rPr>
                <w:rFonts w:ascii="Calibri" w:hAnsi="Calibri" w:cs="Calibri"/>
                <w:b/>
                <w:color w:val="FF0000"/>
                <w:sz w:val="26"/>
                <w:szCs w:val="26"/>
                <w:u w:val="single"/>
              </w:rPr>
            </w:pPr>
            <w:r w:rsidRPr="006D0049">
              <w:rPr>
                <w:rFonts w:ascii="Calibri" w:hAnsi="Calibri" w:cs="Calibri"/>
                <w:b/>
                <w:color w:val="FF0000"/>
                <w:sz w:val="26"/>
                <w:szCs w:val="26"/>
                <w:u w:val="single"/>
              </w:rPr>
              <w:t>SECTION 4</w:t>
            </w:r>
          </w:p>
        </w:tc>
        <w:tc>
          <w:tcPr>
            <w:tcW w:w="3181" w:type="dxa"/>
            <w:shd w:val="clear" w:color="auto" w:fill="auto"/>
          </w:tcPr>
          <w:p w14:paraId="4A0A2029" w14:textId="77777777" w:rsidR="008E0324" w:rsidRPr="006D0049" w:rsidRDefault="008E0324" w:rsidP="006D0049">
            <w:pPr>
              <w:jc w:val="center"/>
              <w:rPr>
                <w:rFonts w:ascii="Calibri" w:hAnsi="Calibri" w:cs="Calibri"/>
                <w:b/>
                <w:color w:val="FF0000"/>
                <w:sz w:val="26"/>
                <w:szCs w:val="26"/>
                <w:u w:val="single"/>
              </w:rPr>
            </w:pPr>
            <w:r w:rsidRPr="006D0049">
              <w:rPr>
                <w:rFonts w:ascii="Calibri" w:hAnsi="Calibri" w:cs="Calibri"/>
                <w:b/>
                <w:color w:val="FF0000"/>
                <w:sz w:val="26"/>
                <w:szCs w:val="26"/>
                <w:u w:val="single"/>
              </w:rPr>
              <w:t>SECTION 5</w:t>
            </w:r>
          </w:p>
        </w:tc>
      </w:tr>
      <w:tr w:rsidR="008E0324" w:rsidRPr="006D0049" w14:paraId="500BAF1C" w14:textId="77777777" w:rsidTr="006D0049">
        <w:trPr>
          <w:trHeight w:val="191"/>
        </w:trPr>
        <w:tc>
          <w:tcPr>
            <w:tcW w:w="1884" w:type="dxa"/>
            <w:tcBorders>
              <w:left w:val="single" w:sz="4" w:space="0" w:color="auto"/>
              <w:right w:val="single" w:sz="4" w:space="0" w:color="auto"/>
            </w:tcBorders>
            <w:shd w:val="clear" w:color="auto" w:fill="auto"/>
          </w:tcPr>
          <w:p w14:paraId="3F535897"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Baldwin</w:t>
            </w:r>
          </w:p>
        </w:tc>
        <w:tc>
          <w:tcPr>
            <w:tcW w:w="1975" w:type="dxa"/>
            <w:tcBorders>
              <w:left w:val="single" w:sz="4" w:space="0" w:color="auto"/>
            </w:tcBorders>
            <w:shd w:val="clear" w:color="auto" w:fill="auto"/>
          </w:tcPr>
          <w:p w14:paraId="7B7A60DC"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Hempstead</w:t>
            </w:r>
          </w:p>
        </w:tc>
        <w:tc>
          <w:tcPr>
            <w:tcW w:w="2072" w:type="dxa"/>
            <w:shd w:val="clear" w:color="auto" w:fill="auto"/>
          </w:tcPr>
          <w:p w14:paraId="20E2D295"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Bethpage</w:t>
            </w:r>
          </w:p>
        </w:tc>
        <w:tc>
          <w:tcPr>
            <w:tcW w:w="2072" w:type="dxa"/>
            <w:shd w:val="clear" w:color="auto" w:fill="auto"/>
          </w:tcPr>
          <w:p w14:paraId="38B55EF1"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Freeport</w:t>
            </w:r>
          </w:p>
        </w:tc>
        <w:tc>
          <w:tcPr>
            <w:tcW w:w="3181" w:type="dxa"/>
            <w:shd w:val="clear" w:color="auto" w:fill="auto"/>
          </w:tcPr>
          <w:p w14:paraId="210821F6"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Bayville</w:t>
            </w:r>
          </w:p>
        </w:tc>
      </w:tr>
      <w:tr w:rsidR="008E0324" w:rsidRPr="006D0049" w14:paraId="2CB4F71F" w14:textId="77777777" w:rsidTr="006D0049">
        <w:trPr>
          <w:trHeight w:val="191"/>
        </w:trPr>
        <w:tc>
          <w:tcPr>
            <w:tcW w:w="1884" w:type="dxa"/>
            <w:tcBorders>
              <w:left w:val="single" w:sz="4" w:space="0" w:color="auto"/>
              <w:right w:val="single" w:sz="4" w:space="0" w:color="auto"/>
            </w:tcBorders>
            <w:shd w:val="clear" w:color="auto" w:fill="auto"/>
          </w:tcPr>
          <w:p w14:paraId="6B49AFB8"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Cedarhurst</w:t>
            </w:r>
          </w:p>
        </w:tc>
        <w:tc>
          <w:tcPr>
            <w:tcW w:w="1975" w:type="dxa"/>
            <w:tcBorders>
              <w:left w:val="single" w:sz="4" w:space="0" w:color="auto"/>
            </w:tcBorders>
            <w:shd w:val="clear" w:color="auto" w:fill="auto"/>
          </w:tcPr>
          <w:p w14:paraId="04E70AED"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West Hempstead</w:t>
            </w:r>
          </w:p>
        </w:tc>
        <w:tc>
          <w:tcPr>
            <w:tcW w:w="2072" w:type="dxa"/>
            <w:shd w:val="clear" w:color="auto" w:fill="auto"/>
          </w:tcPr>
          <w:p w14:paraId="2E9ADAEC"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East Meadow</w:t>
            </w:r>
          </w:p>
        </w:tc>
        <w:tc>
          <w:tcPr>
            <w:tcW w:w="2072" w:type="dxa"/>
            <w:shd w:val="clear" w:color="auto" w:fill="auto"/>
          </w:tcPr>
          <w:p w14:paraId="05CD6BC0"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Bellmore</w:t>
            </w:r>
          </w:p>
        </w:tc>
        <w:tc>
          <w:tcPr>
            <w:tcW w:w="3181" w:type="dxa"/>
            <w:shd w:val="clear" w:color="auto" w:fill="auto"/>
          </w:tcPr>
          <w:p w14:paraId="34AB5A53"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Glen Cove</w:t>
            </w:r>
          </w:p>
        </w:tc>
      </w:tr>
      <w:tr w:rsidR="008E0324" w:rsidRPr="006D0049" w14:paraId="28EF3A03" w14:textId="77777777" w:rsidTr="006D0049">
        <w:trPr>
          <w:trHeight w:val="191"/>
        </w:trPr>
        <w:tc>
          <w:tcPr>
            <w:tcW w:w="1884" w:type="dxa"/>
            <w:tcBorders>
              <w:left w:val="single" w:sz="4" w:space="0" w:color="auto"/>
              <w:right w:val="single" w:sz="4" w:space="0" w:color="auto"/>
            </w:tcBorders>
            <w:shd w:val="clear" w:color="auto" w:fill="auto"/>
          </w:tcPr>
          <w:p w14:paraId="3579395A"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Hewlett</w:t>
            </w:r>
          </w:p>
        </w:tc>
        <w:tc>
          <w:tcPr>
            <w:tcW w:w="1975" w:type="dxa"/>
            <w:tcBorders>
              <w:left w:val="single" w:sz="4" w:space="0" w:color="auto"/>
            </w:tcBorders>
            <w:shd w:val="clear" w:color="auto" w:fill="auto"/>
          </w:tcPr>
          <w:p w14:paraId="069A0A6A" w14:textId="77777777" w:rsidR="008E0324" w:rsidRPr="006D0049" w:rsidRDefault="008E0324" w:rsidP="006D0049">
            <w:pPr>
              <w:rPr>
                <w:rFonts w:ascii="Calibri" w:hAnsi="Calibri" w:cs="Calibri"/>
                <w:b/>
                <w:sz w:val="26"/>
                <w:szCs w:val="26"/>
              </w:rPr>
            </w:pPr>
          </w:p>
        </w:tc>
        <w:tc>
          <w:tcPr>
            <w:tcW w:w="2072" w:type="dxa"/>
            <w:shd w:val="clear" w:color="auto" w:fill="auto"/>
          </w:tcPr>
          <w:p w14:paraId="5E8E3A61"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Elmont</w:t>
            </w:r>
          </w:p>
        </w:tc>
        <w:tc>
          <w:tcPr>
            <w:tcW w:w="2072" w:type="dxa"/>
            <w:shd w:val="clear" w:color="auto" w:fill="auto"/>
          </w:tcPr>
          <w:p w14:paraId="11628C15"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Massapequa</w:t>
            </w:r>
          </w:p>
        </w:tc>
        <w:tc>
          <w:tcPr>
            <w:tcW w:w="3181" w:type="dxa"/>
            <w:shd w:val="clear" w:color="auto" w:fill="auto"/>
          </w:tcPr>
          <w:p w14:paraId="0CA4CA3D"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Great Neck</w:t>
            </w:r>
          </w:p>
        </w:tc>
      </w:tr>
      <w:tr w:rsidR="008E0324" w:rsidRPr="006D0049" w14:paraId="3BF9E43C" w14:textId="77777777" w:rsidTr="006D0049">
        <w:trPr>
          <w:trHeight w:val="191"/>
        </w:trPr>
        <w:tc>
          <w:tcPr>
            <w:tcW w:w="1884" w:type="dxa"/>
            <w:tcBorders>
              <w:left w:val="single" w:sz="4" w:space="0" w:color="auto"/>
              <w:right w:val="single" w:sz="4" w:space="0" w:color="auto"/>
            </w:tcBorders>
            <w:shd w:val="clear" w:color="auto" w:fill="auto"/>
          </w:tcPr>
          <w:p w14:paraId="7C91533D"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Inwood</w:t>
            </w:r>
          </w:p>
        </w:tc>
        <w:tc>
          <w:tcPr>
            <w:tcW w:w="1975" w:type="dxa"/>
            <w:tcBorders>
              <w:left w:val="single" w:sz="4" w:space="0" w:color="auto"/>
            </w:tcBorders>
            <w:shd w:val="clear" w:color="auto" w:fill="auto"/>
          </w:tcPr>
          <w:p w14:paraId="6E33364E" w14:textId="77777777" w:rsidR="008E0324" w:rsidRPr="006D0049" w:rsidRDefault="008E0324" w:rsidP="006D0049">
            <w:pPr>
              <w:rPr>
                <w:rFonts w:ascii="Calibri" w:hAnsi="Calibri" w:cs="Calibri"/>
                <w:b/>
                <w:sz w:val="26"/>
                <w:szCs w:val="26"/>
              </w:rPr>
            </w:pPr>
          </w:p>
        </w:tc>
        <w:tc>
          <w:tcPr>
            <w:tcW w:w="2072" w:type="dxa"/>
            <w:shd w:val="clear" w:color="auto" w:fill="auto"/>
          </w:tcPr>
          <w:p w14:paraId="3DB744F3"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Farmingdale</w:t>
            </w:r>
          </w:p>
        </w:tc>
        <w:tc>
          <w:tcPr>
            <w:tcW w:w="2072" w:type="dxa"/>
            <w:shd w:val="clear" w:color="auto" w:fill="auto"/>
          </w:tcPr>
          <w:p w14:paraId="3ADCE66F"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Merrick</w:t>
            </w:r>
          </w:p>
        </w:tc>
        <w:tc>
          <w:tcPr>
            <w:tcW w:w="3181" w:type="dxa"/>
            <w:shd w:val="clear" w:color="auto" w:fill="auto"/>
          </w:tcPr>
          <w:p w14:paraId="47810717"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Manhasset</w:t>
            </w:r>
          </w:p>
        </w:tc>
      </w:tr>
      <w:tr w:rsidR="008E0324" w:rsidRPr="006D0049" w14:paraId="56729735" w14:textId="77777777" w:rsidTr="006D0049">
        <w:trPr>
          <w:trHeight w:val="191"/>
        </w:trPr>
        <w:tc>
          <w:tcPr>
            <w:tcW w:w="1884" w:type="dxa"/>
            <w:tcBorders>
              <w:left w:val="single" w:sz="4" w:space="0" w:color="auto"/>
              <w:right w:val="single" w:sz="4" w:space="0" w:color="auto"/>
            </w:tcBorders>
            <w:shd w:val="clear" w:color="auto" w:fill="auto"/>
          </w:tcPr>
          <w:p w14:paraId="7CB59454"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Lawrence</w:t>
            </w:r>
          </w:p>
        </w:tc>
        <w:tc>
          <w:tcPr>
            <w:tcW w:w="1975" w:type="dxa"/>
            <w:tcBorders>
              <w:left w:val="single" w:sz="4" w:space="0" w:color="auto"/>
            </w:tcBorders>
            <w:shd w:val="clear" w:color="auto" w:fill="auto"/>
          </w:tcPr>
          <w:p w14:paraId="5D08661B" w14:textId="77777777" w:rsidR="008E0324" w:rsidRPr="006D0049" w:rsidRDefault="008E0324" w:rsidP="006D0049">
            <w:pPr>
              <w:rPr>
                <w:rFonts w:ascii="Calibri" w:hAnsi="Calibri" w:cs="Calibri"/>
                <w:b/>
                <w:sz w:val="26"/>
                <w:szCs w:val="26"/>
              </w:rPr>
            </w:pPr>
          </w:p>
        </w:tc>
        <w:tc>
          <w:tcPr>
            <w:tcW w:w="2072" w:type="dxa"/>
            <w:shd w:val="clear" w:color="auto" w:fill="auto"/>
          </w:tcPr>
          <w:p w14:paraId="264202EF"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Uniondale</w:t>
            </w:r>
          </w:p>
        </w:tc>
        <w:tc>
          <w:tcPr>
            <w:tcW w:w="2072" w:type="dxa"/>
            <w:shd w:val="clear" w:color="auto" w:fill="auto"/>
          </w:tcPr>
          <w:p w14:paraId="4D775E98"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North Massapequa</w:t>
            </w:r>
          </w:p>
        </w:tc>
        <w:tc>
          <w:tcPr>
            <w:tcW w:w="3181" w:type="dxa"/>
            <w:shd w:val="clear" w:color="auto" w:fill="auto"/>
          </w:tcPr>
          <w:p w14:paraId="7774C9E7"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Oyster Bay</w:t>
            </w:r>
          </w:p>
        </w:tc>
      </w:tr>
      <w:tr w:rsidR="008E0324" w:rsidRPr="006D0049" w14:paraId="42C5CDB7" w14:textId="77777777" w:rsidTr="006D0049">
        <w:trPr>
          <w:trHeight w:val="180"/>
        </w:trPr>
        <w:tc>
          <w:tcPr>
            <w:tcW w:w="1884" w:type="dxa"/>
            <w:tcBorders>
              <w:left w:val="single" w:sz="4" w:space="0" w:color="auto"/>
              <w:right w:val="single" w:sz="4" w:space="0" w:color="auto"/>
            </w:tcBorders>
            <w:shd w:val="clear" w:color="auto" w:fill="auto"/>
          </w:tcPr>
          <w:p w14:paraId="051FA280"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Long Beach</w:t>
            </w:r>
          </w:p>
        </w:tc>
        <w:tc>
          <w:tcPr>
            <w:tcW w:w="1975" w:type="dxa"/>
            <w:tcBorders>
              <w:left w:val="single" w:sz="4" w:space="0" w:color="auto"/>
            </w:tcBorders>
            <w:shd w:val="clear" w:color="auto" w:fill="auto"/>
          </w:tcPr>
          <w:p w14:paraId="29A9BE9A" w14:textId="77777777" w:rsidR="008E0324" w:rsidRPr="006D0049" w:rsidRDefault="008E0324" w:rsidP="006D0049">
            <w:pPr>
              <w:rPr>
                <w:rFonts w:ascii="Calibri" w:hAnsi="Calibri" w:cs="Calibri"/>
                <w:b/>
                <w:sz w:val="26"/>
                <w:szCs w:val="26"/>
              </w:rPr>
            </w:pPr>
          </w:p>
        </w:tc>
        <w:tc>
          <w:tcPr>
            <w:tcW w:w="2072" w:type="dxa"/>
            <w:shd w:val="clear" w:color="auto" w:fill="auto"/>
          </w:tcPr>
          <w:p w14:paraId="7001D2F7"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Levittown</w:t>
            </w:r>
          </w:p>
        </w:tc>
        <w:tc>
          <w:tcPr>
            <w:tcW w:w="2072" w:type="dxa"/>
            <w:shd w:val="clear" w:color="auto" w:fill="auto"/>
          </w:tcPr>
          <w:p w14:paraId="11073057"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Roosevelt</w:t>
            </w:r>
          </w:p>
        </w:tc>
        <w:tc>
          <w:tcPr>
            <w:tcW w:w="3181" w:type="dxa"/>
            <w:shd w:val="clear" w:color="auto" w:fill="auto"/>
          </w:tcPr>
          <w:p w14:paraId="5BD62E94"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Port Washington</w:t>
            </w:r>
          </w:p>
        </w:tc>
      </w:tr>
      <w:tr w:rsidR="008E0324" w:rsidRPr="006D0049" w14:paraId="3F2A9D55" w14:textId="77777777" w:rsidTr="006D0049">
        <w:trPr>
          <w:trHeight w:val="191"/>
        </w:trPr>
        <w:tc>
          <w:tcPr>
            <w:tcW w:w="1884" w:type="dxa"/>
            <w:tcBorders>
              <w:left w:val="single" w:sz="4" w:space="0" w:color="auto"/>
              <w:right w:val="single" w:sz="4" w:space="0" w:color="auto"/>
            </w:tcBorders>
            <w:shd w:val="clear" w:color="auto" w:fill="auto"/>
          </w:tcPr>
          <w:p w14:paraId="3971B92D"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Lynbrook</w:t>
            </w:r>
          </w:p>
        </w:tc>
        <w:tc>
          <w:tcPr>
            <w:tcW w:w="1975" w:type="dxa"/>
            <w:tcBorders>
              <w:left w:val="single" w:sz="4" w:space="0" w:color="auto"/>
            </w:tcBorders>
            <w:shd w:val="clear" w:color="auto" w:fill="auto"/>
          </w:tcPr>
          <w:p w14:paraId="5AD9C910" w14:textId="77777777" w:rsidR="008E0324" w:rsidRPr="006D0049" w:rsidRDefault="008E0324" w:rsidP="006D0049">
            <w:pPr>
              <w:rPr>
                <w:rFonts w:ascii="Calibri" w:hAnsi="Calibri" w:cs="Calibri"/>
                <w:b/>
                <w:sz w:val="26"/>
                <w:szCs w:val="26"/>
              </w:rPr>
            </w:pPr>
          </w:p>
        </w:tc>
        <w:tc>
          <w:tcPr>
            <w:tcW w:w="2072" w:type="dxa"/>
            <w:shd w:val="clear" w:color="auto" w:fill="auto"/>
          </w:tcPr>
          <w:p w14:paraId="70036338"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Mineola</w:t>
            </w:r>
          </w:p>
        </w:tc>
        <w:tc>
          <w:tcPr>
            <w:tcW w:w="2072" w:type="dxa"/>
            <w:shd w:val="clear" w:color="auto" w:fill="auto"/>
          </w:tcPr>
          <w:p w14:paraId="4D025793"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Seaford</w:t>
            </w:r>
          </w:p>
        </w:tc>
        <w:tc>
          <w:tcPr>
            <w:tcW w:w="3181" w:type="dxa"/>
            <w:shd w:val="clear" w:color="auto" w:fill="auto"/>
          </w:tcPr>
          <w:p w14:paraId="6DE68288"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Syosset</w:t>
            </w:r>
          </w:p>
        </w:tc>
      </w:tr>
      <w:tr w:rsidR="008E0324" w:rsidRPr="006D0049" w14:paraId="2B672DBD" w14:textId="77777777" w:rsidTr="006D0049">
        <w:trPr>
          <w:trHeight w:val="191"/>
        </w:trPr>
        <w:tc>
          <w:tcPr>
            <w:tcW w:w="1884" w:type="dxa"/>
            <w:tcBorders>
              <w:left w:val="single" w:sz="4" w:space="0" w:color="auto"/>
              <w:right w:val="single" w:sz="4" w:space="0" w:color="auto"/>
            </w:tcBorders>
            <w:shd w:val="clear" w:color="auto" w:fill="auto"/>
          </w:tcPr>
          <w:p w14:paraId="60E29E84"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Oceanside</w:t>
            </w:r>
          </w:p>
        </w:tc>
        <w:tc>
          <w:tcPr>
            <w:tcW w:w="1975" w:type="dxa"/>
            <w:tcBorders>
              <w:left w:val="single" w:sz="4" w:space="0" w:color="auto"/>
            </w:tcBorders>
            <w:shd w:val="clear" w:color="auto" w:fill="auto"/>
          </w:tcPr>
          <w:p w14:paraId="70E82995" w14:textId="77777777" w:rsidR="008E0324" w:rsidRPr="006D0049" w:rsidRDefault="008E0324" w:rsidP="006D0049">
            <w:pPr>
              <w:rPr>
                <w:rFonts w:ascii="Calibri" w:hAnsi="Calibri" w:cs="Calibri"/>
                <w:b/>
                <w:sz w:val="26"/>
                <w:szCs w:val="26"/>
              </w:rPr>
            </w:pPr>
          </w:p>
        </w:tc>
        <w:tc>
          <w:tcPr>
            <w:tcW w:w="2072" w:type="dxa"/>
            <w:shd w:val="clear" w:color="auto" w:fill="auto"/>
          </w:tcPr>
          <w:p w14:paraId="15902E18"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Garden City</w:t>
            </w:r>
          </w:p>
        </w:tc>
        <w:tc>
          <w:tcPr>
            <w:tcW w:w="2072" w:type="dxa"/>
            <w:shd w:val="clear" w:color="auto" w:fill="auto"/>
          </w:tcPr>
          <w:p w14:paraId="57451706" w14:textId="77777777" w:rsidR="008E0324" w:rsidRPr="006D0049" w:rsidRDefault="008E0324" w:rsidP="006D0049">
            <w:pPr>
              <w:jc w:val="center"/>
              <w:rPr>
                <w:rFonts w:ascii="Calibri" w:hAnsi="Calibri" w:cs="Calibri"/>
                <w:b/>
                <w:sz w:val="26"/>
                <w:szCs w:val="26"/>
              </w:rPr>
            </w:pPr>
          </w:p>
        </w:tc>
        <w:tc>
          <w:tcPr>
            <w:tcW w:w="3181" w:type="dxa"/>
            <w:shd w:val="clear" w:color="auto" w:fill="auto"/>
          </w:tcPr>
          <w:p w14:paraId="109125E3"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Westbury</w:t>
            </w:r>
          </w:p>
        </w:tc>
      </w:tr>
      <w:tr w:rsidR="008E0324" w:rsidRPr="006D0049" w14:paraId="508EE1AA" w14:textId="77777777" w:rsidTr="006D0049">
        <w:trPr>
          <w:trHeight w:val="191"/>
        </w:trPr>
        <w:tc>
          <w:tcPr>
            <w:tcW w:w="1884" w:type="dxa"/>
            <w:tcBorders>
              <w:left w:val="single" w:sz="4" w:space="0" w:color="auto"/>
              <w:right w:val="single" w:sz="4" w:space="0" w:color="auto"/>
            </w:tcBorders>
            <w:shd w:val="clear" w:color="auto" w:fill="auto"/>
          </w:tcPr>
          <w:p w14:paraId="30526EF2"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Rockville Centre</w:t>
            </w:r>
          </w:p>
        </w:tc>
        <w:tc>
          <w:tcPr>
            <w:tcW w:w="1975" w:type="dxa"/>
            <w:tcBorders>
              <w:left w:val="single" w:sz="4" w:space="0" w:color="auto"/>
            </w:tcBorders>
            <w:shd w:val="clear" w:color="auto" w:fill="auto"/>
          </w:tcPr>
          <w:p w14:paraId="65771819" w14:textId="77777777" w:rsidR="008E0324" w:rsidRPr="006D0049" w:rsidRDefault="008E0324" w:rsidP="006D0049">
            <w:pPr>
              <w:rPr>
                <w:rFonts w:ascii="Calibri" w:hAnsi="Calibri" w:cs="Calibri"/>
                <w:b/>
                <w:sz w:val="26"/>
                <w:szCs w:val="26"/>
              </w:rPr>
            </w:pPr>
          </w:p>
        </w:tc>
        <w:tc>
          <w:tcPr>
            <w:tcW w:w="2072" w:type="dxa"/>
            <w:shd w:val="clear" w:color="auto" w:fill="auto"/>
          </w:tcPr>
          <w:p w14:paraId="24E45D49"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New Hyde Park</w:t>
            </w:r>
          </w:p>
        </w:tc>
        <w:tc>
          <w:tcPr>
            <w:tcW w:w="2072" w:type="dxa"/>
            <w:shd w:val="clear" w:color="auto" w:fill="auto"/>
          </w:tcPr>
          <w:p w14:paraId="67DB8A11" w14:textId="77777777" w:rsidR="008E0324" w:rsidRPr="006D0049" w:rsidRDefault="008E0324" w:rsidP="006D0049">
            <w:pPr>
              <w:jc w:val="center"/>
              <w:rPr>
                <w:rFonts w:ascii="Calibri" w:hAnsi="Calibri" w:cs="Calibri"/>
                <w:b/>
                <w:sz w:val="26"/>
                <w:szCs w:val="26"/>
              </w:rPr>
            </w:pPr>
          </w:p>
        </w:tc>
        <w:tc>
          <w:tcPr>
            <w:tcW w:w="3181" w:type="dxa"/>
            <w:shd w:val="clear" w:color="auto" w:fill="auto"/>
          </w:tcPr>
          <w:p w14:paraId="6C4C9221"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Hicksville</w:t>
            </w:r>
          </w:p>
        </w:tc>
      </w:tr>
      <w:tr w:rsidR="008E0324" w:rsidRPr="006D0049" w14:paraId="5DDB0555" w14:textId="77777777" w:rsidTr="006D0049">
        <w:trPr>
          <w:trHeight w:val="191"/>
        </w:trPr>
        <w:tc>
          <w:tcPr>
            <w:tcW w:w="1884" w:type="dxa"/>
            <w:tcBorders>
              <w:left w:val="single" w:sz="4" w:space="0" w:color="auto"/>
              <w:right w:val="single" w:sz="4" w:space="0" w:color="auto"/>
            </w:tcBorders>
            <w:shd w:val="clear" w:color="auto" w:fill="auto"/>
          </w:tcPr>
          <w:p w14:paraId="14742355"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Valley Stream</w:t>
            </w:r>
          </w:p>
        </w:tc>
        <w:tc>
          <w:tcPr>
            <w:tcW w:w="1975" w:type="dxa"/>
            <w:tcBorders>
              <w:left w:val="single" w:sz="4" w:space="0" w:color="auto"/>
            </w:tcBorders>
            <w:shd w:val="clear" w:color="auto" w:fill="auto"/>
          </w:tcPr>
          <w:p w14:paraId="467C2EEC" w14:textId="77777777" w:rsidR="008E0324" w:rsidRPr="006D0049" w:rsidRDefault="008E0324" w:rsidP="006D0049">
            <w:pPr>
              <w:rPr>
                <w:rFonts w:ascii="Calibri" w:hAnsi="Calibri" w:cs="Calibri"/>
                <w:b/>
                <w:sz w:val="26"/>
                <w:szCs w:val="26"/>
              </w:rPr>
            </w:pPr>
          </w:p>
        </w:tc>
        <w:tc>
          <w:tcPr>
            <w:tcW w:w="2072" w:type="dxa"/>
            <w:shd w:val="clear" w:color="auto" w:fill="auto"/>
          </w:tcPr>
          <w:p w14:paraId="2520F2AC"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Franklin Square</w:t>
            </w:r>
          </w:p>
        </w:tc>
        <w:tc>
          <w:tcPr>
            <w:tcW w:w="2072" w:type="dxa"/>
            <w:shd w:val="clear" w:color="auto" w:fill="auto"/>
          </w:tcPr>
          <w:p w14:paraId="7C0A6947" w14:textId="77777777" w:rsidR="008E0324" w:rsidRPr="006D0049" w:rsidRDefault="008E0324" w:rsidP="006D0049">
            <w:pPr>
              <w:jc w:val="center"/>
              <w:rPr>
                <w:rFonts w:ascii="Calibri" w:hAnsi="Calibri" w:cs="Calibri"/>
                <w:b/>
                <w:sz w:val="26"/>
                <w:szCs w:val="26"/>
              </w:rPr>
            </w:pPr>
          </w:p>
        </w:tc>
        <w:tc>
          <w:tcPr>
            <w:tcW w:w="3181" w:type="dxa"/>
            <w:shd w:val="clear" w:color="auto" w:fill="auto"/>
          </w:tcPr>
          <w:p w14:paraId="3675BCDC"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Plainview</w:t>
            </w:r>
          </w:p>
        </w:tc>
      </w:tr>
      <w:tr w:rsidR="008E0324" w:rsidRPr="006D0049" w14:paraId="7C49ADEF" w14:textId="77777777" w:rsidTr="006D0049">
        <w:trPr>
          <w:trHeight w:val="191"/>
        </w:trPr>
        <w:tc>
          <w:tcPr>
            <w:tcW w:w="1884" w:type="dxa"/>
            <w:tcBorders>
              <w:left w:val="single" w:sz="4" w:space="0" w:color="auto"/>
              <w:right w:val="single" w:sz="4" w:space="0" w:color="auto"/>
            </w:tcBorders>
            <w:shd w:val="clear" w:color="auto" w:fill="auto"/>
          </w:tcPr>
          <w:p w14:paraId="36687DAC"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Woodmere</w:t>
            </w:r>
          </w:p>
        </w:tc>
        <w:tc>
          <w:tcPr>
            <w:tcW w:w="1975" w:type="dxa"/>
            <w:tcBorders>
              <w:left w:val="single" w:sz="4" w:space="0" w:color="auto"/>
            </w:tcBorders>
            <w:shd w:val="clear" w:color="auto" w:fill="auto"/>
          </w:tcPr>
          <w:p w14:paraId="61AA099F" w14:textId="77777777" w:rsidR="008E0324" w:rsidRPr="006D0049" w:rsidRDefault="008E0324" w:rsidP="006D0049">
            <w:pPr>
              <w:rPr>
                <w:rFonts w:ascii="Calibri" w:hAnsi="Calibri" w:cs="Calibri"/>
                <w:b/>
                <w:sz w:val="26"/>
                <w:szCs w:val="26"/>
              </w:rPr>
            </w:pPr>
          </w:p>
        </w:tc>
        <w:tc>
          <w:tcPr>
            <w:tcW w:w="2072" w:type="dxa"/>
            <w:shd w:val="clear" w:color="auto" w:fill="auto"/>
          </w:tcPr>
          <w:p w14:paraId="5340064E" w14:textId="77777777" w:rsidR="008E0324" w:rsidRPr="006D0049" w:rsidRDefault="008E0324" w:rsidP="006D0049">
            <w:pPr>
              <w:rPr>
                <w:rFonts w:ascii="Calibri" w:hAnsi="Calibri" w:cs="Calibri"/>
                <w:b/>
                <w:sz w:val="26"/>
                <w:szCs w:val="26"/>
              </w:rPr>
            </w:pPr>
          </w:p>
        </w:tc>
        <w:tc>
          <w:tcPr>
            <w:tcW w:w="2072" w:type="dxa"/>
            <w:shd w:val="clear" w:color="auto" w:fill="auto"/>
          </w:tcPr>
          <w:p w14:paraId="5A3ECD9A" w14:textId="77777777" w:rsidR="008E0324" w:rsidRPr="006D0049" w:rsidRDefault="008E0324" w:rsidP="006D0049">
            <w:pPr>
              <w:jc w:val="center"/>
              <w:rPr>
                <w:rFonts w:ascii="Calibri" w:hAnsi="Calibri" w:cs="Calibri"/>
                <w:b/>
                <w:sz w:val="26"/>
                <w:szCs w:val="26"/>
              </w:rPr>
            </w:pPr>
          </w:p>
        </w:tc>
        <w:tc>
          <w:tcPr>
            <w:tcW w:w="3181" w:type="dxa"/>
            <w:shd w:val="clear" w:color="auto" w:fill="auto"/>
          </w:tcPr>
          <w:p w14:paraId="36628309"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Roslyn Heights</w:t>
            </w:r>
          </w:p>
        </w:tc>
      </w:tr>
      <w:tr w:rsidR="008E0324" w:rsidRPr="006D0049" w14:paraId="5A94D983" w14:textId="77777777" w:rsidTr="006D0049">
        <w:trPr>
          <w:trHeight w:val="191"/>
        </w:trPr>
        <w:tc>
          <w:tcPr>
            <w:tcW w:w="1884" w:type="dxa"/>
            <w:tcBorders>
              <w:left w:val="single" w:sz="4" w:space="0" w:color="auto"/>
              <w:bottom w:val="single" w:sz="4" w:space="0" w:color="auto"/>
              <w:right w:val="single" w:sz="4" w:space="0" w:color="auto"/>
            </w:tcBorders>
            <w:shd w:val="clear" w:color="auto" w:fill="auto"/>
          </w:tcPr>
          <w:p w14:paraId="31A29679"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Island Park</w:t>
            </w:r>
          </w:p>
        </w:tc>
        <w:tc>
          <w:tcPr>
            <w:tcW w:w="1975" w:type="dxa"/>
            <w:tcBorders>
              <w:left w:val="single" w:sz="4" w:space="0" w:color="auto"/>
            </w:tcBorders>
            <w:shd w:val="clear" w:color="auto" w:fill="auto"/>
          </w:tcPr>
          <w:p w14:paraId="4573621E" w14:textId="77777777" w:rsidR="008E0324" w:rsidRPr="006D0049" w:rsidRDefault="008E0324" w:rsidP="006D0049">
            <w:pPr>
              <w:rPr>
                <w:rFonts w:ascii="Calibri" w:hAnsi="Calibri" w:cs="Calibri"/>
                <w:b/>
                <w:sz w:val="26"/>
                <w:szCs w:val="26"/>
              </w:rPr>
            </w:pPr>
          </w:p>
        </w:tc>
        <w:tc>
          <w:tcPr>
            <w:tcW w:w="2072" w:type="dxa"/>
            <w:shd w:val="clear" w:color="auto" w:fill="auto"/>
          </w:tcPr>
          <w:p w14:paraId="768801A5" w14:textId="77777777" w:rsidR="008E0324" w:rsidRPr="006D0049" w:rsidRDefault="008E0324" w:rsidP="006D0049">
            <w:pPr>
              <w:jc w:val="center"/>
              <w:rPr>
                <w:rFonts w:ascii="Calibri" w:hAnsi="Calibri" w:cs="Calibri"/>
                <w:b/>
                <w:sz w:val="26"/>
                <w:szCs w:val="26"/>
              </w:rPr>
            </w:pPr>
          </w:p>
        </w:tc>
        <w:tc>
          <w:tcPr>
            <w:tcW w:w="2072" w:type="dxa"/>
            <w:shd w:val="clear" w:color="auto" w:fill="auto"/>
          </w:tcPr>
          <w:p w14:paraId="5AB41498" w14:textId="77777777" w:rsidR="008E0324" w:rsidRPr="006D0049" w:rsidRDefault="008E0324" w:rsidP="006D0049">
            <w:pPr>
              <w:jc w:val="center"/>
              <w:rPr>
                <w:rFonts w:ascii="Calibri" w:hAnsi="Calibri" w:cs="Calibri"/>
                <w:b/>
                <w:sz w:val="26"/>
                <w:szCs w:val="26"/>
              </w:rPr>
            </w:pPr>
          </w:p>
        </w:tc>
        <w:tc>
          <w:tcPr>
            <w:tcW w:w="3181" w:type="dxa"/>
            <w:shd w:val="clear" w:color="auto" w:fill="auto"/>
          </w:tcPr>
          <w:p w14:paraId="4986FC96"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Sea Cliff</w:t>
            </w:r>
          </w:p>
        </w:tc>
      </w:tr>
      <w:tr w:rsidR="008E0324" w:rsidRPr="006D0049" w14:paraId="33BACC90" w14:textId="77777777" w:rsidTr="006D0049">
        <w:trPr>
          <w:trHeight w:val="191"/>
        </w:trPr>
        <w:tc>
          <w:tcPr>
            <w:tcW w:w="11184" w:type="dxa"/>
            <w:gridSpan w:val="5"/>
            <w:tcBorders>
              <w:top w:val="single" w:sz="4" w:space="0" w:color="auto"/>
            </w:tcBorders>
            <w:shd w:val="clear" w:color="auto" w:fill="auto"/>
          </w:tcPr>
          <w:p w14:paraId="1B695A52" w14:textId="77777777" w:rsidR="008E0324" w:rsidRPr="006D0049" w:rsidRDefault="008E0324" w:rsidP="006D0049">
            <w:pPr>
              <w:jc w:val="center"/>
              <w:rPr>
                <w:rFonts w:ascii="Calibri" w:hAnsi="Calibri" w:cs="Calibri"/>
                <w:b/>
                <w:color w:val="FF0000"/>
                <w:sz w:val="26"/>
                <w:szCs w:val="26"/>
                <w:u w:val="single"/>
              </w:rPr>
            </w:pPr>
            <w:r w:rsidRPr="006D0049">
              <w:rPr>
                <w:rFonts w:ascii="Calibri" w:hAnsi="Calibri" w:cs="Calibri"/>
                <w:b/>
                <w:color w:val="FF0000"/>
                <w:sz w:val="26"/>
                <w:szCs w:val="26"/>
              </w:rPr>
              <w:t>SUFFOLK COUNTY</w:t>
            </w:r>
          </w:p>
        </w:tc>
      </w:tr>
      <w:tr w:rsidR="008E0324" w:rsidRPr="006D0049" w14:paraId="227AE249" w14:textId="77777777" w:rsidTr="006D0049">
        <w:trPr>
          <w:trHeight w:val="191"/>
        </w:trPr>
        <w:tc>
          <w:tcPr>
            <w:tcW w:w="1884" w:type="dxa"/>
            <w:tcBorders>
              <w:top w:val="single" w:sz="4" w:space="0" w:color="auto"/>
            </w:tcBorders>
            <w:shd w:val="clear" w:color="auto" w:fill="auto"/>
          </w:tcPr>
          <w:p w14:paraId="204682D0" w14:textId="77777777" w:rsidR="008E0324" w:rsidRPr="006D0049" w:rsidRDefault="008E0324" w:rsidP="006D0049">
            <w:pPr>
              <w:jc w:val="center"/>
              <w:rPr>
                <w:rFonts w:ascii="Calibri" w:hAnsi="Calibri" w:cs="Calibri"/>
                <w:b/>
                <w:color w:val="FF0000"/>
                <w:sz w:val="26"/>
                <w:szCs w:val="26"/>
                <w:u w:val="single"/>
              </w:rPr>
            </w:pPr>
            <w:r w:rsidRPr="006D0049">
              <w:rPr>
                <w:rFonts w:ascii="Calibri" w:hAnsi="Calibri" w:cs="Calibri"/>
                <w:b/>
                <w:color w:val="FF0000"/>
                <w:sz w:val="26"/>
                <w:szCs w:val="26"/>
                <w:u w:val="single"/>
              </w:rPr>
              <w:t>SECTION 6</w:t>
            </w:r>
          </w:p>
        </w:tc>
        <w:tc>
          <w:tcPr>
            <w:tcW w:w="1975" w:type="dxa"/>
            <w:shd w:val="clear" w:color="auto" w:fill="auto"/>
          </w:tcPr>
          <w:p w14:paraId="4C151883" w14:textId="77777777" w:rsidR="008E0324" w:rsidRPr="006D0049" w:rsidRDefault="008E0324" w:rsidP="006D0049">
            <w:pPr>
              <w:jc w:val="center"/>
              <w:rPr>
                <w:rFonts w:ascii="Calibri" w:hAnsi="Calibri" w:cs="Calibri"/>
                <w:b/>
                <w:color w:val="FF0000"/>
                <w:sz w:val="26"/>
                <w:szCs w:val="26"/>
                <w:u w:val="single"/>
              </w:rPr>
            </w:pPr>
            <w:r w:rsidRPr="006D0049">
              <w:rPr>
                <w:rFonts w:ascii="Calibri" w:hAnsi="Calibri" w:cs="Calibri"/>
                <w:b/>
                <w:color w:val="FF0000"/>
                <w:sz w:val="26"/>
                <w:szCs w:val="26"/>
                <w:u w:val="single"/>
              </w:rPr>
              <w:t>SECTION 7</w:t>
            </w:r>
          </w:p>
        </w:tc>
        <w:tc>
          <w:tcPr>
            <w:tcW w:w="2072" w:type="dxa"/>
            <w:shd w:val="clear" w:color="auto" w:fill="auto"/>
          </w:tcPr>
          <w:p w14:paraId="605A4735" w14:textId="77777777" w:rsidR="008E0324" w:rsidRPr="006D0049" w:rsidRDefault="008E0324" w:rsidP="006D0049">
            <w:pPr>
              <w:jc w:val="center"/>
              <w:rPr>
                <w:rFonts w:ascii="Calibri" w:hAnsi="Calibri" w:cs="Calibri"/>
                <w:b/>
                <w:color w:val="FF0000"/>
                <w:sz w:val="26"/>
                <w:szCs w:val="26"/>
                <w:u w:val="single"/>
              </w:rPr>
            </w:pPr>
            <w:r w:rsidRPr="006D0049">
              <w:rPr>
                <w:rFonts w:ascii="Calibri" w:hAnsi="Calibri" w:cs="Calibri"/>
                <w:b/>
                <w:color w:val="FF0000"/>
                <w:sz w:val="26"/>
                <w:szCs w:val="26"/>
                <w:u w:val="single"/>
              </w:rPr>
              <w:t>SECTION 8</w:t>
            </w:r>
          </w:p>
        </w:tc>
        <w:tc>
          <w:tcPr>
            <w:tcW w:w="2072" w:type="dxa"/>
            <w:shd w:val="clear" w:color="auto" w:fill="auto"/>
          </w:tcPr>
          <w:p w14:paraId="026AB27F" w14:textId="77777777" w:rsidR="008E0324" w:rsidRPr="006D0049" w:rsidRDefault="008E0324" w:rsidP="006D0049">
            <w:pPr>
              <w:jc w:val="center"/>
              <w:rPr>
                <w:rFonts w:ascii="Calibri" w:hAnsi="Calibri" w:cs="Calibri"/>
                <w:b/>
                <w:color w:val="FF0000"/>
                <w:sz w:val="26"/>
                <w:szCs w:val="26"/>
                <w:u w:val="single"/>
              </w:rPr>
            </w:pPr>
            <w:r w:rsidRPr="006D0049">
              <w:rPr>
                <w:rFonts w:ascii="Calibri" w:hAnsi="Calibri" w:cs="Calibri"/>
                <w:b/>
                <w:color w:val="FF0000"/>
                <w:sz w:val="26"/>
                <w:szCs w:val="26"/>
                <w:u w:val="single"/>
              </w:rPr>
              <w:t>SECTION 9</w:t>
            </w:r>
          </w:p>
        </w:tc>
        <w:tc>
          <w:tcPr>
            <w:tcW w:w="3181" w:type="dxa"/>
            <w:shd w:val="clear" w:color="auto" w:fill="auto"/>
          </w:tcPr>
          <w:p w14:paraId="524E5760" w14:textId="77777777" w:rsidR="008E0324" w:rsidRPr="006D0049" w:rsidRDefault="008E0324" w:rsidP="006D0049">
            <w:pPr>
              <w:jc w:val="center"/>
              <w:rPr>
                <w:rFonts w:ascii="Calibri" w:hAnsi="Calibri" w:cs="Calibri"/>
                <w:b/>
                <w:color w:val="FF0000"/>
                <w:sz w:val="26"/>
                <w:szCs w:val="26"/>
                <w:u w:val="single"/>
              </w:rPr>
            </w:pPr>
            <w:r w:rsidRPr="006D0049">
              <w:rPr>
                <w:rFonts w:ascii="Calibri" w:hAnsi="Calibri" w:cs="Calibri"/>
                <w:b/>
                <w:color w:val="FF0000"/>
                <w:sz w:val="26"/>
                <w:szCs w:val="26"/>
                <w:u w:val="single"/>
              </w:rPr>
              <w:t>SECTION 10</w:t>
            </w:r>
          </w:p>
        </w:tc>
      </w:tr>
      <w:tr w:rsidR="008E0324" w:rsidRPr="006D0049" w14:paraId="5C39DB2C" w14:textId="77777777" w:rsidTr="006D0049">
        <w:trPr>
          <w:trHeight w:val="191"/>
        </w:trPr>
        <w:tc>
          <w:tcPr>
            <w:tcW w:w="1884" w:type="dxa"/>
            <w:shd w:val="clear" w:color="auto" w:fill="auto"/>
          </w:tcPr>
          <w:p w14:paraId="5F47BDEB"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Amityville</w:t>
            </w:r>
          </w:p>
        </w:tc>
        <w:tc>
          <w:tcPr>
            <w:tcW w:w="1975" w:type="dxa"/>
            <w:shd w:val="clear" w:color="auto" w:fill="auto"/>
          </w:tcPr>
          <w:p w14:paraId="5E4DD170"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Bellport</w:t>
            </w:r>
          </w:p>
        </w:tc>
        <w:tc>
          <w:tcPr>
            <w:tcW w:w="2072" w:type="dxa"/>
            <w:shd w:val="clear" w:color="auto" w:fill="auto"/>
          </w:tcPr>
          <w:p w14:paraId="6A689332"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Bridgehampton</w:t>
            </w:r>
          </w:p>
        </w:tc>
        <w:tc>
          <w:tcPr>
            <w:tcW w:w="2072" w:type="dxa"/>
            <w:shd w:val="clear" w:color="auto" w:fill="auto"/>
          </w:tcPr>
          <w:p w14:paraId="48E3D961"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Commack</w:t>
            </w:r>
          </w:p>
        </w:tc>
        <w:tc>
          <w:tcPr>
            <w:tcW w:w="3181" w:type="dxa"/>
            <w:shd w:val="clear" w:color="auto" w:fill="auto"/>
          </w:tcPr>
          <w:p w14:paraId="68172D83"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Centereach</w:t>
            </w:r>
          </w:p>
        </w:tc>
      </w:tr>
      <w:tr w:rsidR="008E0324" w:rsidRPr="006D0049" w14:paraId="7483B4E3" w14:textId="77777777" w:rsidTr="006D0049">
        <w:trPr>
          <w:trHeight w:val="191"/>
        </w:trPr>
        <w:tc>
          <w:tcPr>
            <w:tcW w:w="1884" w:type="dxa"/>
            <w:shd w:val="clear" w:color="auto" w:fill="auto"/>
          </w:tcPr>
          <w:p w14:paraId="329A05FF"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Babylon</w:t>
            </w:r>
          </w:p>
        </w:tc>
        <w:tc>
          <w:tcPr>
            <w:tcW w:w="1975" w:type="dxa"/>
            <w:shd w:val="clear" w:color="auto" w:fill="auto"/>
          </w:tcPr>
          <w:p w14:paraId="59E4C766"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Blue Point</w:t>
            </w:r>
          </w:p>
        </w:tc>
        <w:tc>
          <w:tcPr>
            <w:tcW w:w="2072" w:type="dxa"/>
            <w:shd w:val="clear" w:color="auto" w:fill="auto"/>
          </w:tcPr>
          <w:p w14:paraId="38C28400"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Center Moriches</w:t>
            </w:r>
          </w:p>
        </w:tc>
        <w:tc>
          <w:tcPr>
            <w:tcW w:w="2072" w:type="dxa"/>
            <w:shd w:val="clear" w:color="auto" w:fill="auto"/>
          </w:tcPr>
          <w:p w14:paraId="194EB5B7"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Dix Hills</w:t>
            </w:r>
          </w:p>
        </w:tc>
        <w:tc>
          <w:tcPr>
            <w:tcW w:w="3181" w:type="dxa"/>
            <w:shd w:val="clear" w:color="auto" w:fill="auto"/>
          </w:tcPr>
          <w:p w14:paraId="7B9DEC6B"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Coram</w:t>
            </w:r>
          </w:p>
        </w:tc>
      </w:tr>
      <w:tr w:rsidR="008E0324" w:rsidRPr="006D0049" w14:paraId="0AC76A1C" w14:textId="77777777" w:rsidTr="006D0049">
        <w:trPr>
          <w:trHeight w:val="191"/>
        </w:trPr>
        <w:tc>
          <w:tcPr>
            <w:tcW w:w="1884" w:type="dxa"/>
            <w:shd w:val="clear" w:color="auto" w:fill="auto"/>
          </w:tcPr>
          <w:p w14:paraId="7BBF5795"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Bay Shore</w:t>
            </w:r>
          </w:p>
        </w:tc>
        <w:tc>
          <w:tcPr>
            <w:tcW w:w="1975" w:type="dxa"/>
            <w:shd w:val="clear" w:color="auto" w:fill="auto"/>
          </w:tcPr>
          <w:p w14:paraId="768FD75A"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Bohemia</w:t>
            </w:r>
          </w:p>
        </w:tc>
        <w:tc>
          <w:tcPr>
            <w:tcW w:w="2072" w:type="dxa"/>
            <w:shd w:val="clear" w:color="auto" w:fill="auto"/>
          </w:tcPr>
          <w:p w14:paraId="07458B04"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East Hampton</w:t>
            </w:r>
          </w:p>
        </w:tc>
        <w:tc>
          <w:tcPr>
            <w:tcW w:w="2072" w:type="dxa"/>
            <w:shd w:val="clear" w:color="auto" w:fill="auto"/>
          </w:tcPr>
          <w:p w14:paraId="11F2BA8C"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East Northport</w:t>
            </w:r>
          </w:p>
        </w:tc>
        <w:tc>
          <w:tcPr>
            <w:tcW w:w="3181" w:type="dxa"/>
            <w:shd w:val="clear" w:color="auto" w:fill="auto"/>
          </w:tcPr>
          <w:p w14:paraId="27EB5923"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East Setauket</w:t>
            </w:r>
          </w:p>
        </w:tc>
      </w:tr>
      <w:tr w:rsidR="008E0324" w:rsidRPr="006D0049" w14:paraId="375B9402" w14:textId="77777777" w:rsidTr="006D0049">
        <w:trPr>
          <w:trHeight w:val="191"/>
        </w:trPr>
        <w:tc>
          <w:tcPr>
            <w:tcW w:w="1884" w:type="dxa"/>
            <w:shd w:val="clear" w:color="auto" w:fill="auto"/>
          </w:tcPr>
          <w:p w14:paraId="1F3E7836"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Brentwood</w:t>
            </w:r>
          </w:p>
        </w:tc>
        <w:tc>
          <w:tcPr>
            <w:tcW w:w="1975" w:type="dxa"/>
            <w:shd w:val="clear" w:color="auto" w:fill="auto"/>
          </w:tcPr>
          <w:p w14:paraId="3A966065"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Central Islip</w:t>
            </w:r>
          </w:p>
        </w:tc>
        <w:tc>
          <w:tcPr>
            <w:tcW w:w="2072" w:type="dxa"/>
            <w:shd w:val="clear" w:color="auto" w:fill="auto"/>
          </w:tcPr>
          <w:p w14:paraId="35FCE60C"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East Moriches</w:t>
            </w:r>
          </w:p>
        </w:tc>
        <w:tc>
          <w:tcPr>
            <w:tcW w:w="2072" w:type="dxa"/>
            <w:shd w:val="clear" w:color="auto" w:fill="auto"/>
          </w:tcPr>
          <w:p w14:paraId="42122EA7"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Hauppauge</w:t>
            </w:r>
          </w:p>
        </w:tc>
        <w:tc>
          <w:tcPr>
            <w:tcW w:w="3181" w:type="dxa"/>
            <w:shd w:val="clear" w:color="auto" w:fill="auto"/>
          </w:tcPr>
          <w:p w14:paraId="4E94A3C5"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Farmingville</w:t>
            </w:r>
          </w:p>
        </w:tc>
      </w:tr>
      <w:tr w:rsidR="008E0324" w:rsidRPr="006D0049" w14:paraId="1F693376" w14:textId="77777777" w:rsidTr="006D0049">
        <w:trPr>
          <w:trHeight w:val="191"/>
        </w:trPr>
        <w:tc>
          <w:tcPr>
            <w:tcW w:w="1884" w:type="dxa"/>
            <w:shd w:val="clear" w:color="auto" w:fill="auto"/>
          </w:tcPr>
          <w:p w14:paraId="4F49E997"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Copiague</w:t>
            </w:r>
          </w:p>
        </w:tc>
        <w:tc>
          <w:tcPr>
            <w:tcW w:w="1975" w:type="dxa"/>
            <w:shd w:val="clear" w:color="auto" w:fill="auto"/>
          </w:tcPr>
          <w:p w14:paraId="61933007"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East Patchogue</w:t>
            </w:r>
          </w:p>
        </w:tc>
        <w:tc>
          <w:tcPr>
            <w:tcW w:w="2072" w:type="dxa"/>
            <w:shd w:val="clear" w:color="auto" w:fill="auto"/>
          </w:tcPr>
          <w:p w14:paraId="66A66524"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Hampton Bays</w:t>
            </w:r>
          </w:p>
        </w:tc>
        <w:tc>
          <w:tcPr>
            <w:tcW w:w="2072" w:type="dxa"/>
            <w:shd w:val="clear" w:color="auto" w:fill="auto"/>
          </w:tcPr>
          <w:p w14:paraId="188305CD"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Huntington</w:t>
            </w:r>
          </w:p>
        </w:tc>
        <w:tc>
          <w:tcPr>
            <w:tcW w:w="3181" w:type="dxa"/>
            <w:shd w:val="clear" w:color="auto" w:fill="auto"/>
          </w:tcPr>
          <w:p w14:paraId="75823647"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Middle Island</w:t>
            </w:r>
          </w:p>
        </w:tc>
      </w:tr>
      <w:tr w:rsidR="008E0324" w:rsidRPr="006D0049" w14:paraId="42E70ED5" w14:textId="77777777" w:rsidTr="006D0049">
        <w:trPr>
          <w:trHeight w:val="191"/>
        </w:trPr>
        <w:tc>
          <w:tcPr>
            <w:tcW w:w="1884" w:type="dxa"/>
            <w:shd w:val="clear" w:color="auto" w:fill="auto"/>
          </w:tcPr>
          <w:p w14:paraId="21E7FE7A"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Deer Park</w:t>
            </w:r>
          </w:p>
        </w:tc>
        <w:tc>
          <w:tcPr>
            <w:tcW w:w="1975" w:type="dxa"/>
            <w:shd w:val="clear" w:color="auto" w:fill="auto"/>
          </w:tcPr>
          <w:p w14:paraId="5C1A422B"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East Islip</w:t>
            </w:r>
          </w:p>
        </w:tc>
        <w:tc>
          <w:tcPr>
            <w:tcW w:w="2072" w:type="dxa"/>
            <w:shd w:val="clear" w:color="auto" w:fill="auto"/>
          </w:tcPr>
          <w:p w14:paraId="76696022"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Mastic</w:t>
            </w:r>
          </w:p>
        </w:tc>
        <w:tc>
          <w:tcPr>
            <w:tcW w:w="2072" w:type="dxa"/>
            <w:shd w:val="clear" w:color="auto" w:fill="auto"/>
          </w:tcPr>
          <w:p w14:paraId="4399E380"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Huntington Station</w:t>
            </w:r>
          </w:p>
        </w:tc>
        <w:tc>
          <w:tcPr>
            <w:tcW w:w="3181" w:type="dxa"/>
            <w:shd w:val="clear" w:color="auto" w:fill="auto"/>
          </w:tcPr>
          <w:p w14:paraId="01B975C1"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Mount Sinai</w:t>
            </w:r>
          </w:p>
        </w:tc>
      </w:tr>
      <w:tr w:rsidR="008E0324" w:rsidRPr="006D0049" w14:paraId="41FF48AB" w14:textId="77777777" w:rsidTr="006D0049">
        <w:trPr>
          <w:trHeight w:val="180"/>
        </w:trPr>
        <w:tc>
          <w:tcPr>
            <w:tcW w:w="1884" w:type="dxa"/>
            <w:shd w:val="clear" w:color="auto" w:fill="auto"/>
          </w:tcPr>
          <w:p w14:paraId="3530D12E"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Islip</w:t>
            </w:r>
          </w:p>
        </w:tc>
        <w:tc>
          <w:tcPr>
            <w:tcW w:w="1975" w:type="dxa"/>
            <w:shd w:val="clear" w:color="auto" w:fill="auto"/>
          </w:tcPr>
          <w:p w14:paraId="2CD5AD5A"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Holbrook</w:t>
            </w:r>
          </w:p>
        </w:tc>
        <w:tc>
          <w:tcPr>
            <w:tcW w:w="2072" w:type="dxa"/>
            <w:shd w:val="clear" w:color="auto" w:fill="auto"/>
          </w:tcPr>
          <w:p w14:paraId="1C680ECB"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Mastic Beach</w:t>
            </w:r>
          </w:p>
        </w:tc>
        <w:tc>
          <w:tcPr>
            <w:tcW w:w="2072" w:type="dxa"/>
            <w:shd w:val="clear" w:color="auto" w:fill="auto"/>
          </w:tcPr>
          <w:p w14:paraId="5F0C44F5"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Kings Park</w:t>
            </w:r>
          </w:p>
        </w:tc>
        <w:tc>
          <w:tcPr>
            <w:tcW w:w="3181" w:type="dxa"/>
            <w:shd w:val="clear" w:color="auto" w:fill="auto"/>
          </w:tcPr>
          <w:p w14:paraId="74BE4238"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Port Jefferson</w:t>
            </w:r>
          </w:p>
        </w:tc>
      </w:tr>
      <w:tr w:rsidR="008E0324" w:rsidRPr="006D0049" w14:paraId="34A4BA34" w14:textId="77777777" w:rsidTr="006D0049">
        <w:trPr>
          <w:trHeight w:val="191"/>
        </w:trPr>
        <w:tc>
          <w:tcPr>
            <w:tcW w:w="1884" w:type="dxa"/>
            <w:shd w:val="clear" w:color="auto" w:fill="auto"/>
          </w:tcPr>
          <w:p w14:paraId="7993985E"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Lindenhurst</w:t>
            </w:r>
          </w:p>
        </w:tc>
        <w:tc>
          <w:tcPr>
            <w:tcW w:w="1975" w:type="dxa"/>
            <w:shd w:val="clear" w:color="auto" w:fill="auto"/>
          </w:tcPr>
          <w:p w14:paraId="2E493C98"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Holtsville</w:t>
            </w:r>
          </w:p>
        </w:tc>
        <w:tc>
          <w:tcPr>
            <w:tcW w:w="2072" w:type="dxa"/>
            <w:shd w:val="clear" w:color="auto" w:fill="auto"/>
          </w:tcPr>
          <w:p w14:paraId="4AA6632B"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Montauk</w:t>
            </w:r>
          </w:p>
        </w:tc>
        <w:tc>
          <w:tcPr>
            <w:tcW w:w="2072" w:type="dxa"/>
            <w:shd w:val="clear" w:color="auto" w:fill="auto"/>
          </w:tcPr>
          <w:p w14:paraId="6C373B31"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Lake Grove</w:t>
            </w:r>
          </w:p>
        </w:tc>
        <w:tc>
          <w:tcPr>
            <w:tcW w:w="3181" w:type="dxa"/>
            <w:shd w:val="clear" w:color="auto" w:fill="auto"/>
          </w:tcPr>
          <w:p w14:paraId="1DE6A716"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Port Jefferson Station</w:t>
            </w:r>
          </w:p>
        </w:tc>
      </w:tr>
      <w:tr w:rsidR="008E0324" w:rsidRPr="006D0049" w14:paraId="41C6CE67" w14:textId="77777777" w:rsidTr="006D0049">
        <w:trPr>
          <w:trHeight w:val="191"/>
        </w:trPr>
        <w:tc>
          <w:tcPr>
            <w:tcW w:w="1884" w:type="dxa"/>
            <w:shd w:val="clear" w:color="auto" w:fill="auto"/>
          </w:tcPr>
          <w:p w14:paraId="2E88341C"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North Babylon</w:t>
            </w:r>
          </w:p>
        </w:tc>
        <w:tc>
          <w:tcPr>
            <w:tcW w:w="1975" w:type="dxa"/>
            <w:shd w:val="clear" w:color="auto" w:fill="auto"/>
          </w:tcPr>
          <w:p w14:paraId="3A43DA22"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Islip Terrace</w:t>
            </w:r>
          </w:p>
        </w:tc>
        <w:tc>
          <w:tcPr>
            <w:tcW w:w="2072" w:type="dxa"/>
            <w:shd w:val="clear" w:color="auto" w:fill="auto"/>
          </w:tcPr>
          <w:p w14:paraId="58141A86"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Sag Harbor</w:t>
            </w:r>
          </w:p>
        </w:tc>
        <w:tc>
          <w:tcPr>
            <w:tcW w:w="2072" w:type="dxa"/>
            <w:shd w:val="clear" w:color="auto" w:fill="auto"/>
          </w:tcPr>
          <w:p w14:paraId="164A6E29"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Lake Ronkonkoma</w:t>
            </w:r>
          </w:p>
        </w:tc>
        <w:tc>
          <w:tcPr>
            <w:tcW w:w="3181" w:type="dxa"/>
            <w:shd w:val="clear" w:color="auto" w:fill="auto"/>
          </w:tcPr>
          <w:p w14:paraId="4070C874"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Ridge</w:t>
            </w:r>
          </w:p>
        </w:tc>
      </w:tr>
      <w:tr w:rsidR="008E0324" w:rsidRPr="006D0049" w14:paraId="6E00CB72" w14:textId="77777777" w:rsidTr="006D0049">
        <w:trPr>
          <w:trHeight w:val="191"/>
        </w:trPr>
        <w:tc>
          <w:tcPr>
            <w:tcW w:w="1884" w:type="dxa"/>
            <w:shd w:val="clear" w:color="auto" w:fill="auto"/>
          </w:tcPr>
          <w:p w14:paraId="02E90B1B"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North Bay Shore</w:t>
            </w:r>
          </w:p>
        </w:tc>
        <w:tc>
          <w:tcPr>
            <w:tcW w:w="1975" w:type="dxa"/>
            <w:shd w:val="clear" w:color="auto" w:fill="auto"/>
          </w:tcPr>
          <w:p w14:paraId="415BBB70"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Medford</w:t>
            </w:r>
          </w:p>
        </w:tc>
        <w:tc>
          <w:tcPr>
            <w:tcW w:w="2072" w:type="dxa"/>
            <w:shd w:val="clear" w:color="auto" w:fill="auto"/>
          </w:tcPr>
          <w:p w14:paraId="77328D1B"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Shirley</w:t>
            </w:r>
          </w:p>
        </w:tc>
        <w:tc>
          <w:tcPr>
            <w:tcW w:w="2072" w:type="dxa"/>
            <w:shd w:val="clear" w:color="auto" w:fill="auto"/>
          </w:tcPr>
          <w:p w14:paraId="695C3859"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Melville</w:t>
            </w:r>
          </w:p>
        </w:tc>
        <w:tc>
          <w:tcPr>
            <w:tcW w:w="3181" w:type="dxa"/>
            <w:shd w:val="clear" w:color="auto" w:fill="auto"/>
          </w:tcPr>
          <w:p w14:paraId="11EA8BC5"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Rocky Point</w:t>
            </w:r>
          </w:p>
        </w:tc>
      </w:tr>
      <w:tr w:rsidR="008E0324" w:rsidRPr="006D0049" w14:paraId="6DC430D7" w14:textId="77777777" w:rsidTr="006D0049">
        <w:trPr>
          <w:trHeight w:val="191"/>
        </w:trPr>
        <w:tc>
          <w:tcPr>
            <w:tcW w:w="1884" w:type="dxa"/>
            <w:shd w:val="clear" w:color="auto" w:fill="auto"/>
          </w:tcPr>
          <w:p w14:paraId="2F89CE2D"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West Babylon</w:t>
            </w:r>
          </w:p>
        </w:tc>
        <w:tc>
          <w:tcPr>
            <w:tcW w:w="1975" w:type="dxa"/>
            <w:shd w:val="clear" w:color="auto" w:fill="auto"/>
          </w:tcPr>
          <w:p w14:paraId="54B74E44"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Oakdale</w:t>
            </w:r>
          </w:p>
        </w:tc>
        <w:tc>
          <w:tcPr>
            <w:tcW w:w="2072" w:type="dxa"/>
            <w:shd w:val="clear" w:color="auto" w:fill="auto"/>
          </w:tcPr>
          <w:p w14:paraId="17427034"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Southampton</w:t>
            </w:r>
          </w:p>
        </w:tc>
        <w:tc>
          <w:tcPr>
            <w:tcW w:w="2072" w:type="dxa"/>
            <w:shd w:val="clear" w:color="auto" w:fill="auto"/>
          </w:tcPr>
          <w:p w14:paraId="6AD74B23"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Nesconset</w:t>
            </w:r>
          </w:p>
        </w:tc>
        <w:tc>
          <w:tcPr>
            <w:tcW w:w="3181" w:type="dxa"/>
            <w:shd w:val="clear" w:color="auto" w:fill="auto"/>
          </w:tcPr>
          <w:p w14:paraId="606A6C28"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Selden</w:t>
            </w:r>
          </w:p>
        </w:tc>
      </w:tr>
      <w:tr w:rsidR="008E0324" w:rsidRPr="006D0049" w14:paraId="3DF01EF4" w14:textId="77777777" w:rsidTr="006D0049">
        <w:trPr>
          <w:trHeight w:val="191"/>
        </w:trPr>
        <w:tc>
          <w:tcPr>
            <w:tcW w:w="1884" w:type="dxa"/>
            <w:shd w:val="clear" w:color="auto" w:fill="auto"/>
          </w:tcPr>
          <w:p w14:paraId="1A92A10B"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West Islip</w:t>
            </w:r>
          </w:p>
        </w:tc>
        <w:tc>
          <w:tcPr>
            <w:tcW w:w="1975" w:type="dxa"/>
            <w:shd w:val="clear" w:color="auto" w:fill="auto"/>
          </w:tcPr>
          <w:p w14:paraId="0638DD12"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Patchogue</w:t>
            </w:r>
          </w:p>
        </w:tc>
        <w:tc>
          <w:tcPr>
            <w:tcW w:w="2072" w:type="dxa"/>
            <w:shd w:val="clear" w:color="auto" w:fill="auto"/>
          </w:tcPr>
          <w:p w14:paraId="4E85A63F" w14:textId="77777777" w:rsidR="008E0324" w:rsidRPr="006D0049" w:rsidRDefault="008E0324" w:rsidP="006D0049">
            <w:pPr>
              <w:jc w:val="center"/>
              <w:rPr>
                <w:rFonts w:ascii="Calibri" w:hAnsi="Calibri" w:cs="Calibri"/>
                <w:b/>
                <w:sz w:val="26"/>
                <w:szCs w:val="26"/>
              </w:rPr>
            </w:pPr>
            <w:proofErr w:type="spellStart"/>
            <w:r w:rsidRPr="006D0049">
              <w:rPr>
                <w:rFonts w:ascii="Calibri" w:hAnsi="Calibri" w:cs="Calibri"/>
                <w:b/>
                <w:sz w:val="26"/>
                <w:szCs w:val="26"/>
              </w:rPr>
              <w:t>Wainscott</w:t>
            </w:r>
            <w:proofErr w:type="spellEnd"/>
          </w:p>
        </w:tc>
        <w:tc>
          <w:tcPr>
            <w:tcW w:w="2072" w:type="dxa"/>
            <w:shd w:val="clear" w:color="auto" w:fill="auto"/>
          </w:tcPr>
          <w:p w14:paraId="7847AD41"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Northport</w:t>
            </w:r>
          </w:p>
        </w:tc>
        <w:tc>
          <w:tcPr>
            <w:tcW w:w="3181" w:type="dxa"/>
            <w:shd w:val="clear" w:color="auto" w:fill="auto"/>
          </w:tcPr>
          <w:p w14:paraId="70CE85CE"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Setauket</w:t>
            </w:r>
          </w:p>
        </w:tc>
      </w:tr>
      <w:tr w:rsidR="008E0324" w:rsidRPr="006D0049" w14:paraId="766CF8E9" w14:textId="77777777" w:rsidTr="006D0049">
        <w:trPr>
          <w:trHeight w:val="191"/>
        </w:trPr>
        <w:tc>
          <w:tcPr>
            <w:tcW w:w="1884" w:type="dxa"/>
            <w:shd w:val="clear" w:color="auto" w:fill="auto"/>
          </w:tcPr>
          <w:p w14:paraId="3FE05EDE"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Wyandanch</w:t>
            </w:r>
          </w:p>
        </w:tc>
        <w:tc>
          <w:tcPr>
            <w:tcW w:w="1975" w:type="dxa"/>
            <w:shd w:val="clear" w:color="auto" w:fill="auto"/>
          </w:tcPr>
          <w:p w14:paraId="1DA43787"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Sayville</w:t>
            </w:r>
          </w:p>
        </w:tc>
        <w:tc>
          <w:tcPr>
            <w:tcW w:w="2072" w:type="dxa"/>
            <w:shd w:val="clear" w:color="auto" w:fill="auto"/>
          </w:tcPr>
          <w:p w14:paraId="3FF2F775" w14:textId="77777777" w:rsidR="008E0324" w:rsidRPr="006D0049" w:rsidRDefault="008E0324" w:rsidP="006D0049">
            <w:pPr>
              <w:rPr>
                <w:rFonts w:ascii="Calibri" w:hAnsi="Calibri" w:cs="Calibri"/>
                <w:b/>
                <w:sz w:val="26"/>
                <w:szCs w:val="26"/>
              </w:rPr>
            </w:pPr>
          </w:p>
        </w:tc>
        <w:tc>
          <w:tcPr>
            <w:tcW w:w="2072" w:type="dxa"/>
            <w:shd w:val="clear" w:color="auto" w:fill="auto"/>
          </w:tcPr>
          <w:p w14:paraId="670C0CEE"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Ronkonkoma</w:t>
            </w:r>
          </w:p>
        </w:tc>
        <w:tc>
          <w:tcPr>
            <w:tcW w:w="3181" w:type="dxa"/>
            <w:shd w:val="clear" w:color="auto" w:fill="auto"/>
          </w:tcPr>
          <w:p w14:paraId="545906F6"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Sound Beach</w:t>
            </w:r>
          </w:p>
        </w:tc>
      </w:tr>
      <w:tr w:rsidR="008E0324" w:rsidRPr="006D0049" w14:paraId="002BBA6B" w14:textId="77777777" w:rsidTr="006D0049">
        <w:trPr>
          <w:trHeight w:val="191"/>
        </w:trPr>
        <w:tc>
          <w:tcPr>
            <w:tcW w:w="1884" w:type="dxa"/>
            <w:shd w:val="clear" w:color="auto" w:fill="auto"/>
          </w:tcPr>
          <w:p w14:paraId="4D95F1EA" w14:textId="77777777" w:rsidR="008E0324" w:rsidRPr="006D0049" w:rsidRDefault="008E0324" w:rsidP="006D0049">
            <w:pPr>
              <w:rPr>
                <w:rFonts w:ascii="Calibri" w:hAnsi="Calibri" w:cs="Calibri"/>
                <w:b/>
                <w:sz w:val="26"/>
                <w:szCs w:val="26"/>
              </w:rPr>
            </w:pPr>
          </w:p>
        </w:tc>
        <w:tc>
          <w:tcPr>
            <w:tcW w:w="1975" w:type="dxa"/>
            <w:shd w:val="clear" w:color="auto" w:fill="auto"/>
          </w:tcPr>
          <w:p w14:paraId="0C6E6DCF" w14:textId="77777777" w:rsidR="008E0324" w:rsidRPr="006D0049" w:rsidRDefault="008E0324" w:rsidP="006D0049">
            <w:pPr>
              <w:jc w:val="center"/>
              <w:rPr>
                <w:rFonts w:ascii="Calibri" w:hAnsi="Calibri" w:cs="Calibri"/>
                <w:b/>
                <w:sz w:val="26"/>
                <w:szCs w:val="26"/>
              </w:rPr>
            </w:pPr>
            <w:proofErr w:type="spellStart"/>
            <w:r w:rsidRPr="006D0049">
              <w:rPr>
                <w:rFonts w:ascii="Calibri" w:hAnsi="Calibri" w:cs="Calibri"/>
                <w:b/>
                <w:sz w:val="26"/>
                <w:szCs w:val="26"/>
              </w:rPr>
              <w:t>Islandia</w:t>
            </w:r>
            <w:proofErr w:type="spellEnd"/>
          </w:p>
        </w:tc>
        <w:tc>
          <w:tcPr>
            <w:tcW w:w="2072" w:type="dxa"/>
            <w:shd w:val="clear" w:color="auto" w:fill="auto"/>
          </w:tcPr>
          <w:p w14:paraId="037762D6" w14:textId="77777777" w:rsidR="008E0324" w:rsidRPr="006D0049" w:rsidRDefault="008E0324" w:rsidP="006D0049">
            <w:pPr>
              <w:rPr>
                <w:rFonts w:ascii="Calibri" w:hAnsi="Calibri" w:cs="Calibri"/>
                <w:b/>
                <w:sz w:val="26"/>
                <w:szCs w:val="26"/>
              </w:rPr>
            </w:pPr>
          </w:p>
        </w:tc>
        <w:tc>
          <w:tcPr>
            <w:tcW w:w="2072" w:type="dxa"/>
            <w:shd w:val="clear" w:color="auto" w:fill="auto"/>
          </w:tcPr>
          <w:p w14:paraId="16176DE8"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St. James</w:t>
            </w:r>
          </w:p>
        </w:tc>
        <w:tc>
          <w:tcPr>
            <w:tcW w:w="3181" w:type="dxa"/>
            <w:shd w:val="clear" w:color="auto" w:fill="auto"/>
          </w:tcPr>
          <w:p w14:paraId="1BE01FAC"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Stony Brook</w:t>
            </w:r>
          </w:p>
        </w:tc>
      </w:tr>
      <w:tr w:rsidR="008E0324" w:rsidRPr="006D0049" w14:paraId="0DE8FDF4" w14:textId="77777777" w:rsidTr="006D0049">
        <w:trPr>
          <w:trHeight w:val="191"/>
        </w:trPr>
        <w:tc>
          <w:tcPr>
            <w:tcW w:w="1884" w:type="dxa"/>
            <w:shd w:val="clear" w:color="auto" w:fill="auto"/>
          </w:tcPr>
          <w:p w14:paraId="289B3F70" w14:textId="77777777" w:rsidR="008E0324" w:rsidRPr="006D0049" w:rsidRDefault="008E0324" w:rsidP="006D0049">
            <w:pPr>
              <w:rPr>
                <w:rFonts w:ascii="Calibri" w:hAnsi="Calibri" w:cs="Calibri"/>
                <w:b/>
                <w:sz w:val="26"/>
                <w:szCs w:val="26"/>
              </w:rPr>
            </w:pPr>
          </w:p>
        </w:tc>
        <w:tc>
          <w:tcPr>
            <w:tcW w:w="1975" w:type="dxa"/>
            <w:shd w:val="clear" w:color="auto" w:fill="auto"/>
          </w:tcPr>
          <w:p w14:paraId="66DD77BD" w14:textId="77777777" w:rsidR="008E0324" w:rsidRPr="006D0049" w:rsidRDefault="008E0324" w:rsidP="006D0049">
            <w:pPr>
              <w:jc w:val="center"/>
              <w:rPr>
                <w:rFonts w:ascii="Calibri" w:hAnsi="Calibri" w:cs="Calibri"/>
                <w:b/>
                <w:sz w:val="26"/>
                <w:szCs w:val="26"/>
              </w:rPr>
            </w:pPr>
          </w:p>
        </w:tc>
        <w:tc>
          <w:tcPr>
            <w:tcW w:w="2072" w:type="dxa"/>
            <w:shd w:val="clear" w:color="auto" w:fill="auto"/>
          </w:tcPr>
          <w:p w14:paraId="594783E5" w14:textId="77777777" w:rsidR="008E0324" w:rsidRPr="006D0049" w:rsidRDefault="008E0324" w:rsidP="006D0049">
            <w:pPr>
              <w:jc w:val="center"/>
              <w:rPr>
                <w:rFonts w:ascii="Calibri" w:hAnsi="Calibri" w:cs="Calibri"/>
                <w:b/>
                <w:sz w:val="26"/>
                <w:szCs w:val="26"/>
                <w:u w:val="single"/>
              </w:rPr>
            </w:pPr>
            <w:r w:rsidRPr="006D0049">
              <w:rPr>
                <w:rFonts w:ascii="Calibri" w:hAnsi="Calibri" w:cs="Calibri"/>
                <w:b/>
                <w:color w:val="FF0000"/>
                <w:sz w:val="26"/>
                <w:szCs w:val="26"/>
                <w:u w:val="single"/>
              </w:rPr>
              <w:t>SECTION 11</w:t>
            </w:r>
          </w:p>
        </w:tc>
        <w:tc>
          <w:tcPr>
            <w:tcW w:w="2072" w:type="dxa"/>
            <w:shd w:val="clear" w:color="auto" w:fill="auto"/>
          </w:tcPr>
          <w:p w14:paraId="279BDA29"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Smithtown</w:t>
            </w:r>
          </w:p>
        </w:tc>
        <w:tc>
          <w:tcPr>
            <w:tcW w:w="3181" w:type="dxa"/>
            <w:shd w:val="clear" w:color="auto" w:fill="auto"/>
          </w:tcPr>
          <w:p w14:paraId="210D14F0" w14:textId="77777777" w:rsidR="008E0324" w:rsidRPr="006D0049" w:rsidRDefault="008E0324" w:rsidP="006D0049">
            <w:pPr>
              <w:jc w:val="center"/>
              <w:rPr>
                <w:rFonts w:ascii="Calibri" w:hAnsi="Calibri" w:cs="Calibri"/>
                <w:b/>
                <w:sz w:val="26"/>
                <w:szCs w:val="26"/>
              </w:rPr>
            </w:pPr>
          </w:p>
        </w:tc>
      </w:tr>
      <w:tr w:rsidR="008E0324" w:rsidRPr="006D0049" w14:paraId="1E1B97DC" w14:textId="77777777" w:rsidTr="006D0049">
        <w:trPr>
          <w:trHeight w:val="53"/>
        </w:trPr>
        <w:tc>
          <w:tcPr>
            <w:tcW w:w="1884" w:type="dxa"/>
            <w:shd w:val="clear" w:color="auto" w:fill="auto"/>
          </w:tcPr>
          <w:p w14:paraId="3E63270C"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Aquebogue</w:t>
            </w:r>
          </w:p>
          <w:p w14:paraId="7CDDD40B"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Calverton</w:t>
            </w:r>
          </w:p>
          <w:p w14:paraId="651C9E48"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Cutchogue</w:t>
            </w:r>
          </w:p>
        </w:tc>
        <w:tc>
          <w:tcPr>
            <w:tcW w:w="1975" w:type="dxa"/>
            <w:shd w:val="clear" w:color="auto" w:fill="auto"/>
          </w:tcPr>
          <w:p w14:paraId="15F12CC4"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Greenport</w:t>
            </w:r>
          </w:p>
          <w:p w14:paraId="604F114D"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Manorville</w:t>
            </w:r>
          </w:p>
        </w:tc>
        <w:tc>
          <w:tcPr>
            <w:tcW w:w="2072" w:type="dxa"/>
            <w:shd w:val="clear" w:color="auto" w:fill="auto"/>
          </w:tcPr>
          <w:p w14:paraId="5457965B"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Mattituck</w:t>
            </w:r>
          </w:p>
          <w:p w14:paraId="3F3003AA"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Wading River</w:t>
            </w:r>
          </w:p>
        </w:tc>
        <w:tc>
          <w:tcPr>
            <w:tcW w:w="2072" w:type="dxa"/>
            <w:shd w:val="clear" w:color="auto" w:fill="auto"/>
          </w:tcPr>
          <w:p w14:paraId="30096C19"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Southold</w:t>
            </w:r>
          </w:p>
          <w:p w14:paraId="7484BEAA"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Flanders</w:t>
            </w:r>
          </w:p>
        </w:tc>
        <w:tc>
          <w:tcPr>
            <w:tcW w:w="3181" w:type="dxa"/>
            <w:shd w:val="clear" w:color="auto" w:fill="auto"/>
          </w:tcPr>
          <w:p w14:paraId="239379D1"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Riverhead</w:t>
            </w:r>
          </w:p>
          <w:p w14:paraId="6BB51CB7" w14:textId="77777777" w:rsidR="008E0324" w:rsidRPr="006D0049" w:rsidRDefault="008E0324" w:rsidP="006D0049">
            <w:pPr>
              <w:jc w:val="center"/>
              <w:rPr>
                <w:rFonts w:ascii="Calibri" w:hAnsi="Calibri" w:cs="Calibri"/>
                <w:b/>
                <w:sz w:val="26"/>
                <w:szCs w:val="26"/>
              </w:rPr>
            </w:pPr>
            <w:r w:rsidRPr="006D0049">
              <w:rPr>
                <w:rFonts w:ascii="Calibri" w:hAnsi="Calibri" w:cs="Calibri"/>
                <w:b/>
                <w:sz w:val="26"/>
                <w:szCs w:val="26"/>
              </w:rPr>
              <w:t>Yaphank</w:t>
            </w:r>
          </w:p>
        </w:tc>
      </w:tr>
    </w:tbl>
    <w:p w14:paraId="0B3FA44D" w14:textId="7D0B4AE5" w:rsidR="00716FE6" w:rsidRDefault="00716FE6" w:rsidP="00716FE6"/>
    <w:p w14:paraId="6601C3AD" w14:textId="77777777" w:rsidR="006D0049" w:rsidRPr="00716FE6" w:rsidRDefault="006D0049" w:rsidP="00716FE6">
      <w:pPr>
        <w:rPr>
          <w:vanish/>
        </w:rPr>
      </w:pPr>
    </w:p>
    <w:p w14:paraId="15D81941" w14:textId="3B10F1AD" w:rsidR="003165D7" w:rsidRDefault="003165D7" w:rsidP="0079088F">
      <w:pPr>
        <w:jc w:val="center"/>
        <w:rPr>
          <w:rFonts w:ascii="Tahoma" w:hAnsi="Tahoma" w:cs="Tahoma"/>
          <w:color w:val="C45911"/>
          <w:sz w:val="72"/>
          <w:szCs w:val="72"/>
        </w:rPr>
      </w:pPr>
      <w:r>
        <w:rPr>
          <w:rFonts w:ascii="Tahoma" w:hAnsi="Tahoma" w:cs="Tahoma"/>
          <w:color w:val="C45911"/>
          <w:sz w:val="72"/>
          <w:szCs w:val="72"/>
        </w:rPr>
        <w:t>Gus’</w:t>
      </w:r>
      <w:r w:rsidR="000D1F4E">
        <w:rPr>
          <w:rFonts w:ascii="Tahoma" w:hAnsi="Tahoma" w:cs="Tahoma"/>
          <w:color w:val="C45911"/>
          <w:sz w:val="72"/>
          <w:szCs w:val="72"/>
        </w:rPr>
        <w:t>s</w:t>
      </w:r>
      <w:r>
        <w:rPr>
          <w:rFonts w:ascii="Tahoma" w:hAnsi="Tahoma" w:cs="Tahoma"/>
          <w:color w:val="C45911"/>
          <w:sz w:val="72"/>
          <w:szCs w:val="72"/>
        </w:rPr>
        <w:t xml:space="preserve"> Grocer</w:t>
      </w:r>
      <w:r w:rsidR="0044624D">
        <w:rPr>
          <w:rFonts w:ascii="Tahoma" w:hAnsi="Tahoma" w:cs="Tahoma"/>
          <w:color w:val="C45911"/>
          <w:sz w:val="72"/>
          <w:szCs w:val="72"/>
        </w:rPr>
        <w:t>y</w:t>
      </w:r>
    </w:p>
    <w:p w14:paraId="1E4D8006" w14:textId="09AFCC1B" w:rsidR="0079088F" w:rsidRPr="002D2F80" w:rsidRDefault="004910B1" w:rsidP="0079088F">
      <w:pPr>
        <w:jc w:val="center"/>
        <w:rPr>
          <w:rFonts w:ascii="Tahoma" w:hAnsi="Tahoma" w:cs="Tahoma"/>
          <w:color w:val="C45911"/>
          <w:sz w:val="72"/>
          <w:szCs w:val="72"/>
        </w:rPr>
      </w:pPr>
      <w:r>
        <w:rPr>
          <w:rFonts w:ascii="Tahoma" w:hAnsi="Tahoma" w:cs="Tahoma"/>
          <w:noProof/>
          <w:color w:val="C45911"/>
          <w:sz w:val="72"/>
          <w:szCs w:val="72"/>
        </w:rPr>
        <w:drawing>
          <wp:inline distT="0" distB="0" distL="0" distR="0" wp14:anchorId="33568C5E" wp14:editId="530F36A2">
            <wp:extent cx="5715000" cy="2959735"/>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959735"/>
                    </a:xfrm>
                    <a:prstGeom prst="rect">
                      <a:avLst/>
                    </a:prstGeom>
                    <a:noFill/>
                  </pic:spPr>
                </pic:pic>
              </a:graphicData>
            </a:graphic>
          </wp:inline>
        </w:drawing>
      </w:r>
      <w:r w:rsidR="003165D7" w:rsidRPr="002D2F80">
        <w:rPr>
          <w:rFonts w:ascii="Tahoma" w:hAnsi="Tahoma" w:cs="Tahoma"/>
          <w:color w:val="C45911"/>
          <w:sz w:val="72"/>
          <w:szCs w:val="72"/>
        </w:rPr>
        <w:t xml:space="preserve"> </w:t>
      </w:r>
    </w:p>
    <w:p w14:paraId="7D5D6005" w14:textId="77777777" w:rsidR="00E45BCA" w:rsidRDefault="00E45BCA" w:rsidP="00DD67C8">
      <w:pPr>
        <w:jc w:val="center"/>
        <w:rPr>
          <w:rFonts w:ascii="Tahoma" w:hAnsi="Tahoma" w:cs="Tahoma"/>
          <w:sz w:val="36"/>
          <w:szCs w:val="36"/>
        </w:rPr>
      </w:pPr>
    </w:p>
    <w:p w14:paraId="1E351C81" w14:textId="141458C9" w:rsidR="0079088F" w:rsidRDefault="0079088F" w:rsidP="00DD67C8">
      <w:pPr>
        <w:jc w:val="center"/>
        <w:rPr>
          <w:rFonts w:ascii="Tahoma" w:hAnsi="Tahoma" w:cs="Tahoma"/>
          <w:sz w:val="36"/>
          <w:szCs w:val="36"/>
        </w:rPr>
      </w:pPr>
      <w:r w:rsidRPr="0079088F">
        <w:rPr>
          <w:rFonts w:ascii="Tahoma" w:hAnsi="Tahoma" w:cs="Tahoma"/>
          <w:sz w:val="36"/>
          <w:szCs w:val="36"/>
        </w:rPr>
        <w:t>Gus’</w:t>
      </w:r>
      <w:r w:rsidR="000D1F4E">
        <w:rPr>
          <w:rFonts w:ascii="Tahoma" w:hAnsi="Tahoma" w:cs="Tahoma"/>
          <w:sz w:val="36"/>
          <w:szCs w:val="36"/>
        </w:rPr>
        <w:t>s</w:t>
      </w:r>
      <w:r w:rsidRPr="0079088F">
        <w:rPr>
          <w:rFonts w:ascii="Tahoma" w:hAnsi="Tahoma" w:cs="Tahoma"/>
          <w:sz w:val="36"/>
          <w:szCs w:val="36"/>
        </w:rPr>
        <w:t xml:space="preserve"> Grocery </w:t>
      </w:r>
      <w:r w:rsidR="00873D35">
        <w:rPr>
          <w:rFonts w:ascii="Tahoma" w:hAnsi="Tahoma" w:cs="Tahoma"/>
          <w:sz w:val="36"/>
          <w:szCs w:val="36"/>
        </w:rPr>
        <w:t>- Hauppauge</w:t>
      </w:r>
    </w:p>
    <w:p w14:paraId="76934EC9" w14:textId="4AF3B95C" w:rsidR="00B402CB" w:rsidRPr="00873D35" w:rsidRDefault="00B402CB" w:rsidP="00DD67C8">
      <w:pPr>
        <w:jc w:val="center"/>
        <w:rPr>
          <w:rFonts w:ascii="Tahoma" w:hAnsi="Tahoma" w:cs="Tahoma"/>
          <w:sz w:val="28"/>
          <w:szCs w:val="28"/>
        </w:rPr>
      </w:pPr>
      <w:r w:rsidRPr="00873D35">
        <w:rPr>
          <w:rFonts w:ascii="Tahoma" w:hAnsi="Tahoma" w:cs="Tahoma"/>
          <w:sz w:val="28"/>
          <w:szCs w:val="28"/>
        </w:rPr>
        <w:t>Monday – Friday</w:t>
      </w:r>
    </w:p>
    <w:p w14:paraId="0C4271A1" w14:textId="287642D4" w:rsidR="00B402CB" w:rsidRPr="00873D35" w:rsidRDefault="00F6202B" w:rsidP="00DD67C8">
      <w:pPr>
        <w:jc w:val="center"/>
        <w:rPr>
          <w:rFonts w:ascii="Tahoma" w:hAnsi="Tahoma" w:cs="Tahoma"/>
          <w:sz w:val="28"/>
          <w:szCs w:val="28"/>
        </w:rPr>
      </w:pPr>
      <w:r>
        <w:rPr>
          <w:rFonts w:ascii="Tahoma" w:hAnsi="Tahoma" w:cs="Tahoma"/>
          <w:sz w:val="28"/>
          <w:szCs w:val="28"/>
        </w:rPr>
        <w:t>9 am – 12 pm &amp;</w:t>
      </w:r>
      <w:r w:rsidR="00B402CB" w:rsidRPr="00873D35">
        <w:rPr>
          <w:rFonts w:ascii="Tahoma" w:hAnsi="Tahoma" w:cs="Tahoma"/>
          <w:sz w:val="28"/>
          <w:szCs w:val="28"/>
        </w:rPr>
        <w:t xml:space="preserve"> 1:00 pm – 3:00 pm</w:t>
      </w:r>
    </w:p>
    <w:p w14:paraId="66A462F4" w14:textId="77777777" w:rsidR="00873D35" w:rsidRDefault="00873D35" w:rsidP="00DD67C8">
      <w:pPr>
        <w:jc w:val="center"/>
        <w:rPr>
          <w:rFonts w:ascii="Tahoma" w:hAnsi="Tahoma" w:cs="Tahoma"/>
          <w:color w:val="000000"/>
          <w:sz w:val="36"/>
          <w:szCs w:val="36"/>
        </w:rPr>
      </w:pPr>
    </w:p>
    <w:p w14:paraId="19006E06" w14:textId="3361BA93" w:rsidR="00DD67C8" w:rsidRDefault="0079088F" w:rsidP="00DD67C8">
      <w:pPr>
        <w:jc w:val="center"/>
        <w:rPr>
          <w:rFonts w:ascii="Tahoma" w:hAnsi="Tahoma" w:cs="Tahoma"/>
          <w:color w:val="000000"/>
          <w:sz w:val="36"/>
          <w:szCs w:val="36"/>
        </w:rPr>
      </w:pPr>
      <w:r w:rsidRPr="0079088F">
        <w:rPr>
          <w:rFonts w:ascii="Tahoma" w:hAnsi="Tahoma" w:cs="Tahoma"/>
          <w:color w:val="000000"/>
          <w:sz w:val="36"/>
          <w:szCs w:val="36"/>
        </w:rPr>
        <w:t xml:space="preserve">Lindenhurst </w:t>
      </w:r>
      <w:r w:rsidR="00873D35">
        <w:rPr>
          <w:rFonts w:ascii="Tahoma" w:hAnsi="Tahoma" w:cs="Tahoma"/>
          <w:color w:val="000000"/>
          <w:sz w:val="36"/>
          <w:szCs w:val="36"/>
        </w:rPr>
        <w:t xml:space="preserve">- </w:t>
      </w:r>
      <w:r w:rsidRPr="0079088F">
        <w:rPr>
          <w:rFonts w:ascii="Tahoma" w:hAnsi="Tahoma" w:cs="Tahoma"/>
          <w:color w:val="000000"/>
          <w:sz w:val="36"/>
          <w:szCs w:val="36"/>
        </w:rPr>
        <w:t xml:space="preserve">by </w:t>
      </w:r>
      <w:r w:rsidR="00873D35">
        <w:rPr>
          <w:rFonts w:ascii="Tahoma" w:hAnsi="Tahoma" w:cs="Tahoma"/>
          <w:color w:val="000000"/>
          <w:sz w:val="36"/>
          <w:szCs w:val="36"/>
        </w:rPr>
        <w:t xml:space="preserve">appointment </w:t>
      </w:r>
      <w:r w:rsidRPr="0079088F">
        <w:rPr>
          <w:rFonts w:ascii="Tahoma" w:hAnsi="Tahoma" w:cs="Tahoma"/>
          <w:color w:val="000000"/>
          <w:sz w:val="36"/>
          <w:szCs w:val="36"/>
        </w:rPr>
        <w:t>only</w:t>
      </w:r>
    </w:p>
    <w:p w14:paraId="7ABA5648" w14:textId="638209D2" w:rsidR="0079088F" w:rsidRPr="00F6202B" w:rsidRDefault="00F6202B" w:rsidP="00DD67C8">
      <w:pPr>
        <w:jc w:val="center"/>
        <w:rPr>
          <w:rFonts w:ascii="Tahoma" w:hAnsi="Tahoma" w:cs="Tahoma"/>
          <w:color w:val="000000" w:themeColor="text1"/>
          <w:sz w:val="36"/>
          <w:szCs w:val="36"/>
        </w:rPr>
      </w:pPr>
      <w:r>
        <w:rPr>
          <w:rFonts w:ascii="Tahoma" w:hAnsi="Tahoma" w:cs="Tahoma"/>
          <w:color w:val="000000" w:themeColor="text1"/>
          <w:sz w:val="36"/>
          <w:szCs w:val="36"/>
        </w:rPr>
        <w:t>Tuesday, Wednesday, &amp; Friday’s</w:t>
      </w:r>
    </w:p>
    <w:p w14:paraId="42B89A84" w14:textId="77777777" w:rsidR="00F6202B" w:rsidRDefault="00873D35" w:rsidP="0079088F">
      <w:pPr>
        <w:jc w:val="center"/>
        <w:rPr>
          <w:rFonts w:ascii="Tahoma" w:hAnsi="Tahoma" w:cs="Tahoma"/>
          <w:color w:val="000000"/>
          <w:sz w:val="28"/>
          <w:szCs w:val="28"/>
        </w:rPr>
      </w:pPr>
      <w:r w:rsidRPr="00873D35">
        <w:rPr>
          <w:rFonts w:ascii="Tahoma" w:hAnsi="Tahoma" w:cs="Tahoma"/>
          <w:color w:val="000000"/>
          <w:sz w:val="28"/>
          <w:szCs w:val="28"/>
        </w:rPr>
        <w:t>T</w:t>
      </w:r>
      <w:r w:rsidR="0079088F" w:rsidRPr="00873D35">
        <w:rPr>
          <w:rFonts w:ascii="Tahoma" w:hAnsi="Tahoma" w:cs="Tahoma"/>
          <w:color w:val="000000"/>
          <w:sz w:val="28"/>
          <w:szCs w:val="28"/>
        </w:rPr>
        <w:t>o make an appointment in Lindenhurs</w:t>
      </w:r>
      <w:r w:rsidR="00F6202B">
        <w:rPr>
          <w:rFonts w:ascii="Tahoma" w:hAnsi="Tahoma" w:cs="Tahoma"/>
          <w:color w:val="000000"/>
          <w:sz w:val="28"/>
          <w:szCs w:val="28"/>
        </w:rPr>
        <w:t>t</w:t>
      </w:r>
    </w:p>
    <w:p w14:paraId="52637034" w14:textId="5485FF4F" w:rsidR="00F6202B" w:rsidRDefault="00F6202B" w:rsidP="0079088F">
      <w:pPr>
        <w:jc w:val="center"/>
        <w:rPr>
          <w:rFonts w:ascii="Tahoma" w:hAnsi="Tahoma" w:cs="Tahoma"/>
          <w:color w:val="000000"/>
          <w:sz w:val="28"/>
          <w:szCs w:val="28"/>
        </w:rPr>
      </w:pPr>
      <w:r>
        <w:rPr>
          <w:rFonts w:ascii="Tahoma" w:hAnsi="Tahoma" w:cs="Tahoma"/>
          <w:color w:val="000000"/>
          <w:sz w:val="28"/>
          <w:szCs w:val="28"/>
        </w:rPr>
        <w:t>P</w:t>
      </w:r>
      <w:r w:rsidR="0079088F" w:rsidRPr="00873D35">
        <w:rPr>
          <w:rFonts w:ascii="Tahoma" w:hAnsi="Tahoma" w:cs="Tahoma"/>
          <w:color w:val="000000"/>
          <w:sz w:val="28"/>
          <w:szCs w:val="28"/>
        </w:rPr>
        <w:t>lease contact</w:t>
      </w:r>
      <w:r w:rsidR="00873D35" w:rsidRPr="00873D35">
        <w:rPr>
          <w:rFonts w:ascii="Tahoma" w:hAnsi="Tahoma" w:cs="Tahoma"/>
          <w:color w:val="000000"/>
          <w:sz w:val="28"/>
          <w:szCs w:val="28"/>
        </w:rPr>
        <w:t xml:space="preserve"> </w:t>
      </w:r>
      <w:r w:rsidR="0079088F" w:rsidRPr="00873D35">
        <w:rPr>
          <w:rFonts w:ascii="Tahoma" w:hAnsi="Tahoma" w:cs="Tahoma"/>
          <w:color w:val="000000"/>
          <w:sz w:val="28"/>
          <w:szCs w:val="28"/>
        </w:rPr>
        <w:t>Michele</w:t>
      </w:r>
      <w:r w:rsidR="00873D35" w:rsidRPr="00873D35">
        <w:rPr>
          <w:rFonts w:ascii="Tahoma" w:hAnsi="Tahoma" w:cs="Tahoma"/>
          <w:color w:val="000000"/>
          <w:sz w:val="28"/>
          <w:szCs w:val="28"/>
        </w:rPr>
        <w:t xml:space="preserve"> </w:t>
      </w:r>
      <w:r>
        <w:rPr>
          <w:rFonts w:ascii="Tahoma" w:hAnsi="Tahoma" w:cs="Tahoma"/>
          <w:color w:val="000000"/>
          <w:sz w:val="28"/>
          <w:szCs w:val="28"/>
        </w:rPr>
        <w:t>Jackson at</w:t>
      </w:r>
    </w:p>
    <w:p w14:paraId="515B2597" w14:textId="05DB8AAB" w:rsidR="0079088F" w:rsidRDefault="0079088F" w:rsidP="0079088F">
      <w:pPr>
        <w:jc w:val="center"/>
        <w:rPr>
          <w:rFonts w:ascii="Tahoma" w:hAnsi="Tahoma" w:cs="Tahoma"/>
          <w:color w:val="000000"/>
          <w:sz w:val="36"/>
          <w:szCs w:val="36"/>
        </w:rPr>
      </w:pPr>
      <w:r w:rsidRPr="00873D35">
        <w:rPr>
          <w:rFonts w:ascii="Tahoma" w:hAnsi="Tahoma" w:cs="Tahoma"/>
          <w:color w:val="000000"/>
          <w:sz w:val="28"/>
          <w:szCs w:val="28"/>
        </w:rPr>
        <w:t>631-582-3663 x 134</w:t>
      </w:r>
      <w:r w:rsidR="00873D35">
        <w:rPr>
          <w:rFonts w:ascii="Tahoma" w:hAnsi="Tahoma" w:cs="Tahoma"/>
          <w:color w:val="000000"/>
          <w:sz w:val="28"/>
          <w:szCs w:val="28"/>
        </w:rPr>
        <w:t xml:space="preserve"> o</w:t>
      </w:r>
      <w:r w:rsidR="00325DF0" w:rsidRPr="00873D35">
        <w:rPr>
          <w:rFonts w:ascii="Tahoma" w:hAnsi="Tahoma" w:cs="Tahoma"/>
          <w:color w:val="000000"/>
          <w:sz w:val="28"/>
          <w:szCs w:val="28"/>
        </w:rPr>
        <w:t>r</w:t>
      </w:r>
      <w:r w:rsidRPr="00873D35">
        <w:rPr>
          <w:rFonts w:ascii="Tahoma" w:hAnsi="Tahoma" w:cs="Tahoma"/>
          <w:color w:val="000000"/>
          <w:sz w:val="28"/>
          <w:szCs w:val="28"/>
        </w:rPr>
        <w:t xml:space="preserve"> email</w:t>
      </w:r>
      <w:r w:rsidR="00AE0F75" w:rsidRPr="00873D35">
        <w:rPr>
          <w:rFonts w:ascii="Tahoma" w:hAnsi="Tahoma" w:cs="Tahoma"/>
          <w:color w:val="000000"/>
          <w:sz w:val="28"/>
          <w:szCs w:val="28"/>
        </w:rPr>
        <w:t xml:space="preserve">: </w:t>
      </w:r>
      <w:hyperlink r:id="rId22" w:history="1">
        <w:r w:rsidRPr="00873D35">
          <w:rPr>
            <w:rStyle w:val="Hyperlink"/>
            <w:rFonts w:ascii="Tahoma" w:hAnsi="Tahoma" w:cs="Tahoma"/>
            <w:sz w:val="28"/>
            <w:szCs w:val="28"/>
          </w:rPr>
          <w:t>mjackson@licares.org</w:t>
        </w:r>
      </w:hyperlink>
    </w:p>
    <w:p w14:paraId="3AF0F5E1" w14:textId="77777777" w:rsidR="008E0324" w:rsidRDefault="008E0324" w:rsidP="0079088F">
      <w:pPr>
        <w:jc w:val="center"/>
        <w:rPr>
          <w:rFonts w:ascii="Tahoma" w:hAnsi="Tahoma" w:cs="Tahoma"/>
          <w:color w:val="FF0000"/>
          <w:sz w:val="36"/>
          <w:szCs w:val="36"/>
        </w:rPr>
      </w:pPr>
    </w:p>
    <w:p w14:paraId="7A532D9D" w14:textId="5B2BD0AA" w:rsidR="00873D35" w:rsidRPr="00873D35" w:rsidRDefault="00873D35" w:rsidP="0079088F">
      <w:pPr>
        <w:jc w:val="center"/>
        <w:rPr>
          <w:rFonts w:ascii="Tahoma" w:hAnsi="Tahoma" w:cs="Tahoma"/>
          <w:color w:val="FF0000"/>
          <w:sz w:val="36"/>
          <w:szCs w:val="36"/>
        </w:rPr>
      </w:pPr>
      <w:r>
        <w:rPr>
          <w:rFonts w:ascii="Tahoma" w:hAnsi="Tahoma" w:cs="Tahoma"/>
          <w:color w:val="FF0000"/>
          <w:sz w:val="36"/>
          <w:szCs w:val="36"/>
        </w:rPr>
        <w:t>New Location</w:t>
      </w:r>
    </w:p>
    <w:p w14:paraId="37ECCCE5" w14:textId="3A90DB30" w:rsidR="00873D35" w:rsidRPr="00873D35" w:rsidRDefault="00873D35" w:rsidP="00873D35">
      <w:pPr>
        <w:jc w:val="center"/>
        <w:rPr>
          <w:rFonts w:ascii="Tahoma" w:hAnsi="Tahoma" w:cs="Tahoma"/>
          <w:color w:val="000000"/>
          <w:sz w:val="36"/>
          <w:szCs w:val="36"/>
        </w:rPr>
      </w:pPr>
      <w:r>
        <w:rPr>
          <w:rFonts w:ascii="Tahoma" w:hAnsi="Tahoma" w:cs="Tahoma"/>
          <w:color w:val="000000"/>
          <w:sz w:val="36"/>
          <w:szCs w:val="36"/>
        </w:rPr>
        <w:t>Bethpage</w:t>
      </w:r>
      <w:r w:rsidR="00F6202B">
        <w:rPr>
          <w:rFonts w:ascii="Tahoma" w:hAnsi="Tahoma" w:cs="Tahoma"/>
          <w:color w:val="000000"/>
          <w:sz w:val="36"/>
          <w:szCs w:val="36"/>
        </w:rPr>
        <w:t xml:space="preserve"> </w:t>
      </w:r>
      <w:r w:rsidR="009147E4">
        <w:rPr>
          <w:rFonts w:ascii="Tahoma" w:hAnsi="Tahoma" w:cs="Tahoma"/>
          <w:color w:val="000000"/>
          <w:sz w:val="36"/>
          <w:szCs w:val="36"/>
        </w:rPr>
        <w:t>–</w:t>
      </w:r>
      <w:r w:rsidR="00F6202B">
        <w:rPr>
          <w:rFonts w:ascii="Tahoma" w:hAnsi="Tahoma" w:cs="Tahoma"/>
          <w:color w:val="000000"/>
          <w:sz w:val="36"/>
          <w:szCs w:val="36"/>
        </w:rPr>
        <w:t xml:space="preserve"> </w:t>
      </w:r>
      <w:r w:rsidR="009147E4">
        <w:rPr>
          <w:rFonts w:ascii="Tahoma" w:hAnsi="Tahoma" w:cs="Tahoma"/>
          <w:color w:val="000000"/>
          <w:sz w:val="36"/>
          <w:szCs w:val="36"/>
        </w:rPr>
        <w:t>by appointment only</w:t>
      </w:r>
    </w:p>
    <w:p w14:paraId="7001B8D7" w14:textId="77777777" w:rsidR="009147E4" w:rsidRDefault="0007032E" w:rsidP="00873D35">
      <w:pPr>
        <w:jc w:val="center"/>
        <w:rPr>
          <w:rFonts w:ascii="Tahoma" w:hAnsi="Tahoma" w:cs="Tahoma"/>
          <w:sz w:val="28"/>
          <w:szCs w:val="28"/>
        </w:rPr>
      </w:pPr>
      <w:r>
        <w:rPr>
          <w:rFonts w:ascii="Tahoma" w:hAnsi="Tahoma" w:cs="Tahoma"/>
          <w:sz w:val="28"/>
          <w:szCs w:val="28"/>
        </w:rPr>
        <w:t>To make an appointment in Bethpage</w:t>
      </w:r>
    </w:p>
    <w:p w14:paraId="41F4A3CF" w14:textId="77777777" w:rsidR="009147E4" w:rsidRDefault="009147E4" w:rsidP="00873D35">
      <w:pPr>
        <w:jc w:val="center"/>
        <w:rPr>
          <w:rFonts w:ascii="Tahoma" w:hAnsi="Tahoma" w:cs="Tahoma"/>
          <w:sz w:val="28"/>
          <w:szCs w:val="28"/>
        </w:rPr>
      </w:pPr>
      <w:r>
        <w:rPr>
          <w:rFonts w:ascii="Tahoma" w:hAnsi="Tahoma" w:cs="Tahoma"/>
          <w:sz w:val="28"/>
          <w:szCs w:val="28"/>
        </w:rPr>
        <w:t>P</w:t>
      </w:r>
      <w:r w:rsidR="0007032E">
        <w:rPr>
          <w:rFonts w:ascii="Tahoma" w:hAnsi="Tahoma" w:cs="Tahoma"/>
          <w:sz w:val="28"/>
          <w:szCs w:val="28"/>
        </w:rPr>
        <w:t>lease contact</w:t>
      </w:r>
      <w:r>
        <w:rPr>
          <w:rFonts w:ascii="Tahoma" w:hAnsi="Tahoma" w:cs="Tahoma"/>
          <w:sz w:val="28"/>
          <w:szCs w:val="28"/>
        </w:rPr>
        <w:t xml:space="preserve"> </w:t>
      </w:r>
      <w:r w:rsidR="0007032E">
        <w:rPr>
          <w:rFonts w:ascii="Tahoma" w:hAnsi="Tahoma" w:cs="Tahoma"/>
          <w:sz w:val="28"/>
          <w:szCs w:val="28"/>
        </w:rPr>
        <w:t xml:space="preserve">Alyssa </w:t>
      </w:r>
      <w:r>
        <w:rPr>
          <w:rFonts w:ascii="Tahoma" w:hAnsi="Tahoma" w:cs="Tahoma"/>
          <w:sz w:val="28"/>
          <w:szCs w:val="28"/>
        </w:rPr>
        <w:t>Biscardi at</w:t>
      </w:r>
    </w:p>
    <w:p w14:paraId="77DA085A" w14:textId="3BC20D58" w:rsidR="00873D35" w:rsidRPr="00873D35" w:rsidRDefault="0007032E" w:rsidP="00873D35">
      <w:pPr>
        <w:jc w:val="center"/>
        <w:rPr>
          <w:rFonts w:ascii="Tahoma" w:hAnsi="Tahoma" w:cs="Tahoma"/>
          <w:sz w:val="28"/>
          <w:szCs w:val="28"/>
        </w:rPr>
      </w:pPr>
      <w:r>
        <w:rPr>
          <w:rFonts w:ascii="Tahoma" w:hAnsi="Tahoma" w:cs="Tahoma"/>
          <w:sz w:val="28"/>
          <w:szCs w:val="28"/>
        </w:rPr>
        <w:t xml:space="preserve">631-582-3663 x 143 or </w:t>
      </w:r>
      <w:r w:rsidR="009147E4">
        <w:rPr>
          <w:rFonts w:ascii="Tahoma" w:hAnsi="Tahoma" w:cs="Tahoma"/>
          <w:sz w:val="28"/>
          <w:szCs w:val="28"/>
        </w:rPr>
        <w:t xml:space="preserve">email: </w:t>
      </w:r>
      <w:hyperlink r:id="rId23" w:history="1">
        <w:r w:rsidR="009147E4" w:rsidRPr="00266B04">
          <w:rPr>
            <w:rStyle w:val="Hyperlink"/>
            <w:rFonts w:ascii="Tahoma" w:hAnsi="Tahoma" w:cs="Tahoma"/>
            <w:sz w:val="28"/>
            <w:szCs w:val="28"/>
          </w:rPr>
          <w:t>abiscardi@licares.org</w:t>
        </w:r>
      </w:hyperlink>
      <w:r w:rsidR="009147E4">
        <w:rPr>
          <w:rFonts w:ascii="Tahoma" w:hAnsi="Tahoma" w:cs="Tahoma"/>
          <w:sz w:val="28"/>
          <w:szCs w:val="28"/>
        </w:rPr>
        <w:t xml:space="preserve"> </w:t>
      </w:r>
    </w:p>
    <w:p w14:paraId="5DE74EA6" w14:textId="77777777" w:rsidR="005532C8" w:rsidRDefault="005532C8" w:rsidP="00B06BF2"/>
    <w:p w14:paraId="0DC110F9" w14:textId="7C949924" w:rsidR="00544AE4" w:rsidRDefault="004910B1" w:rsidP="00680606">
      <w:pPr>
        <w:jc w:val="center"/>
      </w:pPr>
      <w:r>
        <w:rPr>
          <w:noProof/>
        </w:rPr>
        <w:lastRenderedPageBreak/>
        <w:drawing>
          <wp:inline distT="0" distB="0" distL="0" distR="0" wp14:anchorId="28939079" wp14:editId="06E0E3EC">
            <wp:extent cx="2962275" cy="1552575"/>
            <wp:effectExtent l="0" t="0" r="0" b="0"/>
            <wp:docPr id="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962275" cy="1552575"/>
                    </a:xfrm>
                    <a:prstGeom prst="rect">
                      <a:avLst/>
                    </a:prstGeom>
                    <a:noFill/>
                    <a:ln>
                      <a:noFill/>
                    </a:ln>
                  </pic:spPr>
                </pic:pic>
              </a:graphicData>
            </a:graphic>
          </wp:inline>
        </w:drawing>
      </w:r>
    </w:p>
    <w:p w14:paraId="42B4CBB1" w14:textId="305CB11F" w:rsidR="0079088F" w:rsidRPr="00B06BF2" w:rsidRDefault="004910B1" w:rsidP="00B06BF2">
      <w:pPr>
        <w:rPr>
          <w:vanish/>
        </w:rPr>
      </w:pPr>
      <w:r>
        <w:rPr>
          <w:rFonts w:ascii="Tahoma" w:hAnsi="Tahoma" w:cs="Tahoma"/>
          <w:noProof/>
        </w:rPr>
        <mc:AlternateContent>
          <mc:Choice Requires="wps">
            <w:drawing>
              <wp:anchor distT="0" distB="0" distL="114300" distR="114300" simplePos="0" relativeHeight="251654656" behindDoc="0" locked="0" layoutInCell="1" allowOverlap="1" wp14:anchorId="1A53C608" wp14:editId="63402F1F">
                <wp:simplePos x="0" y="0"/>
                <wp:positionH relativeFrom="column">
                  <wp:posOffset>2235200</wp:posOffset>
                </wp:positionH>
                <wp:positionV relativeFrom="paragraph">
                  <wp:posOffset>91440</wp:posOffset>
                </wp:positionV>
                <wp:extent cx="2691765" cy="1097280"/>
                <wp:effectExtent l="0" t="0" r="0" b="0"/>
                <wp:wrapNone/>
                <wp:docPr id="8"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F668E" w14:textId="77777777" w:rsidR="00DE7118" w:rsidRPr="00A87E39" w:rsidRDefault="00DE7118" w:rsidP="00240F95">
                            <w:pPr>
                              <w:jc w:val="center"/>
                              <w:rPr>
                                <w:rFonts w:ascii="Tahoma" w:hAnsi="Tahoma" w:cs="Tahoma"/>
                                <w:sz w:val="22"/>
                                <w:szCs w:val="22"/>
                              </w:rPr>
                            </w:pPr>
                            <w:r w:rsidRPr="00A87E39">
                              <w:rPr>
                                <w:rFonts w:ascii="Tahoma" w:hAnsi="Tahoma" w:cs="Tahoma"/>
                                <w:sz w:val="22"/>
                                <w:szCs w:val="22"/>
                              </w:rPr>
                              <w:t>The Harry Chapin Food Bank</w:t>
                            </w:r>
                          </w:p>
                          <w:p w14:paraId="2BBE4C20" w14:textId="5EB33345" w:rsidR="00DE7118" w:rsidRPr="00A87E39" w:rsidRDefault="00DE7118" w:rsidP="00240F95">
                            <w:pPr>
                              <w:jc w:val="center"/>
                              <w:rPr>
                                <w:rFonts w:ascii="Tahoma" w:hAnsi="Tahoma" w:cs="Tahoma"/>
                                <w:sz w:val="22"/>
                                <w:szCs w:val="22"/>
                              </w:rPr>
                            </w:pPr>
                            <w:r w:rsidRPr="00A87E39">
                              <w:rPr>
                                <w:rFonts w:ascii="Tahoma" w:hAnsi="Tahoma" w:cs="Tahoma"/>
                                <w:sz w:val="22"/>
                                <w:szCs w:val="22"/>
                              </w:rPr>
                              <w:t xml:space="preserve">10 </w:t>
                            </w:r>
                            <w:proofErr w:type="spellStart"/>
                            <w:r w:rsidRPr="00A87E39">
                              <w:rPr>
                                <w:rFonts w:ascii="Tahoma" w:hAnsi="Tahoma" w:cs="Tahoma"/>
                                <w:sz w:val="22"/>
                                <w:szCs w:val="22"/>
                              </w:rPr>
                              <w:t>Davids</w:t>
                            </w:r>
                            <w:proofErr w:type="spellEnd"/>
                            <w:r w:rsidRPr="00A87E39">
                              <w:rPr>
                                <w:rFonts w:ascii="Tahoma" w:hAnsi="Tahoma" w:cs="Tahoma"/>
                                <w:sz w:val="22"/>
                                <w:szCs w:val="22"/>
                              </w:rPr>
                              <w:t xml:space="preserve"> Drive / Harry Chapin Way</w:t>
                            </w:r>
                          </w:p>
                          <w:p w14:paraId="3E7B28E3" w14:textId="77777777" w:rsidR="00DE7118" w:rsidRPr="00A87E39" w:rsidRDefault="00DE7118" w:rsidP="00240F95">
                            <w:pPr>
                              <w:jc w:val="center"/>
                              <w:rPr>
                                <w:rFonts w:ascii="Tahoma" w:hAnsi="Tahoma" w:cs="Tahoma"/>
                                <w:sz w:val="22"/>
                                <w:szCs w:val="22"/>
                              </w:rPr>
                            </w:pPr>
                            <w:r w:rsidRPr="00A87E39">
                              <w:rPr>
                                <w:rFonts w:ascii="Tahoma" w:hAnsi="Tahoma" w:cs="Tahoma"/>
                                <w:sz w:val="22"/>
                                <w:szCs w:val="22"/>
                              </w:rPr>
                              <w:t>Hauppauge, NY 11788</w:t>
                            </w:r>
                          </w:p>
                          <w:p w14:paraId="15DC6E53" w14:textId="77777777" w:rsidR="00DE7118" w:rsidRPr="00A87E39" w:rsidRDefault="000B6960" w:rsidP="00240F95">
                            <w:pPr>
                              <w:jc w:val="center"/>
                              <w:rPr>
                                <w:rFonts w:ascii="Tahoma" w:hAnsi="Tahoma" w:cs="Tahoma"/>
                                <w:sz w:val="22"/>
                                <w:szCs w:val="22"/>
                              </w:rPr>
                            </w:pPr>
                            <w:hyperlink r:id="rId26" w:history="1">
                              <w:r w:rsidR="00E52284" w:rsidRPr="00A87E39">
                                <w:rPr>
                                  <w:rStyle w:val="Hyperlink"/>
                                  <w:rFonts w:ascii="Tahoma" w:hAnsi="Tahoma" w:cs="Tahoma"/>
                                  <w:color w:val="auto"/>
                                  <w:sz w:val="22"/>
                                  <w:szCs w:val="22"/>
                                </w:rPr>
                                <w:t>www.licares.org</w:t>
                              </w:r>
                            </w:hyperlink>
                          </w:p>
                          <w:p w14:paraId="4481222C" w14:textId="77777777" w:rsidR="00DE7118" w:rsidRPr="00A87E39" w:rsidRDefault="00DE7118" w:rsidP="00240F95">
                            <w:pPr>
                              <w:jc w:val="center"/>
                              <w:rPr>
                                <w:rFonts w:ascii="Tahoma" w:hAnsi="Tahoma" w:cs="Tahoma"/>
                                <w:smallCaps/>
                                <w:sz w:val="22"/>
                                <w:szCs w:val="22"/>
                              </w:rPr>
                            </w:pPr>
                            <w:r w:rsidRPr="00A87E39">
                              <w:rPr>
                                <w:rFonts w:ascii="Tahoma" w:hAnsi="Tahoma" w:cs="Tahoma"/>
                                <w:smallCaps/>
                                <w:sz w:val="22"/>
                                <w:szCs w:val="22"/>
                              </w:rPr>
                              <w:t>Address Service Requested</w:t>
                            </w:r>
                          </w:p>
                          <w:p w14:paraId="2908B86B" w14:textId="77777777" w:rsidR="00DE7118" w:rsidRDefault="00DE7118" w:rsidP="00240F95">
                            <w:pPr>
                              <w:jc w:val="center"/>
                              <w:rPr>
                                <w:rFonts w:ascii="Arial" w:hAnsi="Arial" w:cs="Arial"/>
                                <w:sz w:val="24"/>
                                <w:szCs w:val="24"/>
                              </w:rPr>
                            </w:pPr>
                          </w:p>
                          <w:p w14:paraId="4E97B0D2" w14:textId="77777777" w:rsidR="00DE7118" w:rsidRPr="0028173A" w:rsidRDefault="00DE7118" w:rsidP="00240F95">
                            <w:pPr>
                              <w:jc w:val="cente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3C608" id="Text Box 1248" o:spid="_x0000_s1032" type="#_x0000_t202" style="position:absolute;margin-left:176pt;margin-top:7.2pt;width:211.95pt;height:8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" stroked="f">
                <v:textbox>
                  <w:txbxContent>
                    <w:p w14:paraId="6B6F668E" w14:textId="77777777" w:rsidR="00DE7118" w:rsidRPr="00A87E39" w:rsidRDefault="00DE7118" w:rsidP="00240F95">
                      <w:pPr>
                        <w:jc w:val="center"/>
                        <w:rPr>
                          <w:rFonts w:ascii="Tahoma" w:hAnsi="Tahoma" w:cs="Tahoma"/>
                          <w:sz w:val="22"/>
                          <w:szCs w:val="22"/>
                        </w:rPr>
                      </w:pPr>
                      <w:r w:rsidRPr="00A87E39">
                        <w:rPr>
                          <w:rFonts w:ascii="Tahoma" w:hAnsi="Tahoma" w:cs="Tahoma"/>
                          <w:sz w:val="22"/>
                          <w:szCs w:val="22"/>
                        </w:rPr>
                        <w:t>The Harry Chapin Food Bank</w:t>
                      </w:r>
                    </w:p>
                    <w:p w14:paraId="2BBE4C20" w14:textId="5EB33345" w:rsidR="00DE7118" w:rsidRPr="00A87E39" w:rsidRDefault="00DE7118" w:rsidP="00240F95">
                      <w:pPr>
                        <w:jc w:val="center"/>
                        <w:rPr>
                          <w:rFonts w:ascii="Tahoma" w:hAnsi="Tahoma" w:cs="Tahoma"/>
                          <w:sz w:val="22"/>
                          <w:szCs w:val="22"/>
                        </w:rPr>
                      </w:pPr>
                      <w:r w:rsidRPr="00A87E39">
                        <w:rPr>
                          <w:rFonts w:ascii="Tahoma" w:hAnsi="Tahoma" w:cs="Tahoma"/>
                          <w:sz w:val="22"/>
                          <w:szCs w:val="22"/>
                        </w:rPr>
                        <w:t>10 Davids Drive / Harry Chapin Way</w:t>
                      </w:r>
                    </w:p>
                    <w:p w14:paraId="3E7B28E3" w14:textId="77777777" w:rsidR="00DE7118" w:rsidRPr="00A87E39" w:rsidRDefault="00DE7118" w:rsidP="00240F95">
                      <w:pPr>
                        <w:jc w:val="center"/>
                        <w:rPr>
                          <w:rFonts w:ascii="Tahoma" w:hAnsi="Tahoma" w:cs="Tahoma"/>
                          <w:sz w:val="22"/>
                          <w:szCs w:val="22"/>
                        </w:rPr>
                      </w:pPr>
                      <w:r w:rsidRPr="00A87E39">
                        <w:rPr>
                          <w:rFonts w:ascii="Tahoma" w:hAnsi="Tahoma" w:cs="Tahoma"/>
                          <w:sz w:val="22"/>
                          <w:szCs w:val="22"/>
                        </w:rPr>
                        <w:t>Hauppauge, NY 11788</w:t>
                      </w:r>
                    </w:p>
                    <w:p w14:paraId="15DC6E53" w14:textId="77777777" w:rsidR="00DE7118" w:rsidRPr="00A87E39" w:rsidRDefault="00714D44" w:rsidP="00240F95">
                      <w:pPr>
                        <w:jc w:val="center"/>
                        <w:rPr>
                          <w:rFonts w:ascii="Tahoma" w:hAnsi="Tahoma" w:cs="Tahoma"/>
                          <w:sz w:val="22"/>
                          <w:szCs w:val="22"/>
                        </w:rPr>
                      </w:pPr>
                      <w:hyperlink r:id="rId39" w:history="1">
                        <w:r w:rsidR="00E52284" w:rsidRPr="00A87E39">
                          <w:rPr>
                            <w:rStyle w:val="Hyperlink"/>
                            <w:rFonts w:ascii="Tahoma" w:hAnsi="Tahoma" w:cs="Tahoma"/>
                            <w:color w:val="auto"/>
                            <w:sz w:val="22"/>
                            <w:szCs w:val="22"/>
                          </w:rPr>
                          <w:t>www.licares.org</w:t>
                        </w:r>
                      </w:hyperlink>
                    </w:p>
                    <w:p w14:paraId="4481222C" w14:textId="77777777" w:rsidR="00DE7118" w:rsidRPr="00A87E39" w:rsidRDefault="00DE7118" w:rsidP="00240F95">
                      <w:pPr>
                        <w:jc w:val="center"/>
                        <w:rPr>
                          <w:rFonts w:ascii="Tahoma" w:hAnsi="Tahoma" w:cs="Tahoma"/>
                          <w:smallCaps/>
                          <w:sz w:val="22"/>
                          <w:szCs w:val="22"/>
                        </w:rPr>
                      </w:pPr>
                      <w:r w:rsidRPr="00A87E39">
                        <w:rPr>
                          <w:rFonts w:ascii="Tahoma" w:hAnsi="Tahoma" w:cs="Tahoma"/>
                          <w:smallCaps/>
                          <w:sz w:val="22"/>
                          <w:szCs w:val="22"/>
                        </w:rPr>
                        <w:t>Address Service Requested</w:t>
                      </w:r>
                    </w:p>
                    <w:p w14:paraId="2908B86B" w14:textId="77777777" w:rsidR="00DE7118" w:rsidRDefault="00DE7118" w:rsidP="00240F95">
                      <w:pPr>
                        <w:jc w:val="center"/>
                        <w:rPr>
                          <w:rFonts w:ascii="Arial" w:hAnsi="Arial" w:cs="Arial"/>
                          <w:sz w:val="24"/>
                          <w:szCs w:val="24"/>
                        </w:rPr>
                      </w:pPr>
                    </w:p>
                    <w:p w14:paraId="4E97B0D2" w14:textId="77777777" w:rsidR="00DE7118" w:rsidRPr="0028173A" w:rsidRDefault="00DE7118" w:rsidP="00240F95">
                      <w:pPr>
                        <w:jc w:val="center"/>
                        <w:rPr>
                          <w:rFonts w:ascii="Arial" w:hAnsi="Arial" w:cs="Arial"/>
                          <w:sz w:val="24"/>
                          <w:szCs w:val="24"/>
                        </w:rPr>
                      </w:pPr>
                    </w:p>
                  </w:txbxContent>
                </v:textbox>
              </v:shape>
            </w:pict>
          </mc:Fallback>
        </mc:AlternateContent>
      </w:r>
    </w:p>
    <w:p w14:paraId="2CF717B9" w14:textId="77777777" w:rsidR="001652B6" w:rsidRPr="00AE7E14" w:rsidRDefault="001652B6" w:rsidP="00AE7E14">
      <w:pPr>
        <w:rPr>
          <w:vanish/>
        </w:rPr>
      </w:pPr>
    </w:p>
    <w:p w14:paraId="1E55E68E" w14:textId="77777777" w:rsidR="00E931CE" w:rsidRDefault="00E931CE" w:rsidP="009E08CB">
      <w:pPr>
        <w:rPr>
          <w:rFonts w:ascii="Tahoma" w:hAnsi="Tahoma" w:cs="Tahoma"/>
        </w:rPr>
      </w:pPr>
    </w:p>
    <w:p w14:paraId="607AA0F6" w14:textId="77777777" w:rsidR="00E931CE" w:rsidRDefault="00E931CE" w:rsidP="009E08CB">
      <w:pPr>
        <w:rPr>
          <w:rFonts w:ascii="Tahoma" w:hAnsi="Tahoma" w:cs="Tahoma"/>
        </w:rPr>
      </w:pPr>
    </w:p>
    <w:p w14:paraId="5B7DF33A" w14:textId="77777777" w:rsidR="00E931CE" w:rsidRDefault="00E931CE" w:rsidP="009E08CB">
      <w:pPr>
        <w:rPr>
          <w:rFonts w:ascii="Tahoma" w:hAnsi="Tahoma" w:cs="Tahoma"/>
        </w:rPr>
      </w:pPr>
    </w:p>
    <w:p w14:paraId="09E8ED90" w14:textId="77777777" w:rsidR="00E931CE" w:rsidRDefault="00E931CE" w:rsidP="009E08CB">
      <w:pPr>
        <w:rPr>
          <w:rFonts w:ascii="Tahoma" w:hAnsi="Tahoma" w:cs="Tahoma"/>
        </w:rPr>
      </w:pPr>
    </w:p>
    <w:p w14:paraId="47EE5998" w14:textId="77777777" w:rsidR="00E931CE" w:rsidRDefault="00E931CE" w:rsidP="009E08CB">
      <w:pPr>
        <w:rPr>
          <w:rFonts w:ascii="Tahoma" w:hAnsi="Tahoma" w:cs="Tahoma"/>
        </w:rPr>
      </w:pPr>
    </w:p>
    <w:p w14:paraId="1DF00379" w14:textId="77777777" w:rsidR="00E931CE" w:rsidRDefault="00E931CE" w:rsidP="009E08CB">
      <w:pPr>
        <w:rPr>
          <w:rFonts w:ascii="Tahoma" w:hAnsi="Tahoma" w:cs="Tahoma"/>
        </w:rPr>
      </w:pPr>
    </w:p>
    <w:p w14:paraId="1BC1F7F9" w14:textId="77777777" w:rsidR="00941632" w:rsidRDefault="00941632" w:rsidP="009E08CB">
      <w:pPr>
        <w:rPr>
          <w:rFonts w:ascii="Tahoma" w:hAnsi="Tahoma" w:cs="Tahoma"/>
        </w:rPr>
      </w:pPr>
    </w:p>
    <w:p w14:paraId="7B52DC14" w14:textId="77777777" w:rsidR="00A87E39" w:rsidRDefault="00A87E39" w:rsidP="00CF74E3">
      <w:pPr>
        <w:jc w:val="center"/>
        <w:rPr>
          <w:rFonts w:ascii="Tahoma" w:hAnsi="Tahoma" w:cs="Tahoma"/>
          <w:i/>
          <w:sz w:val="24"/>
          <w:szCs w:val="24"/>
        </w:rPr>
      </w:pPr>
    </w:p>
    <w:p w14:paraId="34D1D630" w14:textId="77777777" w:rsidR="00F449FF" w:rsidRPr="005758C1" w:rsidRDefault="00CF74E3" w:rsidP="00CF74E3">
      <w:pPr>
        <w:jc w:val="center"/>
        <w:rPr>
          <w:rFonts w:ascii="Tahoma" w:hAnsi="Tahoma" w:cs="Tahoma"/>
          <w:b/>
          <w:i/>
        </w:rPr>
      </w:pPr>
      <w:r w:rsidRPr="005758C1">
        <w:rPr>
          <w:rFonts w:ascii="Tahoma" w:hAnsi="Tahoma" w:cs="Tahoma"/>
          <w:b/>
          <w:i/>
        </w:rPr>
        <w:t>BECAUSE IT TAKES MORE THAN FOOD TO FEED THE HUNGRY</w:t>
      </w:r>
    </w:p>
    <w:bookmarkEnd w:id="0"/>
    <w:bookmarkEnd w:id="1"/>
    <w:p w14:paraId="7112D111" w14:textId="5F1B8228" w:rsidR="00A37F7C" w:rsidRPr="005758C1" w:rsidRDefault="004910B1" w:rsidP="00A37F7C">
      <w:pPr>
        <w:rPr>
          <w:rFonts w:ascii="Calibri" w:hAnsi="Calibri" w:cs="Calibri"/>
          <w:b/>
          <w:color w:val="538135"/>
          <w:u w:val="single"/>
        </w:rPr>
      </w:pPr>
      <w:r w:rsidRPr="005758C1">
        <w:rPr>
          <w:noProof/>
        </w:rPr>
        <mc:AlternateContent>
          <mc:Choice Requires="wps">
            <w:drawing>
              <wp:anchor distT="0" distB="0" distL="114300" distR="114300" simplePos="0" relativeHeight="251657728" behindDoc="0" locked="0" layoutInCell="1" allowOverlap="1" wp14:anchorId="1AE0DDDD" wp14:editId="15D31D66">
                <wp:simplePos x="0" y="0"/>
                <wp:positionH relativeFrom="margin">
                  <wp:posOffset>3355340</wp:posOffset>
                </wp:positionH>
                <wp:positionV relativeFrom="paragraph">
                  <wp:posOffset>70485</wp:posOffset>
                </wp:positionV>
                <wp:extent cx="3267710" cy="166433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7710" cy="1664335"/>
                        </a:xfrm>
                        <a:prstGeom prst="rect">
                          <a:avLst/>
                        </a:prstGeom>
                        <a:solidFill>
                          <a:sysClr val="window" lastClr="FFFFFF"/>
                        </a:solidFill>
                        <a:ln w="6350">
                          <a:noFill/>
                        </a:ln>
                      </wps:spPr>
                      <wps:txbx>
                        <w:txbxContent>
                          <w:p w14:paraId="0F49EA35" w14:textId="77777777" w:rsidR="00A37F7C" w:rsidRPr="00A37F7C" w:rsidRDefault="00A37F7C" w:rsidP="00A37F7C">
                            <w:pPr>
                              <w:ind w:left="720"/>
                              <w:rPr>
                                <w:rFonts w:ascii="Calibri" w:hAnsi="Calibri" w:cs="Calibri"/>
                                <w:b/>
                                <w:color w:val="2E74B5"/>
                                <w:u w:val="single"/>
                              </w:rPr>
                            </w:pPr>
                          </w:p>
                          <w:p w14:paraId="21AAB664" w14:textId="77777777" w:rsidR="00A37F7C" w:rsidRPr="005758C1" w:rsidRDefault="00A37F7C" w:rsidP="00A37F7C">
                            <w:pPr>
                              <w:ind w:left="720"/>
                              <w:rPr>
                                <w:rFonts w:ascii="Calibri" w:hAnsi="Calibri" w:cs="Calibri"/>
                                <w:b/>
                                <w:color w:val="000000"/>
                                <w:u w:val="single"/>
                              </w:rPr>
                            </w:pPr>
                            <w:r w:rsidRPr="005758C1">
                              <w:rPr>
                                <w:rFonts w:ascii="Calibri" w:hAnsi="Calibri" w:cs="Calibri"/>
                                <w:b/>
                                <w:color w:val="000000"/>
                                <w:u w:val="single"/>
                              </w:rPr>
                              <w:t>LI Cares South Shore Service Center</w:t>
                            </w:r>
                          </w:p>
                          <w:p w14:paraId="2D23EA94" w14:textId="77777777" w:rsidR="00A37F7C" w:rsidRPr="005758C1" w:rsidRDefault="00A37F7C" w:rsidP="00A37F7C">
                            <w:pPr>
                              <w:ind w:left="720"/>
                              <w:rPr>
                                <w:rFonts w:ascii="Calibri" w:hAnsi="Calibri" w:cs="Calibri"/>
                                <w:color w:val="000000"/>
                              </w:rPr>
                            </w:pPr>
                            <w:r w:rsidRPr="005758C1">
                              <w:rPr>
                                <w:rFonts w:ascii="Calibri" w:hAnsi="Calibri" w:cs="Calibri"/>
                                <w:color w:val="000000"/>
                              </w:rPr>
                              <w:t>163-1 North Wellwood Ave.</w:t>
                            </w:r>
                          </w:p>
                          <w:p w14:paraId="55EAF7D8" w14:textId="77777777" w:rsidR="00A37F7C" w:rsidRPr="005758C1" w:rsidRDefault="00A37F7C" w:rsidP="00A37F7C">
                            <w:pPr>
                              <w:ind w:left="720"/>
                              <w:rPr>
                                <w:rFonts w:ascii="Calibri" w:hAnsi="Calibri" w:cs="Calibri"/>
                                <w:color w:val="000000"/>
                              </w:rPr>
                            </w:pPr>
                            <w:r w:rsidRPr="005758C1">
                              <w:rPr>
                                <w:rFonts w:ascii="Calibri" w:hAnsi="Calibri" w:cs="Calibri"/>
                                <w:color w:val="000000"/>
                              </w:rPr>
                              <w:t>Lindenhurst, NY 11757</w:t>
                            </w:r>
                          </w:p>
                          <w:p w14:paraId="32330FA2" w14:textId="77777777" w:rsidR="00A37F7C" w:rsidRPr="005758C1" w:rsidRDefault="00A37F7C" w:rsidP="00A37F7C">
                            <w:pPr>
                              <w:ind w:left="720"/>
                              <w:rPr>
                                <w:rFonts w:ascii="Calibri" w:hAnsi="Calibri" w:cs="Calibri"/>
                                <w:color w:val="000000"/>
                              </w:rPr>
                            </w:pPr>
                            <w:r w:rsidRPr="005758C1">
                              <w:rPr>
                                <w:rFonts w:ascii="Calibri" w:hAnsi="Calibri" w:cs="Calibri"/>
                                <w:color w:val="000000"/>
                              </w:rPr>
                              <w:t>631-991-8106</w:t>
                            </w:r>
                          </w:p>
                          <w:p w14:paraId="6BEB7E7C" w14:textId="77777777" w:rsidR="00A37F7C" w:rsidRPr="005758C1" w:rsidRDefault="00A37F7C" w:rsidP="00A37F7C">
                            <w:pPr>
                              <w:ind w:left="720"/>
                              <w:rPr>
                                <w:rFonts w:ascii="Calibri" w:hAnsi="Calibri" w:cs="Calibri"/>
                              </w:rPr>
                            </w:pPr>
                            <w:r w:rsidRPr="005758C1">
                              <w:rPr>
                                <w:rFonts w:ascii="Calibri" w:hAnsi="Calibri" w:cs="Calibri"/>
                              </w:rPr>
                              <w:t>Office:</w:t>
                            </w:r>
                            <w:r w:rsidRPr="005758C1">
                              <w:rPr>
                                <w:rFonts w:ascii="Calibri" w:hAnsi="Calibri" w:cs="Calibri"/>
                              </w:rPr>
                              <w:tab/>
                              <w:t>Mon., Wed., Fri. 8:00AM-4:00PM</w:t>
                            </w:r>
                          </w:p>
                          <w:p w14:paraId="44604392" w14:textId="77777777" w:rsidR="00A37F7C" w:rsidRPr="005758C1" w:rsidRDefault="00A37F7C" w:rsidP="00A37F7C">
                            <w:pPr>
                              <w:ind w:left="720" w:firstLine="720"/>
                              <w:rPr>
                                <w:rFonts w:ascii="Calibri" w:hAnsi="Calibri" w:cs="Calibri"/>
                              </w:rPr>
                            </w:pPr>
                            <w:r w:rsidRPr="005758C1">
                              <w:rPr>
                                <w:rFonts w:ascii="Calibri" w:hAnsi="Calibri" w:cs="Calibri"/>
                              </w:rPr>
                              <w:t>Tue. &amp; Th. 9:00AM-5:00PM</w:t>
                            </w:r>
                          </w:p>
                          <w:p w14:paraId="3C0D20DD" w14:textId="77777777" w:rsidR="00A37F7C" w:rsidRPr="005758C1" w:rsidRDefault="00A37F7C" w:rsidP="00A37F7C">
                            <w:pPr>
                              <w:ind w:left="720"/>
                              <w:rPr>
                                <w:rFonts w:ascii="Calibri" w:hAnsi="Calibri" w:cs="Calibri"/>
                              </w:rPr>
                            </w:pPr>
                            <w:r w:rsidRPr="005758C1">
                              <w:rPr>
                                <w:rFonts w:ascii="Calibri" w:hAnsi="Calibri" w:cs="Calibri"/>
                              </w:rPr>
                              <w:t>Pantry: Mon., Wed., Fri. 9:00AM-3:00PM</w:t>
                            </w:r>
                          </w:p>
                          <w:p w14:paraId="5EB29C8B" w14:textId="77777777" w:rsidR="00A37F7C" w:rsidRPr="005758C1" w:rsidRDefault="00A37F7C" w:rsidP="00A37F7C">
                            <w:pPr>
                              <w:ind w:left="720" w:firstLine="720"/>
                              <w:rPr>
                                <w:rFonts w:ascii="Calibri" w:hAnsi="Calibri" w:cs="Calibri"/>
                              </w:rPr>
                            </w:pPr>
                            <w:r w:rsidRPr="005758C1">
                              <w:rPr>
                                <w:rFonts w:ascii="Calibri" w:hAnsi="Calibri" w:cs="Calibri"/>
                              </w:rPr>
                              <w:t>Tue. &amp; Thur. 9:00AM-5:00PM</w:t>
                            </w:r>
                          </w:p>
                          <w:p w14:paraId="052C6DAC" w14:textId="77777777" w:rsidR="00A37F7C" w:rsidRPr="00A37F7C" w:rsidRDefault="00A37F7C" w:rsidP="00A37F7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DDDD" id="Text Box 3" o:spid="_x0000_s1033" type="#_x0000_t202" style="position:absolute;margin-left:264.2pt;margin-top:5.55pt;width:257.3pt;height:131.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" fillcolor="window" stroked="f" strokeweight=".5pt">
                <v:textbox>
                  <w:txbxContent>
                    <w:p w14:paraId="0F49EA35" w14:textId="77777777" w:rsidR="00A37F7C" w:rsidRPr="00A37F7C" w:rsidRDefault="00A37F7C" w:rsidP="00A37F7C">
                      <w:pPr>
                        <w:ind w:left="720"/>
                        <w:rPr>
                          <w:rFonts w:ascii="Calibri" w:hAnsi="Calibri" w:cs="Calibri"/>
                          <w:b/>
                          <w:color w:val="2E74B5"/>
                          <w:u w:val="single"/>
                        </w:rPr>
                      </w:pPr>
                    </w:p>
                    <w:p w14:paraId="21AAB664" w14:textId="77777777" w:rsidR="00A37F7C" w:rsidRPr="005758C1" w:rsidRDefault="00A37F7C" w:rsidP="00A37F7C">
                      <w:pPr>
                        <w:ind w:left="720"/>
                        <w:rPr>
                          <w:rFonts w:ascii="Calibri" w:hAnsi="Calibri" w:cs="Calibri"/>
                          <w:b/>
                          <w:color w:val="000000"/>
                          <w:u w:val="single"/>
                        </w:rPr>
                      </w:pPr>
                      <w:r w:rsidRPr="005758C1">
                        <w:rPr>
                          <w:rFonts w:ascii="Calibri" w:hAnsi="Calibri" w:cs="Calibri"/>
                          <w:b/>
                          <w:color w:val="000000"/>
                          <w:u w:val="single"/>
                        </w:rPr>
                        <w:t>LI Cares South Shore Service Center</w:t>
                      </w:r>
                    </w:p>
                    <w:p w14:paraId="2D23EA94" w14:textId="77777777" w:rsidR="00A37F7C" w:rsidRPr="005758C1" w:rsidRDefault="00A37F7C" w:rsidP="00A37F7C">
                      <w:pPr>
                        <w:ind w:left="720"/>
                        <w:rPr>
                          <w:rFonts w:ascii="Calibri" w:hAnsi="Calibri" w:cs="Calibri"/>
                          <w:color w:val="000000"/>
                        </w:rPr>
                      </w:pPr>
                      <w:r w:rsidRPr="005758C1">
                        <w:rPr>
                          <w:rFonts w:ascii="Calibri" w:hAnsi="Calibri" w:cs="Calibri"/>
                          <w:color w:val="000000"/>
                        </w:rPr>
                        <w:t>163-1 North Wellwood Ave.</w:t>
                      </w:r>
                    </w:p>
                    <w:p w14:paraId="55EAF7D8" w14:textId="77777777" w:rsidR="00A37F7C" w:rsidRPr="005758C1" w:rsidRDefault="00A37F7C" w:rsidP="00A37F7C">
                      <w:pPr>
                        <w:ind w:left="720"/>
                        <w:rPr>
                          <w:rFonts w:ascii="Calibri" w:hAnsi="Calibri" w:cs="Calibri"/>
                          <w:color w:val="000000"/>
                        </w:rPr>
                      </w:pPr>
                      <w:r w:rsidRPr="005758C1">
                        <w:rPr>
                          <w:rFonts w:ascii="Calibri" w:hAnsi="Calibri" w:cs="Calibri"/>
                          <w:color w:val="000000"/>
                        </w:rPr>
                        <w:t>Lindenhurst, NY 11757</w:t>
                      </w:r>
                    </w:p>
                    <w:p w14:paraId="32330FA2" w14:textId="77777777" w:rsidR="00A37F7C" w:rsidRPr="005758C1" w:rsidRDefault="00A37F7C" w:rsidP="00A37F7C">
                      <w:pPr>
                        <w:ind w:left="720"/>
                        <w:rPr>
                          <w:rFonts w:ascii="Calibri" w:hAnsi="Calibri" w:cs="Calibri"/>
                          <w:color w:val="000000"/>
                        </w:rPr>
                      </w:pPr>
                      <w:r w:rsidRPr="005758C1">
                        <w:rPr>
                          <w:rFonts w:ascii="Calibri" w:hAnsi="Calibri" w:cs="Calibri"/>
                          <w:color w:val="000000"/>
                        </w:rPr>
                        <w:t>631-991-8106</w:t>
                      </w:r>
                    </w:p>
                    <w:p w14:paraId="6BEB7E7C" w14:textId="77777777" w:rsidR="00A37F7C" w:rsidRPr="005758C1" w:rsidRDefault="00A37F7C" w:rsidP="00A37F7C">
                      <w:pPr>
                        <w:ind w:left="720"/>
                        <w:rPr>
                          <w:rFonts w:ascii="Calibri" w:hAnsi="Calibri" w:cs="Calibri"/>
                        </w:rPr>
                      </w:pPr>
                      <w:r w:rsidRPr="005758C1">
                        <w:rPr>
                          <w:rFonts w:ascii="Calibri" w:hAnsi="Calibri" w:cs="Calibri"/>
                        </w:rPr>
                        <w:t>Office:</w:t>
                      </w:r>
                      <w:r w:rsidRPr="005758C1">
                        <w:rPr>
                          <w:rFonts w:ascii="Calibri" w:hAnsi="Calibri" w:cs="Calibri"/>
                        </w:rPr>
                        <w:tab/>
                        <w:t>Mon., Wed., Fri. 8:00AM-4:00PM</w:t>
                      </w:r>
                    </w:p>
                    <w:p w14:paraId="44604392" w14:textId="77777777" w:rsidR="00A37F7C" w:rsidRPr="005758C1" w:rsidRDefault="00A37F7C" w:rsidP="00A37F7C">
                      <w:pPr>
                        <w:ind w:left="720" w:firstLine="720"/>
                        <w:rPr>
                          <w:rFonts w:ascii="Calibri" w:hAnsi="Calibri" w:cs="Calibri"/>
                        </w:rPr>
                      </w:pPr>
                      <w:r w:rsidRPr="005758C1">
                        <w:rPr>
                          <w:rFonts w:ascii="Calibri" w:hAnsi="Calibri" w:cs="Calibri"/>
                        </w:rPr>
                        <w:t>Tue. &amp; Th. 9:00AM-5:00PM</w:t>
                      </w:r>
                    </w:p>
                    <w:p w14:paraId="3C0D20DD" w14:textId="77777777" w:rsidR="00A37F7C" w:rsidRPr="005758C1" w:rsidRDefault="00A37F7C" w:rsidP="00A37F7C">
                      <w:pPr>
                        <w:ind w:left="720"/>
                        <w:rPr>
                          <w:rFonts w:ascii="Calibri" w:hAnsi="Calibri" w:cs="Calibri"/>
                        </w:rPr>
                      </w:pPr>
                      <w:r w:rsidRPr="005758C1">
                        <w:rPr>
                          <w:rFonts w:ascii="Calibri" w:hAnsi="Calibri" w:cs="Calibri"/>
                        </w:rPr>
                        <w:t>Pantry: Mon., Wed., Fri. 9:00AM-3:00PM</w:t>
                      </w:r>
                    </w:p>
                    <w:p w14:paraId="5EB29C8B" w14:textId="77777777" w:rsidR="00A37F7C" w:rsidRPr="005758C1" w:rsidRDefault="00A37F7C" w:rsidP="00A37F7C">
                      <w:pPr>
                        <w:ind w:left="720" w:firstLine="720"/>
                        <w:rPr>
                          <w:rFonts w:ascii="Calibri" w:hAnsi="Calibri" w:cs="Calibri"/>
                        </w:rPr>
                      </w:pPr>
                      <w:r w:rsidRPr="005758C1">
                        <w:rPr>
                          <w:rFonts w:ascii="Calibri" w:hAnsi="Calibri" w:cs="Calibri"/>
                        </w:rPr>
                        <w:t>Tue. &amp; Thur. 9:00AM-5:00PM</w:t>
                      </w:r>
                    </w:p>
                    <w:p w14:paraId="052C6DAC" w14:textId="77777777" w:rsidR="00A37F7C" w:rsidRPr="00A37F7C" w:rsidRDefault="00A37F7C" w:rsidP="00A37F7C">
                      <w:pPr>
                        <w:rPr>
                          <w:sz w:val="22"/>
                          <w:szCs w:val="22"/>
                        </w:rPr>
                      </w:pPr>
                    </w:p>
                  </w:txbxContent>
                </v:textbox>
                <w10:wrap anchorx="margin"/>
              </v:shape>
            </w:pict>
          </mc:Fallback>
        </mc:AlternateContent>
      </w:r>
    </w:p>
    <w:p w14:paraId="79EB6D03" w14:textId="77777777" w:rsidR="00A37F7C" w:rsidRPr="005758C1" w:rsidRDefault="00A37F7C" w:rsidP="00544AE4">
      <w:pPr>
        <w:rPr>
          <w:rFonts w:ascii="Calibri" w:hAnsi="Calibri" w:cs="Calibri"/>
          <w:b/>
          <w:color w:val="538135"/>
          <w:u w:val="single"/>
        </w:rPr>
      </w:pPr>
    </w:p>
    <w:p w14:paraId="57C20566" w14:textId="77777777" w:rsidR="00A37F7C" w:rsidRPr="005758C1" w:rsidRDefault="00A37F7C" w:rsidP="00A37F7C">
      <w:pPr>
        <w:ind w:left="720"/>
        <w:rPr>
          <w:rFonts w:ascii="Calibri" w:hAnsi="Calibri" w:cs="Calibri"/>
          <w:b/>
          <w:color w:val="000000"/>
          <w:u w:val="single"/>
        </w:rPr>
      </w:pPr>
      <w:r w:rsidRPr="005758C1">
        <w:rPr>
          <w:rFonts w:ascii="Calibri" w:hAnsi="Calibri" w:cs="Calibri"/>
          <w:b/>
          <w:color w:val="000000"/>
          <w:u w:val="single"/>
        </w:rPr>
        <w:t>LI Cares First Stop Pantry</w:t>
      </w:r>
    </w:p>
    <w:p w14:paraId="4955F6E4" w14:textId="77777777" w:rsidR="00A37F7C" w:rsidRPr="005758C1" w:rsidRDefault="00A37F7C" w:rsidP="00A37F7C">
      <w:pPr>
        <w:ind w:left="720"/>
        <w:rPr>
          <w:rFonts w:ascii="Calibri" w:hAnsi="Calibri" w:cs="Calibri"/>
          <w:color w:val="000000"/>
        </w:rPr>
      </w:pPr>
      <w:r w:rsidRPr="005758C1">
        <w:rPr>
          <w:rFonts w:ascii="Calibri" w:hAnsi="Calibri" w:cs="Calibri"/>
          <w:color w:val="000000"/>
        </w:rPr>
        <w:t>220 Broadway</w:t>
      </w:r>
    </w:p>
    <w:p w14:paraId="01ED64B2" w14:textId="77777777" w:rsidR="00A37F7C" w:rsidRPr="005758C1" w:rsidRDefault="00A37F7C" w:rsidP="00A37F7C">
      <w:pPr>
        <w:ind w:left="720"/>
        <w:rPr>
          <w:rFonts w:ascii="Calibri" w:hAnsi="Calibri" w:cs="Calibri"/>
          <w:color w:val="000000"/>
        </w:rPr>
      </w:pPr>
      <w:r w:rsidRPr="005758C1">
        <w:rPr>
          <w:rFonts w:ascii="Calibri" w:hAnsi="Calibri" w:cs="Calibri"/>
          <w:color w:val="000000"/>
        </w:rPr>
        <w:t>Huntington Station, NY 11746</w:t>
      </w:r>
    </w:p>
    <w:p w14:paraId="0B3CA84E" w14:textId="77777777" w:rsidR="00A37F7C" w:rsidRPr="005758C1" w:rsidRDefault="00A37F7C" w:rsidP="00A37F7C">
      <w:pPr>
        <w:ind w:left="720"/>
        <w:rPr>
          <w:rFonts w:ascii="Calibri" w:hAnsi="Calibri" w:cs="Calibri"/>
          <w:color w:val="000000"/>
        </w:rPr>
      </w:pPr>
      <w:r w:rsidRPr="005758C1">
        <w:rPr>
          <w:rFonts w:ascii="Calibri" w:hAnsi="Calibri" w:cs="Calibri"/>
          <w:color w:val="000000"/>
        </w:rPr>
        <w:t>631-824-6384</w:t>
      </w:r>
    </w:p>
    <w:p w14:paraId="31116F30" w14:textId="77777777" w:rsidR="00A37F7C" w:rsidRPr="005758C1" w:rsidRDefault="00A37F7C" w:rsidP="00A37F7C">
      <w:pPr>
        <w:ind w:left="720"/>
        <w:rPr>
          <w:rFonts w:ascii="Calibri" w:hAnsi="Calibri" w:cs="Calibri"/>
          <w:color w:val="000000"/>
        </w:rPr>
      </w:pPr>
      <w:r w:rsidRPr="005758C1">
        <w:rPr>
          <w:rFonts w:ascii="Calibri" w:hAnsi="Calibri" w:cs="Calibri"/>
          <w:color w:val="000000"/>
        </w:rPr>
        <w:t xml:space="preserve">Office: </w:t>
      </w:r>
      <w:r w:rsidRPr="005758C1">
        <w:rPr>
          <w:rFonts w:ascii="Calibri" w:hAnsi="Calibri" w:cs="Calibri"/>
          <w:color w:val="000000"/>
        </w:rPr>
        <w:tab/>
        <w:t>Mon., Wed., Fri. 8:00AM-4:00PM</w:t>
      </w:r>
    </w:p>
    <w:p w14:paraId="04E34D6A" w14:textId="77777777" w:rsidR="00A37F7C" w:rsidRPr="005758C1" w:rsidRDefault="00A37F7C" w:rsidP="00A37F7C">
      <w:pPr>
        <w:ind w:left="720" w:firstLine="720"/>
        <w:rPr>
          <w:rFonts w:ascii="Calibri" w:hAnsi="Calibri" w:cs="Calibri"/>
          <w:color w:val="000000"/>
        </w:rPr>
      </w:pPr>
      <w:r w:rsidRPr="005758C1">
        <w:rPr>
          <w:rFonts w:ascii="Calibri" w:hAnsi="Calibri" w:cs="Calibri"/>
          <w:color w:val="000000"/>
        </w:rPr>
        <w:t>Tue., Thur. 9:00AM-5:00PM</w:t>
      </w:r>
    </w:p>
    <w:p w14:paraId="1F1D7C97" w14:textId="77777777" w:rsidR="00A37F7C" w:rsidRPr="005758C1" w:rsidRDefault="00A37F7C" w:rsidP="00A37F7C">
      <w:pPr>
        <w:ind w:left="720"/>
        <w:rPr>
          <w:rFonts w:ascii="Calibri" w:hAnsi="Calibri" w:cs="Calibri"/>
          <w:color w:val="000000"/>
        </w:rPr>
      </w:pPr>
      <w:r w:rsidRPr="005758C1">
        <w:rPr>
          <w:rFonts w:ascii="Calibri" w:hAnsi="Calibri" w:cs="Calibri"/>
          <w:color w:val="000000"/>
        </w:rPr>
        <w:t>Pantry: Mon., Wed., Fri. 9:00AM-3:00PM</w:t>
      </w:r>
    </w:p>
    <w:p w14:paraId="49417AF8" w14:textId="77777777" w:rsidR="00A37F7C" w:rsidRPr="005758C1" w:rsidRDefault="00A37F7C" w:rsidP="00A37F7C">
      <w:pPr>
        <w:ind w:left="720" w:firstLine="720"/>
        <w:rPr>
          <w:rFonts w:ascii="Calibri" w:hAnsi="Calibri" w:cs="Calibri"/>
          <w:color w:val="000000"/>
        </w:rPr>
      </w:pPr>
      <w:r w:rsidRPr="005758C1">
        <w:rPr>
          <w:rFonts w:ascii="Calibri" w:hAnsi="Calibri" w:cs="Calibri"/>
          <w:color w:val="000000"/>
        </w:rPr>
        <w:t>Tue. &amp; Thur. 9:00AM-5:00PM</w:t>
      </w:r>
    </w:p>
    <w:p w14:paraId="70175093" w14:textId="77777777" w:rsidR="00A37F7C" w:rsidRPr="005758C1" w:rsidRDefault="00A37F7C" w:rsidP="00A37F7C">
      <w:pPr>
        <w:rPr>
          <w:rFonts w:ascii="Calibri" w:hAnsi="Calibri" w:cs="Calibri"/>
          <w:color w:val="000000"/>
        </w:rPr>
      </w:pPr>
    </w:p>
    <w:p w14:paraId="497AFCB5" w14:textId="6DDED956" w:rsidR="005532C8" w:rsidRPr="005758C1" w:rsidRDefault="004910B1" w:rsidP="00A37F7C">
      <w:pPr>
        <w:ind w:left="720"/>
        <w:rPr>
          <w:rFonts w:ascii="Calibri" w:hAnsi="Calibri" w:cs="Calibri"/>
          <w:b/>
          <w:color w:val="000000"/>
          <w:u w:val="single"/>
        </w:rPr>
      </w:pPr>
      <w:r w:rsidRPr="005758C1">
        <w:rPr>
          <w:rFonts w:ascii="Calibri" w:hAnsi="Calibri" w:cs="Calibri"/>
          <w:noProof/>
          <w:color w:val="000000"/>
        </w:rPr>
        <mc:AlternateContent>
          <mc:Choice Requires="wps">
            <w:drawing>
              <wp:anchor distT="0" distB="0" distL="114300" distR="114300" simplePos="0" relativeHeight="251658752" behindDoc="0" locked="0" layoutInCell="1" allowOverlap="1" wp14:anchorId="3FAC24EA" wp14:editId="5062803F">
                <wp:simplePos x="0" y="0"/>
                <wp:positionH relativeFrom="column">
                  <wp:posOffset>3355340</wp:posOffset>
                </wp:positionH>
                <wp:positionV relativeFrom="paragraph">
                  <wp:posOffset>102870</wp:posOffset>
                </wp:positionV>
                <wp:extent cx="3267710" cy="1492885"/>
                <wp:effectExtent l="2540" t="0" r="0" b="2540"/>
                <wp:wrapNone/>
                <wp:docPr id="3"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149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9B030" w14:textId="77777777" w:rsidR="00634416" w:rsidRPr="005758C1" w:rsidRDefault="00A71470" w:rsidP="00634416">
                            <w:pPr>
                              <w:ind w:left="720"/>
                              <w:rPr>
                                <w:rFonts w:ascii="Calibri" w:hAnsi="Calibri" w:cs="Calibri"/>
                                <w:b/>
                                <w:color w:val="000000"/>
                                <w:u w:val="single"/>
                              </w:rPr>
                            </w:pPr>
                            <w:r w:rsidRPr="005758C1">
                              <w:rPr>
                                <w:rFonts w:ascii="Calibri" w:hAnsi="Calibri" w:cs="Calibri"/>
                                <w:b/>
                                <w:color w:val="000000"/>
                                <w:u w:val="single"/>
                              </w:rPr>
                              <w:t>Hunger Assistance &amp; Humanitarian</w:t>
                            </w:r>
                            <w:r w:rsidR="00634416" w:rsidRPr="005758C1">
                              <w:rPr>
                                <w:rFonts w:ascii="Calibri" w:hAnsi="Calibri" w:cs="Calibri"/>
                                <w:b/>
                                <w:color w:val="000000"/>
                                <w:u w:val="single"/>
                              </w:rPr>
                              <w:t xml:space="preserve"> Center</w:t>
                            </w:r>
                          </w:p>
                          <w:p w14:paraId="66690397" w14:textId="77777777" w:rsidR="00634416" w:rsidRPr="005758C1" w:rsidRDefault="005532C8" w:rsidP="00634416">
                            <w:pPr>
                              <w:ind w:left="720"/>
                              <w:rPr>
                                <w:rFonts w:ascii="Calibri" w:hAnsi="Calibri" w:cs="Calibri"/>
                                <w:color w:val="000000"/>
                              </w:rPr>
                            </w:pPr>
                            <w:r w:rsidRPr="005758C1">
                              <w:rPr>
                                <w:rFonts w:ascii="Calibri" w:hAnsi="Calibri" w:cs="Calibri"/>
                                <w:color w:val="000000"/>
                              </w:rPr>
                              <w:t>286 W. Montauk Hwy.</w:t>
                            </w:r>
                          </w:p>
                          <w:p w14:paraId="65BBB61C" w14:textId="77777777" w:rsidR="00634416" w:rsidRPr="005758C1" w:rsidRDefault="005532C8" w:rsidP="00634416">
                            <w:pPr>
                              <w:ind w:left="720"/>
                              <w:rPr>
                                <w:rFonts w:ascii="Calibri" w:hAnsi="Calibri" w:cs="Calibri"/>
                                <w:color w:val="000000"/>
                              </w:rPr>
                            </w:pPr>
                            <w:r w:rsidRPr="005758C1">
                              <w:rPr>
                                <w:rFonts w:ascii="Calibri" w:hAnsi="Calibri" w:cs="Calibri"/>
                                <w:color w:val="000000"/>
                              </w:rPr>
                              <w:t>Hampton Bays, NY 11946</w:t>
                            </w:r>
                          </w:p>
                          <w:p w14:paraId="6D462C7B" w14:textId="77777777" w:rsidR="00634416" w:rsidRPr="005758C1" w:rsidRDefault="005532C8" w:rsidP="00634416">
                            <w:pPr>
                              <w:ind w:left="720"/>
                              <w:rPr>
                                <w:rFonts w:ascii="Calibri" w:hAnsi="Calibri" w:cs="Calibri"/>
                                <w:color w:val="000000"/>
                              </w:rPr>
                            </w:pPr>
                            <w:r w:rsidRPr="005758C1">
                              <w:rPr>
                                <w:rFonts w:ascii="Calibri" w:hAnsi="Calibri" w:cs="Calibri"/>
                                <w:color w:val="000000"/>
                              </w:rPr>
                              <w:t>631-613-3344</w:t>
                            </w:r>
                          </w:p>
                          <w:p w14:paraId="3825627F" w14:textId="77777777" w:rsidR="00634416" w:rsidRPr="005758C1" w:rsidRDefault="00634416" w:rsidP="00634416">
                            <w:pPr>
                              <w:ind w:left="720"/>
                              <w:rPr>
                                <w:rFonts w:ascii="Calibri" w:hAnsi="Calibri" w:cs="Calibri"/>
                              </w:rPr>
                            </w:pPr>
                            <w:r w:rsidRPr="005758C1">
                              <w:rPr>
                                <w:rFonts w:ascii="Calibri" w:hAnsi="Calibri" w:cs="Calibri"/>
                              </w:rPr>
                              <w:t>Office:</w:t>
                            </w:r>
                            <w:r w:rsidRPr="005758C1">
                              <w:rPr>
                                <w:rFonts w:ascii="Calibri" w:hAnsi="Calibri" w:cs="Calibri"/>
                              </w:rPr>
                              <w:tab/>
                              <w:t>Mon., Wed., Fri. 8:00AM-4:00PM</w:t>
                            </w:r>
                          </w:p>
                          <w:p w14:paraId="0D4066B3" w14:textId="77777777" w:rsidR="00634416" w:rsidRPr="005758C1" w:rsidRDefault="00634416" w:rsidP="00634416">
                            <w:pPr>
                              <w:ind w:left="720" w:firstLine="720"/>
                              <w:rPr>
                                <w:rFonts w:ascii="Calibri" w:hAnsi="Calibri" w:cs="Calibri"/>
                              </w:rPr>
                            </w:pPr>
                            <w:r w:rsidRPr="005758C1">
                              <w:rPr>
                                <w:rFonts w:ascii="Calibri" w:hAnsi="Calibri" w:cs="Calibri"/>
                              </w:rPr>
                              <w:t>Tue. &amp; Th. 9:00AM-5:00PM</w:t>
                            </w:r>
                          </w:p>
                          <w:p w14:paraId="7AB09C38" w14:textId="77777777" w:rsidR="00634416" w:rsidRPr="005758C1" w:rsidRDefault="00634416" w:rsidP="00634416">
                            <w:pPr>
                              <w:ind w:left="720"/>
                              <w:rPr>
                                <w:rFonts w:ascii="Calibri" w:hAnsi="Calibri" w:cs="Calibri"/>
                              </w:rPr>
                            </w:pPr>
                            <w:r w:rsidRPr="005758C1">
                              <w:rPr>
                                <w:rFonts w:ascii="Calibri" w:hAnsi="Calibri" w:cs="Calibri"/>
                              </w:rPr>
                              <w:t xml:space="preserve">Pantry: </w:t>
                            </w:r>
                            <w:r w:rsidR="00566593" w:rsidRPr="005758C1">
                              <w:rPr>
                                <w:rFonts w:ascii="Calibri" w:hAnsi="Calibri" w:cs="Calibri"/>
                              </w:rPr>
                              <w:tab/>
                            </w:r>
                            <w:r w:rsidRPr="005758C1">
                              <w:rPr>
                                <w:rFonts w:ascii="Calibri" w:hAnsi="Calibri" w:cs="Calibri"/>
                              </w:rPr>
                              <w:t>Mon., Wed., Fri. 9:00AM-3:00PM</w:t>
                            </w:r>
                          </w:p>
                          <w:p w14:paraId="6465FD36" w14:textId="77777777" w:rsidR="00634416" w:rsidRPr="005758C1" w:rsidRDefault="00634416" w:rsidP="00566593">
                            <w:pPr>
                              <w:ind w:left="720" w:firstLine="720"/>
                            </w:pPr>
                            <w:r w:rsidRPr="005758C1">
                              <w:rPr>
                                <w:rFonts w:ascii="Calibri" w:hAnsi="Calibri" w:cs="Calibri"/>
                              </w:rPr>
                              <w:t>Tue. &amp; Thur. 9:00AM-5:00PM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C24EA" id="Text Box 850" o:spid="_x0000_s1034" type="#_x0000_t202" style="position:absolute;left:0;text-align:left;margin-left:264.2pt;margin-top:8.1pt;width:257.3pt;height:11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" stroked="f">
                <v:textbox>
                  <w:txbxContent>
                    <w:p w14:paraId="5B79B030" w14:textId="77777777" w:rsidR="00634416" w:rsidRPr="005758C1" w:rsidRDefault="00A71470" w:rsidP="00634416">
                      <w:pPr>
                        <w:ind w:left="720"/>
                        <w:rPr>
                          <w:rFonts w:ascii="Calibri" w:hAnsi="Calibri" w:cs="Calibri"/>
                          <w:b/>
                          <w:color w:val="000000"/>
                          <w:u w:val="single"/>
                        </w:rPr>
                      </w:pPr>
                      <w:r w:rsidRPr="005758C1">
                        <w:rPr>
                          <w:rFonts w:ascii="Calibri" w:hAnsi="Calibri" w:cs="Calibri"/>
                          <w:b/>
                          <w:color w:val="000000"/>
                          <w:u w:val="single"/>
                        </w:rPr>
                        <w:t>Hunger Assistance &amp; Humanitarian</w:t>
                      </w:r>
                      <w:r w:rsidR="00634416" w:rsidRPr="005758C1">
                        <w:rPr>
                          <w:rFonts w:ascii="Calibri" w:hAnsi="Calibri" w:cs="Calibri"/>
                          <w:b/>
                          <w:color w:val="000000"/>
                          <w:u w:val="single"/>
                        </w:rPr>
                        <w:t xml:space="preserve"> Center</w:t>
                      </w:r>
                    </w:p>
                    <w:p w14:paraId="66690397" w14:textId="77777777" w:rsidR="00634416" w:rsidRPr="005758C1" w:rsidRDefault="005532C8" w:rsidP="00634416">
                      <w:pPr>
                        <w:ind w:left="720"/>
                        <w:rPr>
                          <w:rFonts w:ascii="Calibri" w:hAnsi="Calibri" w:cs="Calibri"/>
                          <w:color w:val="000000"/>
                        </w:rPr>
                      </w:pPr>
                      <w:r w:rsidRPr="005758C1">
                        <w:rPr>
                          <w:rFonts w:ascii="Calibri" w:hAnsi="Calibri" w:cs="Calibri"/>
                          <w:color w:val="000000"/>
                        </w:rPr>
                        <w:t>286 W. Montauk Hwy.</w:t>
                      </w:r>
                    </w:p>
                    <w:p w14:paraId="65BBB61C" w14:textId="77777777" w:rsidR="00634416" w:rsidRPr="005758C1" w:rsidRDefault="005532C8" w:rsidP="00634416">
                      <w:pPr>
                        <w:ind w:left="720"/>
                        <w:rPr>
                          <w:rFonts w:ascii="Calibri" w:hAnsi="Calibri" w:cs="Calibri"/>
                          <w:color w:val="000000"/>
                        </w:rPr>
                      </w:pPr>
                      <w:r w:rsidRPr="005758C1">
                        <w:rPr>
                          <w:rFonts w:ascii="Calibri" w:hAnsi="Calibri" w:cs="Calibri"/>
                          <w:color w:val="000000"/>
                        </w:rPr>
                        <w:t>Hampton Bays, NY 11946</w:t>
                      </w:r>
                    </w:p>
                    <w:p w14:paraId="6D462C7B" w14:textId="77777777" w:rsidR="00634416" w:rsidRPr="005758C1" w:rsidRDefault="005532C8" w:rsidP="00634416">
                      <w:pPr>
                        <w:ind w:left="720"/>
                        <w:rPr>
                          <w:rFonts w:ascii="Calibri" w:hAnsi="Calibri" w:cs="Calibri"/>
                          <w:color w:val="000000"/>
                        </w:rPr>
                      </w:pPr>
                      <w:r w:rsidRPr="005758C1">
                        <w:rPr>
                          <w:rFonts w:ascii="Calibri" w:hAnsi="Calibri" w:cs="Calibri"/>
                          <w:color w:val="000000"/>
                        </w:rPr>
                        <w:t>631-613-3344</w:t>
                      </w:r>
                    </w:p>
                    <w:p w14:paraId="3825627F" w14:textId="77777777" w:rsidR="00634416" w:rsidRPr="005758C1" w:rsidRDefault="00634416" w:rsidP="00634416">
                      <w:pPr>
                        <w:ind w:left="720"/>
                        <w:rPr>
                          <w:rFonts w:ascii="Calibri" w:hAnsi="Calibri" w:cs="Calibri"/>
                        </w:rPr>
                      </w:pPr>
                      <w:r w:rsidRPr="005758C1">
                        <w:rPr>
                          <w:rFonts w:ascii="Calibri" w:hAnsi="Calibri" w:cs="Calibri"/>
                        </w:rPr>
                        <w:t>Office:</w:t>
                      </w:r>
                      <w:r w:rsidRPr="005758C1">
                        <w:rPr>
                          <w:rFonts w:ascii="Calibri" w:hAnsi="Calibri" w:cs="Calibri"/>
                        </w:rPr>
                        <w:tab/>
                        <w:t>Mon., Wed., Fri. 8:00AM-4:00PM</w:t>
                      </w:r>
                    </w:p>
                    <w:p w14:paraId="0D4066B3" w14:textId="77777777" w:rsidR="00634416" w:rsidRPr="005758C1" w:rsidRDefault="00634416" w:rsidP="00634416">
                      <w:pPr>
                        <w:ind w:left="720" w:firstLine="720"/>
                        <w:rPr>
                          <w:rFonts w:ascii="Calibri" w:hAnsi="Calibri" w:cs="Calibri"/>
                        </w:rPr>
                      </w:pPr>
                      <w:r w:rsidRPr="005758C1">
                        <w:rPr>
                          <w:rFonts w:ascii="Calibri" w:hAnsi="Calibri" w:cs="Calibri"/>
                        </w:rPr>
                        <w:t>Tue. &amp; Th. 9:00AM-5:00PM</w:t>
                      </w:r>
                    </w:p>
                    <w:p w14:paraId="7AB09C38" w14:textId="77777777" w:rsidR="00634416" w:rsidRPr="005758C1" w:rsidRDefault="00634416" w:rsidP="00634416">
                      <w:pPr>
                        <w:ind w:left="720"/>
                        <w:rPr>
                          <w:rFonts w:ascii="Calibri" w:hAnsi="Calibri" w:cs="Calibri"/>
                        </w:rPr>
                      </w:pPr>
                      <w:r w:rsidRPr="005758C1">
                        <w:rPr>
                          <w:rFonts w:ascii="Calibri" w:hAnsi="Calibri" w:cs="Calibri"/>
                        </w:rPr>
                        <w:t xml:space="preserve">Pantry: </w:t>
                      </w:r>
                      <w:r w:rsidR="00566593" w:rsidRPr="005758C1">
                        <w:rPr>
                          <w:rFonts w:ascii="Calibri" w:hAnsi="Calibri" w:cs="Calibri"/>
                        </w:rPr>
                        <w:tab/>
                      </w:r>
                      <w:r w:rsidRPr="005758C1">
                        <w:rPr>
                          <w:rFonts w:ascii="Calibri" w:hAnsi="Calibri" w:cs="Calibri"/>
                        </w:rPr>
                        <w:t>Mon., Wed., Fri. 9:00AM-3:00PM</w:t>
                      </w:r>
                    </w:p>
                    <w:p w14:paraId="6465FD36" w14:textId="77777777" w:rsidR="00634416" w:rsidRPr="005758C1" w:rsidRDefault="00634416" w:rsidP="00566593">
                      <w:pPr>
                        <w:ind w:left="720" w:firstLine="720"/>
                      </w:pPr>
                      <w:r w:rsidRPr="005758C1">
                        <w:rPr>
                          <w:rFonts w:ascii="Calibri" w:hAnsi="Calibri" w:cs="Calibri"/>
                        </w:rPr>
                        <w:t>Tue. &amp; Thur. 9:00AM-5:00PM</w:t>
                      </w:r>
                    </w:p>
                  </w:txbxContent>
                </v:textbox>
              </v:shape>
            </w:pict>
          </mc:Fallback>
        </mc:AlternateContent>
      </w:r>
    </w:p>
    <w:p w14:paraId="0E3D7569" w14:textId="77777777" w:rsidR="00A37F7C" w:rsidRPr="005758C1" w:rsidRDefault="00A37F7C" w:rsidP="00A37F7C">
      <w:pPr>
        <w:ind w:left="720"/>
        <w:rPr>
          <w:rFonts w:ascii="Calibri" w:hAnsi="Calibri" w:cs="Calibri"/>
          <w:b/>
          <w:color w:val="000000"/>
          <w:u w:val="single"/>
        </w:rPr>
      </w:pPr>
      <w:r w:rsidRPr="005758C1">
        <w:rPr>
          <w:rFonts w:ascii="Calibri" w:hAnsi="Calibri" w:cs="Calibri"/>
          <w:b/>
          <w:color w:val="000000"/>
          <w:u w:val="single"/>
        </w:rPr>
        <w:t>LI Cares Nassau Service Center</w:t>
      </w:r>
    </w:p>
    <w:p w14:paraId="66CE05D3" w14:textId="77777777" w:rsidR="00A37F7C" w:rsidRPr="005758C1" w:rsidRDefault="00A37F7C" w:rsidP="00A37F7C">
      <w:pPr>
        <w:ind w:left="720"/>
        <w:rPr>
          <w:rFonts w:ascii="Calibri" w:hAnsi="Calibri" w:cs="Calibri"/>
          <w:color w:val="000000"/>
        </w:rPr>
      </w:pPr>
      <w:r w:rsidRPr="005758C1">
        <w:rPr>
          <w:rFonts w:ascii="Calibri" w:hAnsi="Calibri" w:cs="Calibri"/>
          <w:color w:val="000000"/>
        </w:rPr>
        <w:t>21 East Sunrise Hwy.</w:t>
      </w:r>
    </w:p>
    <w:p w14:paraId="08C250D7" w14:textId="77777777" w:rsidR="00A37F7C" w:rsidRPr="005758C1" w:rsidRDefault="00A37F7C" w:rsidP="00A37F7C">
      <w:pPr>
        <w:ind w:left="720"/>
        <w:rPr>
          <w:rFonts w:ascii="Calibri" w:hAnsi="Calibri" w:cs="Calibri"/>
          <w:color w:val="000000"/>
        </w:rPr>
      </w:pPr>
      <w:r w:rsidRPr="005758C1">
        <w:rPr>
          <w:rFonts w:ascii="Calibri" w:hAnsi="Calibri" w:cs="Calibri"/>
          <w:color w:val="000000"/>
        </w:rPr>
        <w:t>Freeport, NY 11520</w:t>
      </w:r>
    </w:p>
    <w:p w14:paraId="21A3EBC6" w14:textId="77777777" w:rsidR="00A37F7C" w:rsidRPr="005758C1" w:rsidRDefault="00A37F7C" w:rsidP="00A37F7C">
      <w:pPr>
        <w:ind w:left="720"/>
        <w:rPr>
          <w:rFonts w:ascii="Calibri" w:hAnsi="Calibri" w:cs="Calibri"/>
          <w:color w:val="000000"/>
        </w:rPr>
      </w:pPr>
      <w:r w:rsidRPr="005758C1">
        <w:rPr>
          <w:rFonts w:ascii="Calibri" w:hAnsi="Calibri" w:cs="Calibri"/>
          <w:color w:val="000000"/>
        </w:rPr>
        <w:t>516-442-5221</w:t>
      </w:r>
    </w:p>
    <w:p w14:paraId="2898D017" w14:textId="77777777" w:rsidR="00A37F7C" w:rsidRPr="005758C1" w:rsidRDefault="00A37F7C" w:rsidP="00A37F7C">
      <w:pPr>
        <w:ind w:left="720"/>
        <w:rPr>
          <w:rFonts w:ascii="Calibri" w:hAnsi="Calibri" w:cs="Calibri"/>
          <w:color w:val="000000"/>
        </w:rPr>
      </w:pPr>
      <w:bookmarkStart w:id="3" w:name="_Hlk34314768"/>
      <w:r w:rsidRPr="005758C1">
        <w:rPr>
          <w:rFonts w:ascii="Calibri" w:hAnsi="Calibri" w:cs="Calibri"/>
          <w:color w:val="000000"/>
        </w:rPr>
        <w:t xml:space="preserve">Office: </w:t>
      </w:r>
      <w:r w:rsidRPr="005758C1">
        <w:rPr>
          <w:rFonts w:ascii="Calibri" w:hAnsi="Calibri" w:cs="Calibri"/>
          <w:color w:val="000000"/>
        </w:rPr>
        <w:tab/>
        <w:t>Mon., Wed., Fri. 8:00AM-4:00PM</w:t>
      </w:r>
    </w:p>
    <w:p w14:paraId="0973CEF0" w14:textId="77777777" w:rsidR="00A37F7C" w:rsidRPr="005758C1" w:rsidRDefault="00A37F7C" w:rsidP="00A37F7C">
      <w:pPr>
        <w:ind w:left="720" w:firstLine="720"/>
        <w:rPr>
          <w:rFonts w:ascii="Calibri" w:hAnsi="Calibri" w:cs="Calibri"/>
          <w:color w:val="000000"/>
        </w:rPr>
      </w:pPr>
      <w:r w:rsidRPr="005758C1">
        <w:rPr>
          <w:rFonts w:ascii="Calibri" w:hAnsi="Calibri" w:cs="Calibri"/>
          <w:color w:val="000000"/>
        </w:rPr>
        <w:t>Tue. &amp; Thur. 9:00AM-5:00PM</w:t>
      </w:r>
    </w:p>
    <w:p w14:paraId="3AD672BA" w14:textId="77777777" w:rsidR="00A37F7C" w:rsidRPr="005758C1" w:rsidRDefault="00566593" w:rsidP="00A37F7C">
      <w:pPr>
        <w:ind w:left="720"/>
        <w:rPr>
          <w:rFonts w:ascii="Calibri" w:hAnsi="Calibri" w:cs="Calibri"/>
          <w:color w:val="000000"/>
        </w:rPr>
      </w:pPr>
      <w:r w:rsidRPr="005758C1">
        <w:rPr>
          <w:rFonts w:ascii="Calibri" w:hAnsi="Calibri" w:cs="Calibri"/>
          <w:color w:val="000000"/>
        </w:rPr>
        <w:t>Pantry:</w:t>
      </w:r>
      <w:r w:rsidRPr="005758C1">
        <w:rPr>
          <w:rFonts w:ascii="Calibri" w:hAnsi="Calibri" w:cs="Calibri"/>
          <w:color w:val="000000"/>
        </w:rPr>
        <w:tab/>
      </w:r>
      <w:r w:rsidR="00A37F7C" w:rsidRPr="005758C1">
        <w:rPr>
          <w:rFonts w:ascii="Calibri" w:hAnsi="Calibri" w:cs="Calibri"/>
          <w:color w:val="000000"/>
        </w:rPr>
        <w:t>Mon., Wed., Fri. 9:00AM-3:00PM</w:t>
      </w:r>
    </w:p>
    <w:p w14:paraId="4FFC237C" w14:textId="77777777" w:rsidR="00A37F7C" w:rsidRPr="005758C1" w:rsidRDefault="00A37F7C" w:rsidP="00A37F7C">
      <w:pPr>
        <w:rPr>
          <w:rFonts w:ascii="Calibri" w:hAnsi="Calibri" w:cs="Calibri"/>
          <w:color w:val="000000"/>
        </w:rPr>
      </w:pPr>
      <w:r w:rsidRPr="005758C1">
        <w:rPr>
          <w:rFonts w:ascii="Calibri" w:hAnsi="Calibri" w:cs="Calibri"/>
          <w:color w:val="000000"/>
        </w:rPr>
        <w:t xml:space="preserve">                  </w:t>
      </w:r>
      <w:r w:rsidR="00566593" w:rsidRPr="005758C1">
        <w:rPr>
          <w:rFonts w:ascii="Calibri" w:hAnsi="Calibri" w:cs="Calibri"/>
          <w:color w:val="000000"/>
        </w:rPr>
        <w:tab/>
      </w:r>
      <w:r w:rsidRPr="005758C1">
        <w:rPr>
          <w:rFonts w:ascii="Calibri" w:hAnsi="Calibri" w:cs="Calibri"/>
          <w:color w:val="000000"/>
        </w:rPr>
        <w:t>Tue. &amp; Thur. 9:00AM-5:00PM</w:t>
      </w:r>
    </w:p>
    <w:p w14:paraId="16EA24B1" w14:textId="77777777" w:rsidR="00A87E39" w:rsidRPr="005758C1" w:rsidRDefault="00A87E39" w:rsidP="00A37F7C">
      <w:pPr>
        <w:rPr>
          <w:rFonts w:ascii="Calibri" w:hAnsi="Calibri" w:cs="Calibri"/>
          <w:color w:val="000000"/>
        </w:rPr>
      </w:pPr>
    </w:p>
    <w:p w14:paraId="2F8E4935" w14:textId="77777777" w:rsidR="00A37F7C" w:rsidRPr="005758C1" w:rsidRDefault="00A37F7C" w:rsidP="00A37F7C">
      <w:pPr>
        <w:rPr>
          <w:rFonts w:ascii="Calibri" w:hAnsi="Calibri" w:cs="Calibri"/>
          <w:color w:val="000000"/>
        </w:rPr>
      </w:pPr>
    </w:p>
    <w:bookmarkEnd w:id="3"/>
    <w:p w14:paraId="009B44DC" w14:textId="12450FCB" w:rsidR="006E4265" w:rsidRPr="005758C1" w:rsidRDefault="004910B1" w:rsidP="00A37F7C">
      <w:pPr>
        <w:rPr>
          <w:rFonts w:ascii="Tahoma" w:hAnsi="Tahoma" w:cs="Tahoma"/>
        </w:rPr>
      </w:pPr>
      <w:r w:rsidRPr="005758C1">
        <w:rPr>
          <w:rFonts w:ascii="Tahoma" w:hAnsi="Tahoma" w:cs="Tahoma"/>
          <w:noProof/>
        </w:rPr>
        <mc:AlternateContent>
          <mc:Choice Requires="wps">
            <w:drawing>
              <wp:anchor distT="0" distB="0" distL="114300" distR="114300" simplePos="0" relativeHeight="251659776" behindDoc="0" locked="0" layoutInCell="1" allowOverlap="1" wp14:anchorId="4A10FAFD" wp14:editId="4DF24FD2">
                <wp:simplePos x="0" y="0"/>
                <wp:positionH relativeFrom="column">
                  <wp:posOffset>2235200</wp:posOffset>
                </wp:positionH>
                <wp:positionV relativeFrom="paragraph">
                  <wp:posOffset>35560</wp:posOffset>
                </wp:positionV>
                <wp:extent cx="2847975" cy="1071245"/>
                <wp:effectExtent l="0" t="0" r="3175" b="0"/>
                <wp:wrapNone/>
                <wp:docPr id="1"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07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F0EDF" w14:textId="77777777" w:rsidR="00A6185D" w:rsidRPr="005758C1" w:rsidRDefault="00A87E39" w:rsidP="00A35381">
                            <w:pPr>
                              <w:jc w:val="both"/>
                              <w:rPr>
                                <w:rFonts w:ascii="Calibri" w:hAnsi="Calibri" w:cs="Calibri"/>
                                <w:b/>
                                <w:color w:val="000000"/>
                                <w:u w:val="single"/>
                              </w:rPr>
                            </w:pPr>
                            <w:r w:rsidRPr="005758C1">
                              <w:rPr>
                                <w:rFonts w:ascii="Calibri" w:hAnsi="Calibri" w:cs="Calibri"/>
                                <w:b/>
                                <w:color w:val="000000"/>
                                <w:u w:val="single"/>
                              </w:rPr>
                              <w:t>Bethpage Super Pantry</w:t>
                            </w:r>
                          </w:p>
                          <w:p w14:paraId="57DA83E9" w14:textId="77777777" w:rsidR="00A6185D" w:rsidRPr="005758C1" w:rsidRDefault="00A87E39" w:rsidP="00A35381">
                            <w:pPr>
                              <w:jc w:val="both"/>
                              <w:rPr>
                                <w:rFonts w:ascii="Calibri" w:hAnsi="Calibri" w:cs="Calibri"/>
                                <w:color w:val="000000"/>
                              </w:rPr>
                            </w:pPr>
                            <w:r w:rsidRPr="005758C1">
                              <w:rPr>
                                <w:rFonts w:ascii="Calibri" w:hAnsi="Calibri" w:cs="Calibri"/>
                                <w:color w:val="000000"/>
                              </w:rPr>
                              <w:t>386 North Wantagh Ave.</w:t>
                            </w:r>
                          </w:p>
                          <w:p w14:paraId="75036812" w14:textId="77777777" w:rsidR="00A6185D" w:rsidRPr="005758C1" w:rsidRDefault="00A87E39" w:rsidP="00A35381">
                            <w:pPr>
                              <w:jc w:val="both"/>
                              <w:rPr>
                                <w:rFonts w:ascii="Calibri" w:hAnsi="Calibri" w:cs="Calibri"/>
                                <w:color w:val="000000"/>
                              </w:rPr>
                            </w:pPr>
                            <w:r w:rsidRPr="005758C1">
                              <w:rPr>
                                <w:rFonts w:ascii="Calibri" w:hAnsi="Calibri" w:cs="Calibri"/>
                                <w:color w:val="000000"/>
                              </w:rPr>
                              <w:t>Bethpage, NY 11714</w:t>
                            </w:r>
                          </w:p>
                          <w:p w14:paraId="1EBC5FFF" w14:textId="77777777" w:rsidR="00A6185D" w:rsidRPr="005758C1" w:rsidRDefault="00A87E39" w:rsidP="00A35381">
                            <w:pPr>
                              <w:jc w:val="both"/>
                              <w:rPr>
                                <w:rFonts w:ascii="Calibri" w:hAnsi="Calibri" w:cs="Calibri"/>
                                <w:color w:val="000000"/>
                              </w:rPr>
                            </w:pPr>
                            <w:r w:rsidRPr="005758C1">
                              <w:rPr>
                                <w:rFonts w:ascii="Calibri" w:hAnsi="Calibri" w:cs="Calibri"/>
                                <w:color w:val="000000"/>
                              </w:rPr>
                              <w:t>516-753-9880</w:t>
                            </w:r>
                          </w:p>
                          <w:p w14:paraId="3BBB6B04" w14:textId="77777777" w:rsidR="00A35381" w:rsidRPr="005758C1" w:rsidRDefault="00A6185D" w:rsidP="00A35381">
                            <w:pPr>
                              <w:jc w:val="both"/>
                              <w:rPr>
                                <w:rFonts w:ascii="Calibri" w:hAnsi="Calibri" w:cs="Calibri"/>
                              </w:rPr>
                            </w:pPr>
                            <w:r w:rsidRPr="005758C1">
                              <w:rPr>
                                <w:rFonts w:ascii="Calibri" w:hAnsi="Calibri" w:cs="Calibri"/>
                              </w:rPr>
                              <w:t>Pantry:</w:t>
                            </w:r>
                            <w:r w:rsidR="00D63863" w:rsidRPr="005758C1">
                              <w:rPr>
                                <w:rFonts w:ascii="Calibri" w:hAnsi="Calibri" w:cs="Calibri"/>
                              </w:rPr>
                              <w:t xml:space="preserve"> Mon., Wed., Fri. 8:00AM-4</w:t>
                            </w:r>
                            <w:r w:rsidR="00A35381" w:rsidRPr="005758C1">
                              <w:rPr>
                                <w:rFonts w:ascii="Calibri" w:hAnsi="Calibri" w:cs="Calibri"/>
                              </w:rPr>
                              <w:t>:00PM</w:t>
                            </w:r>
                          </w:p>
                          <w:p w14:paraId="200546D5" w14:textId="775F2C3A" w:rsidR="00A6185D" w:rsidRPr="005758C1" w:rsidRDefault="008D664D" w:rsidP="008D664D">
                            <w:pPr>
                              <w:jc w:val="both"/>
                              <w:rPr>
                                <w:rFonts w:ascii="Calibri" w:hAnsi="Calibri" w:cs="Calibri"/>
                              </w:rPr>
                            </w:pPr>
                            <w:r>
                              <w:rPr>
                                <w:rFonts w:ascii="Calibri" w:hAnsi="Calibri" w:cs="Calibri"/>
                              </w:rPr>
                              <w:t xml:space="preserve">              </w:t>
                            </w:r>
                            <w:r w:rsidR="00A6185D" w:rsidRPr="005758C1">
                              <w:rPr>
                                <w:rFonts w:ascii="Calibri" w:hAnsi="Calibri" w:cs="Calibri"/>
                              </w:rPr>
                              <w:t>Tue. &amp; Thur. 9:00AM-5:00PM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0FAFD" id="Text Box 859" o:spid="_x0000_s1035" type="#_x0000_t202" style="position:absolute;margin-left:176pt;margin-top:2.8pt;width:224.25pt;height:8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" stroked="f">
                <v:textbox>
                  <w:txbxContent>
                    <w:p w14:paraId="75AF0EDF" w14:textId="77777777" w:rsidR="00A6185D" w:rsidRPr="005758C1" w:rsidRDefault="00A87E39" w:rsidP="00A35381">
                      <w:pPr>
                        <w:jc w:val="both"/>
                        <w:rPr>
                          <w:rFonts w:ascii="Calibri" w:hAnsi="Calibri" w:cs="Calibri"/>
                          <w:b/>
                          <w:color w:val="000000"/>
                          <w:u w:val="single"/>
                        </w:rPr>
                      </w:pPr>
                      <w:r w:rsidRPr="005758C1">
                        <w:rPr>
                          <w:rFonts w:ascii="Calibri" w:hAnsi="Calibri" w:cs="Calibri"/>
                          <w:b/>
                          <w:color w:val="000000"/>
                          <w:u w:val="single"/>
                        </w:rPr>
                        <w:t>Bethpage Super Pantry</w:t>
                      </w:r>
                    </w:p>
                    <w:p w14:paraId="57DA83E9" w14:textId="77777777" w:rsidR="00A6185D" w:rsidRPr="005758C1" w:rsidRDefault="00A87E39" w:rsidP="00A35381">
                      <w:pPr>
                        <w:jc w:val="both"/>
                        <w:rPr>
                          <w:rFonts w:ascii="Calibri" w:hAnsi="Calibri" w:cs="Calibri"/>
                          <w:color w:val="000000"/>
                        </w:rPr>
                      </w:pPr>
                      <w:r w:rsidRPr="005758C1">
                        <w:rPr>
                          <w:rFonts w:ascii="Calibri" w:hAnsi="Calibri" w:cs="Calibri"/>
                          <w:color w:val="000000"/>
                        </w:rPr>
                        <w:t>386 North Wantagh Ave.</w:t>
                      </w:r>
                    </w:p>
                    <w:p w14:paraId="75036812" w14:textId="77777777" w:rsidR="00A6185D" w:rsidRPr="005758C1" w:rsidRDefault="00A87E39" w:rsidP="00A35381">
                      <w:pPr>
                        <w:jc w:val="both"/>
                        <w:rPr>
                          <w:rFonts w:ascii="Calibri" w:hAnsi="Calibri" w:cs="Calibri"/>
                          <w:color w:val="000000"/>
                        </w:rPr>
                      </w:pPr>
                      <w:r w:rsidRPr="005758C1">
                        <w:rPr>
                          <w:rFonts w:ascii="Calibri" w:hAnsi="Calibri" w:cs="Calibri"/>
                          <w:color w:val="000000"/>
                        </w:rPr>
                        <w:t>Bethpage, NY 11714</w:t>
                      </w:r>
                    </w:p>
                    <w:p w14:paraId="1EBC5FFF" w14:textId="77777777" w:rsidR="00A6185D" w:rsidRPr="005758C1" w:rsidRDefault="00A87E39" w:rsidP="00A35381">
                      <w:pPr>
                        <w:jc w:val="both"/>
                        <w:rPr>
                          <w:rFonts w:ascii="Calibri" w:hAnsi="Calibri" w:cs="Calibri"/>
                          <w:color w:val="000000"/>
                        </w:rPr>
                      </w:pPr>
                      <w:r w:rsidRPr="005758C1">
                        <w:rPr>
                          <w:rFonts w:ascii="Calibri" w:hAnsi="Calibri" w:cs="Calibri"/>
                          <w:color w:val="000000"/>
                        </w:rPr>
                        <w:t>516-753-9880</w:t>
                      </w:r>
                    </w:p>
                    <w:p w14:paraId="3BBB6B04" w14:textId="77777777" w:rsidR="00A35381" w:rsidRPr="005758C1" w:rsidRDefault="00A6185D" w:rsidP="00A35381">
                      <w:pPr>
                        <w:jc w:val="both"/>
                        <w:rPr>
                          <w:rFonts w:ascii="Calibri" w:hAnsi="Calibri" w:cs="Calibri"/>
                        </w:rPr>
                      </w:pPr>
                      <w:r w:rsidRPr="005758C1">
                        <w:rPr>
                          <w:rFonts w:ascii="Calibri" w:hAnsi="Calibri" w:cs="Calibri"/>
                        </w:rPr>
                        <w:t>Pantry:</w:t>
                      </w:r>
                      <w:r w:rsidR="00D63863" w:rsidRPr="005758C1">
                        <w:rPr>
                          <w:rFonts w:ascii="Calibri" w:hAnsi="Calibri" w:cs="Calibri"/>
                        </w:rPr>
                        <w:t xml:space="preserve"> Mon., Wed., Fri. 8:00AM-4</w:t>
                      </w:r>
                      <w:r w:rsidR="00A35381" w:rsidRPr="005758C1">
                        <w:rPr>
                          <w:rFonts w:ascii="Calibri" w:hAnsi="Calibri" w:cs="Calibri"/>
                        </w:rPr>
                        <w:t>:00PM</w:t>
                      </w:r>
                    </w:p>
                    <w:p w14:paraId="200546D5" w14:textId="775F2C3A" w:rsidR="00A6185D" w:rsidRPr="005758C1" w:rsidRDefault="008D664D" w:rsidP="008D664D">
                      <w:pPr>
                        <w:jc w:val="both"/>
                        <w:rPr>
                          <w:rFonts w:ascii="Calibri" w:hAnsi="Calibri" w:cs="Calibri"/>
                        </w:rPr>
                      </w:pPr>
                      <w:r>
                        <w:rPr>
                          <w:rFonts w:ascii="Calibri" w:hAnsi="Calibri" w:cs="Calibri"/>
                        </w:rPr>
                        <w:t xml:space="preserve">              </w:t>
                      </w:r>
                      <w:r w:rsidR="00A6185D" w:rsidRPr="005758C1">
                        <w:rPr>
                          <w:rFonts w:ascii="Calibri" w:hAnsi="Calibri" w:cs="Calibri"/>
                        </w:rPr>
                        <w:t>Tue. &amp; Thur. 9:00AM-5:00PM</w:t>
                      </w:r>
                    </w:p>
                  </w:txbxContent>
                </v:textbox>
              </v:shape>
            </w:pict>
          </mc:Fallback>
        </mc:AlternateContent>
      </w:r>
    </w:p>
    <w:sectPr w:rsidR="006E4265" w:rsidRPr="005758C1" w:rsidSect="00603573">
      <w:footerReference w:type="default" r:id="rId40"/>
      <w:type w:val="continuous"/>
      <w:pgSz w:w="12240" w:h="15840" w:code="1"/>
      <w:pgMar w:top="1008" w:right="630" w:bottom="1440" w:left="540" w:header="720" w:footer="720" w:gutter="0"/>
      <w:pgBorders w:offsetFrom="page">
        <w:top w:val="double" w:sz="4" w:space="24" w:color="auto"/>
        <w:left w:val="double" w:sz="4" w:space="24" w:color="auto"/>
        <w:bottom w:val="double" w:sz="4" w:space="24" w:color="auto"/>
        <w:right w:val="doub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A5E89" w14:textId="77777777" w:rsidR="00D50C26" w:rsidRDefault="00D50C26">
      <w:r>
        <w:separator/>
      </w:r>
    </w:p>
  </w:endnote>
  <w:endnote w:type="continuationSeparator" w:id="0">
    <w:p w14:paraId="42486297" w14:textId="77777777" w:rsidR="00D50C26" w:rsidRDefault="00D50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learface Gothic LT Std Black">
    <w:altName w:val="Clearface Gothic LT Std Black"/>
    <w:panose1 w:val="00000000000000000000"/>
    <w:charset w:val="00"/>
    <w:family w:val="swiss"/>
    <w:notTrueType/>
    <w:pitch w:val="default"/>
    <w:sig w:usb0="00000003" w:usb1="00000000" w:usb2="00000000" w:usb3="00000000" w:csb0="00000001" w:csb1="00000000"/>
  </w:font>
  <w:font w:name="Clearface Gothic LT Std Light">
    <w:altName w:val="Clearface Gothic LT Std Light"/>
    <w:panose1 w:val="00000000000000000000"/>
    <w:charset w:val="00"/>
    <w:family w:val="swiss"/>
    <w:notTrueType/>
    <w:pitch w:val="default"/>
    <w:sig w:usb0="00000003" w:usb1="00000000" w:usb2="00000000" w:usb3="00000000" w:csb0="00000001" w:csb1="00000000"/>
  </w:font>
  <w:font w:name="Verlag Book">
    <w:altName w:val="Verlag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sis Semibold">
    <w:altName w:val="Bosis Semibold"/>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88740" w14:textId="3DE93396" w:rsidR="00DE7118" w:rsidRDefault="00DE7118" w:rsidP="008832C8">
    <w:pPr>
      <w:pStyle w:val="Footer-Professional"/>
      <w:rPr>
        <w:rStyle w:val="PageNumber"/>
      </w:rPr>
    </w:pPr>
    <w:r>
      <w:t xml:space="preserve">Agency Networking News </w:t>
    </w:r>
    <w:r>
      <w:rPr>
        <w:rStyle w:val="PageNumber"/>
      </w:rPr>
      <w:fldChar w:fldCharType="begin"/>
    </w:r>
    <w:r>
      <w:rPr>
        <w:rStyle w:val="PageNumber"/>
      </w:rPr>
      <w:instrText xml:space="preserve"> PAGE </w:instrText>
    </w:r>
    <w:r>
      <w:rPr>
        <w:rStyle w:val="PageNumber"/>
      </w:rPr>
      <w:fldChar w:fldCharType="separate"/>
    </w:r>
    <w:r w:rsidR="00355E32">
      <w:rPr>
        <w:rStyle w:val="PageNumber"/>
        <w:noProof/>
      </w:rPr>
      <w:t>4</w:t>
    </w:r>
    <w:r>
      <w:rPr>
        <w:rStyle w:val="PageNumber"/>
      </w:rPr>
      <w:fldChar w:fldCharType="end"/>
    </w:r>
  </w:p>
  <w:p w14:paraId="1A997ECA" w14:textId="77777777" w:rsidR="00DE7118" w:rsidRDefault="00DE7118" w:rsidP="00985828">
    <w:pPr>
      <w:pStyle w:val="Footer-Professional"/>
      <w:rPr>
        <w:rStyle w:val="PageNumber"/>
      </w:rPr>
    </w:pPr>
    <w:r>
      <w:rPr>
        <w:rStyle w:val="PageNumber"/>
      </w:rPr>
      <w:t>Long Island Cares, Inc.-The Harry Chapin Food Bank</w:t>
    </w:r>
  </w:p>
  <w:p w14:paraId="0DA1CB60" w14:textId="77777777" w:rsidR="00DE7118" w:rsidRPr="0053270B" w:rsidRDefault="00DE7118" w:rsidP="008832C8">
    <w:pPr>
      <w:pStyle w:val="Footer-Professional"/>
      <w:rPr>
        <w:rFonts w:ascii="Arial" w:hAnsi="Arial" w:cs="Arial"/>
        <w:i/>
      </w:rPr>
    </w:pPr>
    <w:r>
      <w:rPr>
        <w:rStyle w:val="PageNumber"/>
        <w:rFonts w:ascii="Arial" w:hAnsi="Arial" w:cs="Arial"/>
        <w:i/>
      </w:rPr>
      <w:t>This publication was funded in whole or in part with N.Y.S. Department of Health Hunger Prevention and Nutrition Assistance Program (HPNAP) funds and the results are the sole responsibility of the author(s) and may not reflect the views of the Department.</w:t>
    </w:r>
  </w:p>
  <w:p w14:paraId="1303DA00" w14:textId="77777777" w:rsidR="00DE7118" w:rsidRDefault="00DE71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99321" w14:textId="77777777" w:rsidR="00D50C26" w:rsidRDefault="00D50C26">
      <w:r>
        <w:separator/>
      </w:r>
    </w:p>
  </w:footnote>
  <w:footnote w:type="continuationSeparator" w:id="0">
    <w:p w14:paraId="27796674" w14:textId="77777777" w:rsidR="00D50C26" w:rsidRDefault="00D50C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38E7EA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32C68F7"/>
    <w:multiLevelType w:val="multilevel"/>
    <w:tmpl w:val="2C6A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64E3E"/>
    <w:multiLevelType w:val="multilevel"/>
    <w:tmpl w:val="DF5E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35571B"/>
    <w:multiLevelType w:val="multilevel"/>
    <w:tmpl w:val="F9306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EB22A2"/>
    <w:multiLevelType w:val="hybridMultilevel"/>
    <w:tmpl w:val="1D943DB8"/>
    <w:lvl w:ilvl="0" w:tplc="58D0AD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7ED1D6F"/>
    <w:multiLevelType w:val="multilevel"/>
    <w:tmpl w:val="CF2A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05318338">
    <w:abstractNumId w:val="4"/>
  </w:num>
  <w:num w:numId="2" w16cid:durableId="1508861220">
    <w:abstractNumId w:val="0"/>
  </w:num>
  <w:num w:numId="3" w16cid:durableId="928123117">
    <w:abstractNumId w:val="5"/>
  </w:num>
  <w:num w:numId="4" w16cid:durableId="598415982">
    <w:abstractNumId w:val="2"/>
  </w:num>
  <w:num w:numId="5" w16cid:durableId="1414085528">
    <w:abstractNumId w:val="1"/>
  </w:num>
  <w:num w:numId="6" w16cid:durableId="136925625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8913" style="mso-wrap-style:none"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ewsletter Post Wizard Balloon" w:val="0"/>
  </w:docVars>
  <w:rsids>
    <w:rsidRoot w:val="0047684E"/>
    <w:rsid w:val="0000029F"/>
    <w:rsid w:val="00000B6F"/>
    <w:rsid w:val="00001466"/>
    <w:rsid w:val="00001720"/>
    <w:rsid w:val="00001B95"/>
    <w:rsid w:val="00001BEF"/>
    <w:rsid w:val="000023E0"/>
    <w:rsid w:val="00002952"/>
    <w:rsid w:val="00002A96"/>
    <w:rsid w:val="00003401"/>
    <w:rsid w:val="00003470"/>
    <w:rsid w:val="00003B5D"/>
    <w:rsid w:val="0000475B"/>
    <w:rsid w:val="0000495E"/>
    <w:rsid w:val="00004EBD"/>
    <w:rsid w:val="00004EF3"/>
    <w:rsid w:val="0000551E"/>
    <w:rsid w:val="0000570C"/>
    <w:rsid w:val="00005956"/>
    <w:rsid w:val="00005E02"/>
    <w:rsid w:val="00005FD2"/>
    <w:rsid w:val="0000619D"/>
    <w:rsid w:val="0000668C"/>
    <w:rsid w:val="00006B98"/>
    <w:rsid w:val="00006F97"/>
    <w:rsid w:val="000078EA"/>
    <w:rsid w:val="00007E15"/>
    <w:rsid w:val="000100CF"/>
    <w:rsid w:val="000103B1"/>
    <w:rsid w:val="000109A3"/>
    <w:rsid w:val="000109B5"/>
    <w:rsid w:val="0001147D"/>
    <w:rsid w:val="00011B35"/>
    <w:rsid w:val="00011BE7"/>
    <w:rsid w:val="000121BA"/>
    <w:rsid w:val="00012572"/>
    <w:rsid w:val="00012A75"/>
    <w:rsid w:val="00012B73"/>
    <w:rsid w:val="00012C83"/>
    <w:rsid w:val="00012CC8"/>
    <w:rsid w:val="00012E82"/>
    <w:rsid w:val="00012F48"/>
    <w:rsid w:val="00013105"/>
    <w:rsid w:val="000134CD"/>
    <w:rsid w:val="00013529"/>
    <w:rsid w:val="000138F3"/>
    <w:rsid w:val="00013A3B"/>
    <w:rsid w:val="0001403B"/>
    <w:rsid w:val="000142DF"/>
    <w:rsid w:val="000148FD"/>
    <w:rsid w:val="000149AF"/>
    <w:rsid w:val="00014DD0"/>
    <w:rsid w:val="0001510B"/>
    <w:rsid w:val="0001534F"/>
    <w:rsid w:val="00015617"/>
    <w:rsid w:val="00015C86"/>
    <w:rsid w:val="000160C9"/>
    <w:rsid w:val="000160CB"/>
    <w:rsid w:val="00016487"/>
    <w:rsid w:val="0001689E"/>
    <w:rsid w:val="000168D8"/>
    <w:rsid w:val="00017142"/>
    <w:rsid w:val="0001716B"/>
    <w:rsid w:val="0001732B"/>
    <w:rsid w:val="0001757B"/>
    <w:rsid w:val="000175D7"/>
    <w:rsid w:val="00017667"/>
    <w:rsid w:val="00020BCF"/>
    <w:rsid w:val="00021A0D"/>
    <w:rsid w:val="00021C91"/>
    <w:rsid w:val="00021E1A"/>
    <w:rsid w:val="00021FBF"/>
    <w:rsid w:val="0002212A"/>
    <w:rsid w:val="0002265B"/>
    <w:rsid w:val="00022A6E"/>
    <w:rsid w:val="00022AD0"/>
    <w:rsid w:val="00022BF1"/>
    <w:rsid w:val="000230EC"/>
    <w:rsid w:val="0002316B"/>
    <w:rsid w:val="00024146"/>
    <w:rsid w:val="0002415B"/>
    <w:rsid w:val="000248DF"/>
    <w:rsid w:val="0002498E"/>
    <w:rsid w:val="00024A89"/>
    <w:rsid w:val="00024C92"/>
    <w:rsid w:val="00024D29"/>
    <w:rsid w:val="00024DE4"/>
    <w:rsid w:val="00024E5E"/>
    <w:rsid w:val="000250CA"/>
    <w:rsid w:val="0002527A"/>
    <w:rsid w:val="000255E0"/>
    <w:rsid w:val="00025896"/>
    <w:rsid w:val="00025FE6"/>
    <w:rsid w:val="00026003"/>
    <w:rsid w:val="00026143"/>
    <w:rsid w:val="000262C8"/>
    <w:rsid w:val="00027112"/>
    <w:rsid w:val="0002740F"/>
    <w:rsid w:val="00027809"/>
    <w:rsid w:val="00027AA0"/>
    <w:rsid w:val="0003012A"/>
    <w:rsid w:val="000305DF"/>
    <w:rsid w:val="00030A9F"/>
    <w:rsid w:val="00030C5D"/>
    <w:rsid w:val="00030E0C"/>
    <w:rsid w:val="0003152C"/>
    <w:rsid w:val="00031952"/>
    <w:rsid w:val="000319B7"/>
    <w:rsid w:val="00031A7B"/>
    <w:rsid w:val="00031B7B"/>
    <w:rsid w:val="000322BF"/>
    <w:rsid w:val="000323BC"/>
    <w:rsid w:val="00032559"/>
    <w:rsid w:val="00032652"/>
    <w:rsid w:val="00032E84"/>
    <w:rsid w:val="0003304E"/>
    <w:rsid w:val="000330C1"/>
    <w:rsid w:val="0003327C"/>
    <w:rsid w:val="000333E8"/>
    <w:rsid w:val="000334F8"/>
    <w:rsid w:val="00033A33"/>
    <w:rsid w:val="00033D91"/>
    <w:rsid w:val="00034686"/>
    <w:rsid w:val="000347AD"/>
    <w:rsid w:val="00034ACA"/>
    <w:rsid w:val="00034F68"/>
    <w:rsid w:val="00035391"/>
    <w:rsid w:val="000353A5"/>
    <w:rsid w:val="00035732"/>
    <w:rsid w:val="00036211"/>
    <w:rsid w:val="0003662F"/>
    <w:rsid w:val="0003675C"/>
    <w:rsid w:val="0003779D"/>
    <w:rsid w:val="00037885"/>
    <w:rsid w:val="00040093"/>
    <w:rsid w:val="000402AB"/>
    <w:rsid w:val="00040941"/>
    <w:rsid w:val="00041512"/>
    <w:rsid w:val="0004157D"/>
    <w:rsid w:val="00041810"/>
    <w:rsid w:val="00041EE9"/>
    <w:rsid w:val="00042387"/>
    <w:rsid w:val="00042893"/>
    <w:rsid w:val="00042F78"/>
    <w:rsid w:val="00043429"/>
    <w:rsid w:val="00043630"/>
    <w:rsid w:val="00043944"/>
    <w:rsid w:val="0004455E"/>
    <w:rsid w:val="00044686"/>
    <w:rsid w:val="000446CD"/>
    <w:rsid w:val="00044D90"/>
    <w:rsid w:val="0004520E"/>
    <w:rsid w:val="00045514"/>
    <w:rsid w:val="00045683"/>
    <w:rsid w:val="00045B52"/>
    <w:rsid w:val="00045C96"/>
    <w:rsid w:val="00045EDB"/>
    <w:rsid w:val="00046192"/>
    <w:rsid w:val="0004688D"/>
    <w:rsid w:val="00046960"/>
    <w:rsid w:val="00046D7D"/>
    <w:rsid w:val="00046E10"/>
    <w:rsid w:val="000470AB"/>
    <w:rsid w:val="0004739F"/>
    <w:rsid w:val="000473FF"/>
    <w:rsid w:val="00047650"/>
    <w:rsid w:val="00047CBE"/>
    <w:rsid w:val="0005005F"/>
    <w:rsid w:val="000500BF"/>
    <w:rsid w:val="000505D6"/>
    <w:rsid w:val="000507B6"/>
    <w:rsid w:val="0005088D"/>
    <w:rsid w:val="0005144F"/>
    <w:rsid w:val="000515CF"/>
    <w:rsid w:val="000527B0"/>
    <w:rsid w:val="00052CB6"/>
    <w:rsid w:val="000532A2"/>
    <w:rsid w:val="0005333D"/>
    <w:rsid w:val="00053C38"/>
    <w:rsid w:val="00053DD4"/>
    <w:rsid w:val="00053DED"/>
    <w:rsid w:val="000541DF"/>
    <w:rsid w:val="000549E3"/>
    <w:rsid w:val="00054BCF"/>
    <w:rsid w:val="00055760"/>
    <w:rsid w:val="00056044"/>
    <w:rsid w:val="000566E3"/>
    <w:rsid w:val="000567A3"/>
    <w:rsid w:val="00056E96"/>
    <w:rsid w:val="00057006"/>
    <w:rsid w:val="000572B5"/>
    <w:rsid w:val="0005784B"/>
    <w:rsid w:val="000579F7"/>
    <w:rsid w:val="00060A06"/>
    <w:rsid w:val="00060A63"/>
    <w:rsid w:val="00060AA9"/>
    <w:rsid w:val="00060BE9"/>
    <w:rsid w:val="00060EED"/>
    <w:rsid w:val="00060F37"/>
    <w:rsid w:val="00061F2A"/>
    <w:rsid w:val="00062353"/>
    <w:rsid w:val="00062460"/>
    <w:rsid w:val="0006285C"/>
    <w:rsid w:val="00062C41"/>
    <w:rsid w:val="0006309A"/>
    <w:rsid w:val="00063724"/>
    <w:rsid w:val="00064C3C"/>
    <w:rsid w:val="000659A7"/>
    <w:rsid w:val="00065B82"/>
    <w:rsid w:val="00065D13"/>
    <w:rsid w:val="000663C5"/>
    <w:rsid w:val="00066461"/>
    <w:rsid w:val="000665BA"/>
    <w:rsid w:val="00066687"/>
    <w:rsid w:val="00066B46"/>
    <w:rsid w:val="000670DA"/>
    <w:rsid w:val="00067118"/>
    <w:rsid w:val="00067772"/>
    <w:rsid w:val="00067CCC"/>
    <w:rsid w:val="00070192"/>
    <w:rsid w:val="0007032E"/>
    <w:rsid w:val="0007043B"/>
    <w:rsid w:val="000705CA"/>
    <w:rsid w:val="000705CE"/>
    <w:rsid w:val="00070841"/>
    <w:rsid w:val="00070880"/>
    <w:rsid w:val="00070A6B"/>
    <w:rsid w:val="00070A85"/>
    <w:rsid w:val="000714B6"/>
    <w:rsid w:val="00071508"/>
    <w:rsid w:val="00071752"/>
    <w:rsid w:val="00072678"/>
    <w:rsid w:val="0007296E"/>
    <w:rsid w:val="000729D0"/>
    <w:rsid w:val="000738B9"/>
    <w:rsid w:val="00073968"/>
    <w:rsid w:val="000739B9"/>
    <w:rsid w:val="00073AD6"/>
    <w:rsid w:val="00073B0C"/>
    <w:rsid w:val="00074504"/>
    <w:rsid w:val="00074970"/>
    <w:rsid w:val="000749ED"/>
    <w:rsid w:val="0007503C"/>
    <w:rsid w:val="0007507B"/>
    <w:rsid w:val="000758E9"/>
    <w:rsid w:val="000758EF"/>
    <w:rsid w:val="00075908"/>
    <w:rsid w:val="00075CF4"/>
    <w:rsid w:val="000761ED"/>
    <w:rsid w:val="00076791"/>
    <w:rsid w:val="000768CF"/>
    <w:rsid w:val="00077D78"/>
    <w:rsid w:val="000801BC"/>
    <w:rsid w:val="0008075C"/>
    <w:rsid w:val="00080C9D"/>
    <w:rsid w:val="00081617"/>
    <w:rsid w:val="00081F0F"/>
    <w:rsid w:val="00082644"/>
    <w:rsid w:val="000826B5"/>
    <w:rsid w:val="00082788"/>
    <w:rsid w:val="00082826"/>
    <w:rsid w:val="00082B07"/>
    <w:rsid w:val="00082C63"/>
    <w:rsid w:val="00083B06"/>
    <w:rsid w:val="000840F3"/>
    <w:rsid w:val="00084AAA"/>
    <w:rsid w:val="00084AFF"/>
    <w:rsid w:val="00084D91"/>
    <w:rsid w:val="000854A6"/>
    <w:rsid w:val="00085681"/>
    <w:rsid w:val="0008576F"/>
    <w:rsid w:val="00085F4B"/>
    <w:rsid w:val="00086218"/>
    <w:rsid w:val="00086725"/>
    <w:rsid w:val="00086B20"/>
    <w:rsid w:val="00086D39"/>
    <w:rsid w:val="000870D5"/>
    <w:rsid w:val="000875D3"/>
    <w:rsid w:val="00087A27"/>
    <w:rsid w:val="00087EFC"/>
    <w:rsid w:val="00087FE0"/>
    <w:rsid w:val="0009018C"/>
    <w:rsid w:val="000901A9"/>
    <w:rsid w:val="000905A1"/>
    <w:rsid w:val="000906A1"/>
    <w:rsid w:val="00090785"/>
    <w:rsid w:val="00090A5C"/>
    <w:rsid w:val="0009108C"/>
    <w:rsid w:val="000910B2"/>
    <w:rsid w:val="0009133A"/>
    <w:rsid w:val="000918A2"/>
    <w:rsid w:val="00091BFC"/>
    <w:rsid w:val="0009249F"/>
    <w:rsid w:val="00092751"/>
    <w:rsid w:val="00092A8A"/>
    <w:rsid w:val="00092BA3"/>
    <w:rsid w:val="00092BF3"/>
    <w:rsid w:val="00092F42"/>
    <w:rsid w:val="000930B1"/>
    <w:rsid w:val="000931B5"/>
    <w:rsid w:val="00093495"/>
    <w:rsid w:val="00093A92"/>
    <w:rsid w:val="00093BC9"/>
    <w:rsid w:val="00094A21"/>
    <w:rsid w:val="00094DB1"/>
    <w:rsid w:val="000951F9"/>
    <w:rsid w:val="00095BAA"/>
    <w:rsid w:val="00095D2A"/>
    <w:rsid w:val="0009601A"/>
    <w:rsid w:val="000960BC"/>
    <w:rsid w:val="00096805"/>
    <w:rsid w:val="0009706B"/>
    <w:rsid w:val="000970EB"/>
    <w:rsid w:val="0009781D"/>
    <w:rsid w:val="00097A1B"/>
    <w:rsid w:val="000A0810"/>
    <w:rsid w:val="000A0D3B"/>
    <w:rsid w:val="000A1170"/>
    <w:rsid w:val="000A12C5"/>
    <w:rsid w:val="000A19D8"/>
    <w:rsid w:val="000A1DB3"/>
    <w:rsid w:val="000A3072"/>
    <w:rsid w:val="000A3417"/>
    <w:rsid w:val="000A4202"/>
    <w:rsid w:val="000A4C75"/>
    <w:rsid w:val="000A5468"/>
    <w:rsid w:val="000A552A"/>
    <w:rsid w:val="000A5710"/>
    <w:rsid w:val="000A580C"/>
    <w:rsid w:val="000A582D"/>
    <w:rsid w:val="000A58CF"/>
    <w:rsid w:val="000A5CDE"/>
    <w:rsid w:val="000A649A"/>
    <w:rsid w:val="000A654A"/>
    <w:rsid w:val="000A69A4"/>
    <w:rsid w:val="000A6FD7"/>
    <w:rsid w:val="000A7161"/>
    <w:rsid w:val="000A7715"/>
    <w:rsid w:val="000A7BD2"/>
    <w:rsid w:val="000B07AD"/>
    <w:rsid w:val="000B07BA"/>
    <w:rsid w:val="000B0C19"/>
    <w:rsid w:val="000B0F2C"/>
    <w:rsid w:val="000B1217"/>
    <w:rsid w:val="000B1843"/>
    <w:rsid w:val="000B2310"/>
    <w:rsid w:val="000B24CC"/>
    <w:rsid w:val="000B28CB"/>
    <w:rsid w:val="000B2B51"/>
    <w:rsid w:val="000B2FC7"/>
    <w:rsid w:val="000B30A4"/>
    <w:rsid w:val="000B3ABB"/>
    <w:rsid w:val="000B3B56"/>
    <w:rsid w:val="000B426A"/>
    <w:rsid w:val="000B447E"/>
    <w:rsid w:val="000B4FE8"/>
    <w:rsid w:val="000B5291"/>
    <w:rsid w:val="000B576D"/>
    <w:rsid w:val="000B5987"/>
    <w:rsid w:val="000B5CA6"/>
    <w:rsid w:val="000B602D"/>
    <w:rsid w:val="000B6809"/>
    <w:rsid w:val="000B6960"/>
    <w:rsid w:val="000B6AE1"/>
    <w:rsid w:val="000B6D8A"/>
    <w:rsid w:val="000B7DDB"/>
    <w:rsid w:val="000B7FDF"/>
    <w:rsid w:val="000C0047"/>
    <w:rsid w:val="000C03EA"/>
    <w:rsid w:val="000C0DA3"/>
    <w:rsid w:val="000C1111"/>
    <w:rsid w:val="000C163A"/>
    <w:rsid w:val="000C17BE"/>
    <w:rsid w:val="000C1973"/>
    <w:rsid w:val="000C1987"/>
    <w:rsid w:val="000C1A25"/>
    <w:rsid w:val="000C1B0B"/>
    <w:rsid w:val="000C1DB8"/>
    <w:rsid w:val="000C1FE7"/>
    <w:rsid w:val="000C2C64"/>
    <w:rsid w:val="000C3328"/>
    <w:rsid w:val="000C3822"/>
    <w:rsid w:val="000C394A"/>
    <w:rsid w:val="000C43FD"/>
    <w:rsid w:val="000C4416"/>
    <w:rsid w:val="000C445E"/>
    <w:rsid w:val="000C44FF"/>
    <w:rsid w:val="000C57DB"/>
    <w:rsid w:val="000C58DD"/>
    <w:rsid w:val="000C5C1C"/>
    <w:rsid w:val="000C5E9C"/>
    <w:rsid w:val="000C5FAB"/>
    <w:rsid w:val="000C60B9"/>
    <w:rsid w:val="000C6316"/>
    <w:rsid w:val="000C6863"/>
    <w:rsid w:val="000C6A9D"/>
    <w:rsid w:val="000C6C93"/>
    <w:rsid w:val="000C6F00"/>
    <w:rsid w:val="000D0620"/>
    <w:rsid w:val="000D067E"/>
    <w:rsid w:val="000D06A8"/>
    <w:rsid w:val="000D0984"/>
    <w:rsid w:val="000D09D5"/>
    <w:rsid w:val="000D0D6D"/>
    <w:rsid w:val="000D0E8D"/>
    <w:rsid w:val="000D182E"/>
    <w:rsid w:val="000D1D76"/>
    <w:rsid w:val="000D1F4E"/>
    <w:rsid w:val="000D22C1"/>
    <w:rsid w:val="000D24FA"/>
    <w:rsid w:val="000D2BDF"/>
    <w:rsid w:val="000D2DC3"/>
    <w:rsid w:val="000D2FEE"/>
    <w:rsid w:val="000D329B"/>
    <w:rsid w:val="000D3745"/>
    <w:rsid w:val="000D426B"/>
    <w:rsid w:val="000D477E"/>
    <w:rsid w:val="000D5499"/>
    <w:rsid w:val="000D575D"/>
    <w:rsid w:val="000D5B1D"/>
    <w:rsid w:val="000D5B92"/>
    <w:rsid w:val="000D5CBC"/>
    <w:rsid w:val="000D5E16"/>
    <w:rsid w:val="000D6040"/>
    <w:rsid w:val="000D61FD"/>
    <w:rsid w:val="000D63B2"/>
    <w:rsid w:val="000D6F8F"/>
    <w:rsid w:val="000D700B"/>
    <w:rsid w:val="000D718D"/>
    <w:rsid w:val="000D75B1"/>
    <w:rsid w:val="000D7AFA"/>
    <w:rsid w:val="000E027F"/>
    <w:rsid w:val="000E03EA"/>
    <w:rsid w:val="000E083A"/>
    <w:rsid w:val="000E10B0"/>
    <w:rsid w:val="000E169E"/>
    <w:rsid w:val="000E1F44"/>
    <w:rsid w:val="000E2489"/>
    <w:rsid w:val="000E27C8"/>
    <w:rsid w:val="000E28AC"/>
    <w:rsid w:val="000E294A"/>
    <w:rsid w:val="000E2BE2"/>
    <w:rsid w:val="000E2C27"/>
    <w:rsid w:val="000E2DC3"/>
    <w:rsid w:val="000E2EF8"/>
    <w:rsid w:val="000E2F9F"/>
    <w:rsid w:val="000E3290"/>
    <w:rsid w:val="000E3539"/>
    <w:rsid w:val="000E35EC"/>
    <w:rsid w:val="000E467C"/>
    <w:rsid w:val="000E4EAD"/>
    <w:rsid w:val="000E5051"/>
    <w:rsid w:val="000E50E6"/>
    <w:rsid w:val="000E5E92"/>
    <w:rsid w:val="000E5F53"/>
    <w:rsid w:val="000E61D4"/>
    <w:rsid w:val="000E64ED"/>
    <w:rsid w:val="000E6515"/>
    <w:rsid w:val="000E6668"/>
    <w:rsid w:val="000E7168"/>
    <w:rsid w:val="000E7321"/>
    <w:rsid w:val="000E74CA"/>
    <w:rsid w:val="000E7962"/>
    <w:rsid w:val="000F0C21"/>
    <w:rsid w:val="000F0C59"/>
    <w:rsid w:val="000F0E8A"/>
    <w:rsid w:val="000F0E98"/>
    <w:rsid w:val="000F1214"/>
    <w:rsid w:val="000F1426"/>
    <w:rsid w:val="000F1554"/>
    <w:rsid w:val="000F19A3"/>
    <w:rsid w:val="000F1ADC"/>
    <w:rsid w:val="000F1B7D"/>
    <w:rsid w:val="000F1C96"/>
    <w:rsid w:val="000F2C22"/>
    <w:rsid w:val="000F2CF7"/>
    <w:rsid w:val="000F2D65"/>
    <w:rsid w:val="000F3707"/>
    <w:rsid w:val="000F37D0"/>
    <w:rsid w:val="000F417F"/>
    <w:rsid w:val="000F4524"/>
    <w:rsid w:val="000F4CA4"/>
    <w:rsid w:val="000F4F9F"/>
    <w:rsid w:val="000F53C7"/>
    <w:rsid w:val="000F5AAA"/>
    <w:rsid w:val="000F617D"/>
    <w:rsid w:val="000F637E"/>
    <w:rsid w:val="000F68F7"/>
    <w:rsid w:val="000F6960"/>
    <w:rsid w:val="000F6C7D"/>
    <w:rsid w:val="000F7372"/>
    <w:rsid w:val="000F7BE5"/>
    <w:rsid w:val="000F7DEC"/>
    <w:rsid w:val="001000CC"/>
    <w:rsid w:val="0010027C"/>
    <w:rsid w:val="001002E7"/>
    <w:rsid w:val="00100405"/>
    <w:rsid w:val="0010048B"/>
    <w:rsid w:val="00101A1D"/>
    <w:rsid w:val="00101B0C"/>
    <w:rsid w:val="00101C40"/>
    <w:rsid w:val="00101C6A"/>
    <w:rsid w:val="00101E83"/>
    <w:rsid w:val="00101ECA"/>
    <w:rsid w:val="00102077"/>
    <w:rsid w:val="00102273"/>
    <w:rsid w:val="001030E2"/>
    <w:rsid w:val="0010359A"/>
    <w:rsid w:val="00103894"/>
    <w:rsid w:val="001040A9"/>
    <w:rsid w:val="0010451B"/>
    <w:rsid w:val="001046C7"/>
    <w:rsid w:val="00104C17"/>
    <w:rsid w:val="00104C28"/>
    <w:rsid w:val="00104F61"/>
    <w:rsid w:val="00105012"/>
    <w:rsid w:val="00105303"/>
    <w:rsid w:val="0010743A"/>
    <w:rsid w:val="00107646"/>
    <w:rsid w:val="00107A0C"/>
    <w:rsid w:val="00107E2E"/>
    <w:rsid w:val="00107ECD"/>
    <w:rsid w:val="00110135"/>
    <w:rsid w:val="001101A2"/>
    <w:rsid w:val="00110230"/>
    <w:rsid w:val="001103EF"/>
    <w:rsid w:val="00110C59"/>
    <w:rsid w:val="00110EAA"/>
    <w:rsid w:val="00110F62"/>
    <w:rsid w:val="001110C4"/>
    <w:rsid w:val="001111FF"/>
    <w:rsid w:val="00111630"/>
    <w:rsid w:val="001117B0"/>
    <w:rsid w:val="00111935"/>
    <w:rsid w:val="001119F1"/>
    <w:rsid w:val="00111E63"/>
    <w:rsid w:val="00112931"/>
    <w:rsid w:val="00112A19"/>
    <w:rsid w:val="00112BBD"/>
    <w:rsid w:val="001130A9"/>
    <w:rsid w:val="00113245"/>
    <w:rsid w:val="0011334C"/>
    <w:rsid w:val="00113497"/>
    <w:rsid w:val="001138DD"/>
    <w:rsid w:val="00113B90"/>
    <w:rsid w:val="001142B5"/>
    <w:rsid w:val="001143A3"/>
    <w:rsid w:val="001145A6"/>
    <w:rsid w:val="0011510F"/>
    <w:rsid w:val="00115531"/>
    <w:rsid w:val="0011619F"/>
    <w:rsid w:val="001165AC"/>
    <w:rsid w:val="001168C4"/>
    <w:rsid w:val="0011799D"/>
    <w:rsid w:val="00117BA7"/>
    <w:rsid w:val="00117FA8"/>
    <w:rsid w:val="00120053"/>
    <w:rsid w:val="001202C8"/>
    <w:rsid w:val="001202E7"/>
    <w:rsid w:val="0012030E"/>
    <w:rsid w:val="001203FD"/>
    <w:rsid w:val="00120600"/>
    <w:rsid w:val="00120A34"/>
    <w:rsid w:val="00120EB1"/>
    <w:rsid w:val="00121119"/>
    <w:rsid w:val="001216D0"/>
    <w:rsid w:val="00121E8B"/>
    <w:rsid w:val="00122143"/>
    <w:rsid w:val="00122326"/>
    <w:rsid w:val="00122D6D"/>
    <w:rsid w:val="0012367A"/>
    <w:rsid w:val="00123680"/>
    <w:rsid w:val="00124280"/>
    <w:rsid w:val="00124944"/>
    <w:rsid w:val="001249A1"/>
    <w:rsid w:val="00124D93"/>
    <w:rsid w:val="001255BF"/>
    <w:rsid w:val="001255C0"/>
    <w:rsid w:val="00125CBC"/>
    <w:rsid w:val="00125D52"/>
    <w:rsid w:val="001260B3"/>
    <w:rsid w:val="00126212"/>
    <w:rsid w:val="0012656F"/>
    <w:rsid w:val="00126838"/>
    <w:rsid w:val="00126C27"/>
    <w:rsid w:val="00127826"/>
    <w:rsid w:val="00127D9B"/>
    <w:rsid w:val="001306C3"/>
    <w:rsid w:val="001306EB"/>
    <w:rsid w:val="0013086D"/>
    <w:rsid w:val="00130ACB"/>
    <w:rsid w:val="00130C4D"/>
    <w:rsid w:val="00130FF7"/>
    <w:rsid w:val="00131D4C"/>
    <w:rsid w:val="00131DAD"/>
    <w:rsid w:val="001321FB"/>
    <w:rsid w:val="001327DF"/>
    <w:rsid w:val="00132ACB"/>
    <w:rsid w:val="00132B52"/>
    <w:rsid w:val="00132EEA"/>
    <w:rsid w:val="00134701"/>
    <w:rsid w:val="001348A6"/>
    <w:rsid w:val="001349DA"/>
    <w:rsid w:val="00134AED"/>
    <w:rsid w:val="00134B52"/>
    <w:rsid w:val="001350F6"/>
    <w:rsid w:val="0013527D"/>
    <w:rsid w:val="00135623"/>
    <w:rsid w:val="00135748"/>
    <w:rsid w:val="0013577C"/>
    <w:rsid w:val="00135880"/>
    <w:rsid w:val="00135979"/>
    <w:rsid w:val="00135C31"/>
    <w:rsid w:val="00135D34"/>
    <w:rsid w:val="00135DEE"/>
    <w:rsid w:val="00136C65"/>
    <w:rsid w:val="00136C87"/>
    <w:rsid w:val="001371D4"/>
    <w:rsid w:val="0013729A"/>
    <w:rsid w:val="001374D6"/>
    <w:rsid w:val="00137541"/>
    <w:rsid w:val="00137BCA"/>
    <w:rsid w:val="00137BDD"/>
    <w:rsid w:val="00137BF7"/>
    <w:rsid w:val="00137C9C"/>
    <w:rsid w:val="001403AD"/>
    <w:rsid w:val="001415BD"/>
    <w:rsid w:val="001417CF"/>
    <w:rsid w:val="00141AB4"/>
    <w:rsid w:val="00141D0D"/>
    <w:rsid w:val="00142336"/>
    <w:rsid w:val="00142369"/>
    <w:rsid w:val="001423DE"/>
    <w:rsid w:val="001423FE"/>
    <w:rsid w:val="00142856"/>
    <w:rsid w:val="00142D93"/>
    <w:rsid w:val="001439AC"/>
    <w:rsid w:val="001439C6"/>
    <w:rsid w:val="00143CD3"/>
    <w:rsid w:val="00143F30"/>
    <w:rsid w:val="00144229"/>
    <w:rsid w:val="00144C20"/>
    <w:rsid w:val="00144CCC"/>
    <w:rsid w:val="00145119"/>
    <w:rsid w:val="001452AA"/>
    <w:rsid w:val="00145519"/>
    <w:rsid w:val="00145C67"/>
    <w:rsid w:val="00145C87"/>
    <w:rsid w:val="001460F7"/>
    <w:rsid w:val="0014618A"/>
    <w:rsid w:val="0014626B"/>
    <w:rsid w:val="001462E7"/>
    <w:rsid w:val="001465BE"/>
    <w:rsid w:val="0014689E"/>
    <w:rsid w:val="00146980"/>
    <w:rsid w:val="001469DE"/>
    <w:rsid w:val="00146EC9"/>
    <w:rsid w:val="00146FEF"/>
    <w:rsid w:val="00147085"/>
    <w:rsid w:val="00147321"/>
    <w:rsid w:val="00147589"/>
    <w:rsid w:val="00147AF0"/>
    <w:rsid w:val="00150133"/>
    <w:rsid w:val="001501C1"/>
    <w:rsid w:val="001507EC"/>
    <w:rsid w:val="00150E13"/>
    <w:rsid w:val="001518DF"/>
    <w:rsid w:val="00151945"/>
    <w:rsid w:val="00151DFB"/>
    <w:rsid w:val="00152739"/>
    <w:rsid w:val="0015288D"/>
    <w:rsid w:val="001531A3"/>
    <w:rsid w:val="00153651"/>
    <w:rsid w:val="0015386F"/>
    <w:rsid w:val="00153952"/>
    <w:rsid w:val="001539A0"/>
    <w:rsid w:val="00153DDB"/>
    <w:rsid w:val="00154454"/>
    <w:rsid w:val="001545FA"/>
    <w:rsid w:val="00154672"/>
    <w:rsid w:val="00154A35"/>
    <w:rsid w:val="00154AC7"/>
    <w:rsid w:val="00154E52"/>
    <w:rsid w:val="0015505F"/>
    <w:rsid w:val="00155204"/>
    <w:rsid w:val="00155207"/>
    <w:rsid w:val="00155800"/>
    <w:rsid w:val="00155B04"/>
    <w:rsid w:val="00155E1C"/>
    <w:rsid w:val="00156598"/>
    <w:rsid w:val="001611B1"/>
    <w:rsid w:val="0016138D"/>
    <w:rsid w:val="0016227C"/>
    <w:rsid w:val="00162357"/>
    <w:rsid w:val="0016255B"/>
    <w:rsid w:val="00162CE4"/>
    <w:rsid w:val="001631B9"/>
    <w:rsid w:val="00163314"/>
    <w:rsid w:val="00163D0C"/>
    <w:rsid w:val="00163DA3"/>
    <w:rsid w:val="001641D4"/>
    <w:rsid w:val="00164650"/>
    <w:rsid w:val="00164794"/>
    <w:rsid w:val="00164846"/>
    <w:rsid w:val="001648F4"/>
    <w:rsid w:val="00164B0A"/>
    <w:rsid w:val="001652B6"/>
    <w:rsid w:val="00165EC3"/>
    <w:rsid w:val="001661E1"/>
    <w:rsid w:val="001662D7"/>
    <w:rsid w:val="0016649E"/>
    <w:rsid w:val="001669A9"/>
    <w:rsid w:val="00166DF5"/>
    <w:rsid w:val="00166EC1"/>
    <w:rsid w:val="001677E5"/>
    <w:rsid w:val="00167924"/>
    <w:rsid w:val="00167E1A"/>
    <w:rsid w:val="001705C2"/>
    <w:rsid w:val="00170AF9"/>
    <w:rsid w:val="00170B04"/>
    <w:rsid w:val="0017100C"/>
    <w:rsid w:val="00171618"/>
    <w:rsid w:val="00171B72"/>
    <w:rsid w:val="00172585"/>
    <w:rsid w:val="00172871"/>
    <w:rsid w:val="00172B52"/>
    <w:rsid w:val="00172B5C"/>
    <w:rsid w:val="00172E1B"/>
    <w:rsid w:val="00173183"/>
    <w:rsid w:val="0017336C"/>
    <w:rsid w:val="001735AE"/>
    <w:rsid w:val="0017381C"/>
    <w:rsid w:val="001739FF"/>
    <w:rsid w:val="00173AEA"/>
    <w:rsid w:val="00173EBE"/>
    <w:rsid w:val="001746F5"/>
    <w:rsid w:val="00174955"/>
    <w:rsid w:val="001749DD"/>
    <w:rsid w:val="00174CF7"/>
    <w:rsid w:val="00175472"/>
    <w:rsid w:val="0017559C"/>
    <w:rsid w:val="00175ED8"/>
    <w:rsid w:val="00176654"/>
    <w:rsid w:val="00176CFA"/>
    <w:rsid w:val="00177096"/>
    <w:rsid w:val="0017740F"/>
    <w:rsid w:val="00177680"/>
    <w:rsid w:val="0017786F"/>
    <w:rsid w:val="001779D6"/>
    <w:rsid w:val="00177BEC"/>
    <w:rsid w:val="00177DFE"/>
    <w:rsid w:val="00177E95"/>
    <w:rsid w:val="00177FB7"/>
    <w:rsid w:val="001800D5"/>
    <w:rsid w:val="001800D8"/>
    <w:rsid w:val="00180107"/>
    <w:rsid w:val="00180CA5"/>
    <w:rsid w:val="00181710"/>
    <w:rsid w:val="00181C39"/>
    <w:rsid w:val="00181DD3"/>
    <w:rsid w:val="001822B5"/>
    <w:rsid w:val="00182940"/>
    <w:rsid w:val="00182967"/>
    <w:rsid w:val="001830B1"/>
    <w:rsid w:val="0018358E"/>
    <w:rsid w:val="00183BB2"/>
    <w:rsid w:val="00183D03"/>
    <w:rsid w:val="00183F3A"/>
    <w:rsid w:val="0018430D"/>
    <w:rsid w:val="00184417"/>
    <w:rsid w:val="0018454E"/>
    <w:rsid w:val="00184B95"/>
    <w:rsid w:val="00185162"/>
    <w:rsid w:val="00185651"/>
    <w:rsid w:val="00185D6D"/>
    <w:rsid w:val="00185DF0"/>
    <w:rsid w:val="00185E5B"/>
    <w:rsid w:val="00187512"/>
    <w:rsid w:val="001878A4"/>
    <w:rsid w:val="0019067C"/>
    <w:rsid w:val="00190C58"/>
    <w:rsid w:val="001912DE"/>
    <w:rsid w:val="0019146B"/>
    <w:rsid w:val="001914F5"/>
    <w:rsid w:val="001925DE"/>
    <w:rsid w:val="00193171"/>
    <w:rsid w:val="001931F2"/>
    <w:rsid w:val="0019346A"/>
    <w:rsid w:val="001935B6"/>
    <w:rsid w:val="00193CA8"/>
    <w:rsid w:val="00193E13"/>
    <w:rsid w:val="00194355"/>
    <w:rsid w:val="001946B1"/>
    <w:rsid w:val="001946E3"/>
    <w:rsid w:val="001947DE"/>
    <w:rsid w:val="00194E30"/>
    <w:rsid w:val="00195167"/>
    <w:rsid w:val="0019523F"/>
    <w:rsid w:val="001954E7"/>
    <w:rsid w:val="001955B4"/>
    <w:rsid w:val="00195A21"/>
    <w:rsid w:val="00195AC2"/>
    <w:rsid w:val="00195EA3"/>
    <w:rsid w:val="00196488"/>
    <w:rsid w:val="001969A4"/>
    <w:rsid w:val="00196ADF"/>
    <w:rsid w:val="00196BD9"/>
    <w:rsid w:val="00196D4E"/>
    <w:rsid w:val="0019717F"/>
    <w:rsid w:val="001974B7"/>
    <w:rsid w:val="00197532"/>
    <w:rsid w:val="00197D78"/>
    <w:rsid w:val="001A0906"/>
    <w:rsid w:val="001A1678"/>
    <w:rsid w:val="001A1DD2"/>
    <w:rsid w:val="001A248B"/>
    <w:rsid w:val="001A2ED6"/>
    <w:rsid w:val="001A2F9F"/>
    <w:rsid w:val="001A2FB5"/>
    <w:rsid w:val="001A31AB"/>
    <w:rsid w:val="001A31B9"/>
    <w:rsid w:val="001A3513"/>
    <w:rsid w:val="001A3524"/>
    <w:rsid w:val="001A3552"/>
    <w:rsid w:val="001A35E7"/>
    <w:rsid w:val="001A40CB"/>
    <w:rsid w:val="001A4184"/>
    <w:rsid w:val="001A41CB"/>
    <w:rsid w:val="001A41E3"/>
    <w:rsid w:val="001A50A5"/>
    <w:rsid w:val="001A51FB"/>
    <w:rsid w:val="001A5625"/>
    <w:rsid w:val="001A5746"/>
    <w:rsid w:val="001A5900"/>
    <w:rsid w:val="001A5D2D"/>
    <w:rsid w:val="001A5E2E"/>
    <w:rsid w:val="001A63EF"/>
    <w:rsid w:val="001A6CE8"/>
    <w:rsid w:val="001A6D04"/>
    <w:rsid w:val="001A6DD5"/>
    <w:rsid w:val="001A7423"/>
    <w:rsid w:val="001A7806"/>
    <w:rsid w:val="001A7ABF"/>
    <w:rsid w:val="001A7CF1"/>
    <w:rsid w:val="001A7DA8"/>
    <w:rsid w:val="001B0054"/>
    <w:rsid w:val="001B1209"/>
    <w:rsid w:val="001B1738"/>
    <w:rsid w:val="001B1A61"/>
    <w:rsid w:val="001B238B"/>
    <w:rsid w:val="001B2458"/>
    <w:rsid w:val="001B2690"/>
    <w:rsid w:val="001B2997"/>
    <w:rsid w:val="001B2A9E"/>
    <w:rsid w:val="001B3086"/>
    <w:rsid w:val="001B344F"/>
    <w:rsid w:val="001B35F1"/>
    <w:rsid w:val="001B38C7"/>
    <w:rsid w:val="001B3B15"/>
    <w:rsid w:val="001B3C04"/>
    <w:rsid w:val="001B3C79"/>
    <w:rsid w:val="001B4414"/>
    <w:rsid w:val="001B4935"/>
    <w:rsid w:val="001B4B52"/>
    <w:rsid w:val="001B4E0D"/>
    <w:rsid w:val="001B538D"/>
    <w:rsid w:val="001B600C"/>
    <w:rsid w:val="001B7555"/>
    <w:rsid w:val="001B7BCB"/>
    <w:rsid w:val="001B7F53"/>
    <w:rsid w:val="001C0651"/>
    <w:rsid w:val="001C07F2"/>
    <w:rsid w:val="001C0E4D"/>
    <w:rsid w:val="001C13E0"/>
    <w:rsid w:val="001C1669"/>
    <w:rsid w:val="001C18A0"/>
    <w:rsid w:val="001C1DEA"/>
    <w:rsid w:val="001C233B"/>
    <w:rsid w:val="001C2998"/>
    <w:rsid w:val="001C37C0"/>
    <w:rsid w:val="001C387C"/>
    <w:rsid w:val="001C3B2D"/>
    <w:rsid w:val="001C3CDC"/>
    <w:rsid w:val="001C4D4D"/>
    <w:rsid w:val="001C5095"/>
    <w:rsid w:val="001C59F5"/>
    <w:rsid w:val="001C5AB6"/>
    <w:rsid w:val="001C5E7A"/>
    <w:rsid w:val="001C68AA"/>
    <w:rsid w:val="001C6F5D"/>
    <w:rsid w:val="001C741A"/>
    <w:rsid w:val="001C7763"/>
    <w:rsid w:val="001C790A"/>
    <w:rsid w:val="001C7A86"/>
    <w:rsid w:val="001D025E"/>
    <w:rsid w:val="001D042A"/>
    <w:rsid w:val="001D0676"/>
    <w:rsid w:val="001D087E"/>
    <w:rsid w:val="001D0E40"/>
    <w:rsid w:val="001D1203"/>
    <w:rsid w:val="001D1B54"/>
    <w:rsid w:val="001D1DC7"/>
    <w:rsid w:val="001D1FBD"/>
    <w:rsid w:val="001D2EF0"/>
    <w:rsid w:val="001D2FC7"/>
    <w:rsid w:val="001D3138"/>
    <w:rsid w:val="001D35DA"/>
    <w:rsid w:val="001D3F13"/>
    <w:rsid w:val="001D4441"/>
    <w:rsid w:val="001D4B55"/>
    <w:rsid w:val="001D5303"/>
    <w:rsid w:val="001D53CC"/>
    <w:rsid w:val="001D5636"/>
    <w:rsid w:val="001D5F15"/>
    <w:rsid w:val="001D6AF9"/>
    <w:rsid w:val="001D74B5"/>
    <w:rsid w:val="001D786E"/>
    <w:rsid w:val="001D7FEC"/>
    <w:rsid w:val="001E04D0"/>
    <w:rsid w:val="001E074D"/>
    <w:rsid w:val="001E0996"/>
    <w:rsid w:val="001E0D79"/>
    <w:rsid w:val="001E0E5A"/>
    <w:rsid w:val="001E0F4C"/>
    <w:rsid w:val="001E10AE"/>
    <w:rsid w:val="001E10EC"/>
    <w:rsid w:val="001E11AB"/>
    <w:rsid w:val="001E1380"/>
    <w:rsid w:val="001E15DB"/>
    <w:rsid w:val="001E1A06"/>
    <w:rsid w:val="001E1A75"/>
    <w:rsid w:val="001E1DD7"/>
    <w:rsid w:val="001E1E85"/>
    <w:rsid w:val="001E211E"/>
    <w:rsid w:val="001E2186"/>
    <w:rsid w:val="001E26B9"/>
    <w:rsid w:val="001E2810"/>
    <w:rsid w:val="001E29F6"/>
    <w:rsid w:val="001E2B6C"/>
    <w:rsid w:val="001E2E4B"/>
    <w:rsid w:val="001E3387"/>
    <w:rsid w:val="001E36AC"/>
    <w:rsid w:val="001E3C6E"/>
    <w:rsid w:val="001E42F9"/>
    <w:rsid w:val="001E4379"/>
    <w:rsid w:val="001E478A"/>
    <w:rsid w:val="001E4DFB"/>
    <w:rsid w:val="001E5697"/>
    <w:rsid w:val="001E5CE7"/>
    <w:rsid w:val="001E629E"/>
    <w:rsid w:val="001E65A4"/>
    <w:rsid w:val="001E671E"/>
    <w:rsid w:val="001E7471"/>
    <w:rsid w:val="001E76A4"/>
    <w:rsid w:val="001E7A2D"/>
    <w:rsid w:val="001F02D9"/>
    <w:rsid w:val="001F08C9"/>
    <w:rsid w:val="001F0B28"/>
    <w:rsid w:val="001F0D0E"/>
    <w:rsid w:val="001F111B"/>
    <w:rsid w:val="001F137B"/>
    <w:rsid w:val="001F1B9C"/>
    <w:rsid w:val="001F1BA9"/>
    <w:rsid w:val="001F1C07"/>
    <w:rsid w:val="001F1C35"/>
    <w:rsid w:val="001F1C5C"/>
    <w:rsid w:val="001F1D70"/>
    <w:rsid w:val="001F24B6"/>
    <w:rsid w:val="001F263C"/>
    <w:rsid w:val="001F2792"/>
    <w:rsid w:val="001F3C06"/>
    <w:rsid w:val="001F3F95"/>
    <w:rsid w:val="001F422B"/>
    <w:rsid w:val="001F438D"/>
    <w:rsid w:val="001F43E5"/>
    <w:rsid w:val="001F44BD"/>
    <w:rsid w:val="001F4776"/>
    <w:rsid w:val="001F4BF2"/>
    <w:rsid w:val="001F517A"/>
    <w:rsid w:val="001F57F3"/>
    <w:rsid w:val="001F623E"/>
    <w:rsid w:val="001F6C25"/>
    <w:rsid w:val="001F71A1"/>
    <w:rsid w:val="001F7CA2"/>
    <w:rsid w:val="001F7E12"/>
    <w:rsid w:val="001F7E4E"/>
    <w:rsid w:val="002003A4"/>
    <w:rsid w:val="0020046F"/>
    <w:rsid w:val="0020082E"/>
    <w:rsid w:val="00200CF6"/>
    <w:rsid w:val="00200D2B"/>
    <w:rsid w:val="00201137"/>
    <w:rsid w:val="002021A5"/>
    <w:rsid w:val="002024A2"/>
    <w:rsid w:val="002025F2"/>
    <w:rsid w:val="002028DB"/>
    <w:rsid w:val="0020319D"/>
    <w:rsid w:val="0020393D"/>
    <w:rsid w:val="00203F7E"/>
    <w:rsid w:val="00203FEF"/>
    <w:rsid w:val="0020452A"/>
    <w:rsid w:val="00204575"/>
    <w:rsid w:val="00204F53"/>
    <w:rsid w:val="00206657"/>
    <w:rsid w:val="00210236"/>
    <w:rsid w:val="002106D2"/>
    <w:rsid w:val="00210BE0"/>
    <w:rsid w:val="0021107F"/>
    <w:rsid w:val="0021119B"/>
    <w:rsid w:val="00211639"/>
    <w:rsid w:val="00211C44"/>
    <w:rsid w:val="00211F40"/>
    <w:rsid w:val="00211FD6"/>
    <w:rsid w:val="00212913"/>
    <w:rsid w:val="002133D2"/>
    <w:rsid w:val="002133E1"/>
    <w:rsid w:val="00213AA4"/>
    <w:rsid w:val="00213B1C"/>
    <w:rsid w:val="00213CF7"/>
    <w:rsid w:val="002140B5"/>
    <w:rsid w:val="002144DC"/>
    <w:rsid w:val="0021497B"/>
    <w:rsid w:val="00215111"/>
    <w:rsid w:val="002151AE"/>
    <w:rsid w:val="0021539B"/>
    <w:rsid w:val="0021578B"/>
    <w:rsid w:val="00216539"/>
    <w:rsid w:val="00216729"/>
    <w:rsid w:val="00217063"/>
    <w:rsid w:val="00217066"/>
    <w:rsid w:val="00217081"/>
    <w:rsid w:val="00217AAC"/>
    <w:rsid w:val="00217BF3"/>
    <w:rsid w:val="00217E48"/>
    <w:rsid w:val="0022075E"/>
    <w:rsid w:val="00220939"/>
    <w:rsid w:val="00220948"/>
    <w:rsid w:val="00220AB4"/>
    <w:rsid w:val="00220E44"/>
    <w:rsid w:val="00221333"/>
    <w:rsid w:val="002215F4"/>
    <w:rsid w:val="002217A9"/>
    <w:rsid w:val="00221852"/>
    <w:rsid w:val="002218D2"/>
    <w:rsid w:val="00221B84"/>
    <w:rsid w:val="00221BC3"/>
    <w:rsid w:val="00221E7D"/>
    <w:rsid w:val="00222355"/>
    <w:rsid w:val="002223EC"/>
    <w:rsid w:val="00222461"/>
    <w:rsid w:val="00222543"/>
    <w:rsid w:val="00222A50"/>
    <w:rsid w:val="00222A6D"/>
    <w:rsid w:val="00222CF4"/>
    <w:rsid w:val="0022368E"/>
    <w:rsid w:val="00223FDB"/>
    <w:rsid w:val="002243E1"/>
    <w:rsid w:val="00224435"/>
    <w:rsid w:val="002249ED"/>
    <w:rsid w:val="0022500A"/>
    <w:rsid w:val="00225184"/>
    <w:rsid w:val="002253C4"/>
    <w:rsid w:val="00225DA7"/>
    <w:rsid w:val="002265D0"/>
    <w:rsid w:val="0022712C"/>
    <w:rsid w:val="002272C6"/>
    <w:rsid w:val="002274CF"/>
    <w:rsid w:val="002279B0"/>
    <w:rsid w:val="00227ACB"/>
    <w:rsid w:val="00227BE9"/>
    <w:rsid w:val="00227F31"/>
    <w:rsid w:val="00230466"/>
    <w:rsid w:val="00230802"/>
    <w:rsid w:val="00230C91"/>
    <w:rsid w:val="00231837"/>
    <w:rsid w:val="00231A6B"/>
    <w:rsid w:val="002320AC"/>
    <w:rsid w:val="00232510"/>
    <w:rsid w:val="00232886"/>
    <w:rsid w:val="00232EB5"/>
    <w:rsid w:val="00233171"/>
    <w:rsid w:val="002333D4"/>
    <w:rsid w:val="00233FD4"/>
    <w:rsid w:val="002341E6"/>
    <w:rsid w:val="0023472C"/>
    <w:rsid w:val="00234A4A"/>
    <w:rsid w:val="00234C32"/>
    <w:rsid w:val="00234DB6"/>
    <w:rsid w:val="00234FF6"/>
    <w:rsid w:val="002356A1"/>
    <w:rsid w:val="00235A56"/>
    <w:rsid w:val="00235B30"/>
    <w:rsid w:val="002360CA"/>
    <w:rsid w:val="0023638B"/>
    <w:rsid w:val="002366BE"/>
    <w:rsid w:val="00236B77"/>
    <w:rsid w:val="00237192"/>
    <w:rsid w:val="002371DE"/>
    <w:rsid w:val="00237ED3"/>
    <w:rsid w:val="00237F6A"/>
    <w:rsid w:val="0024000D"/>
    <w:rsid w:val="002400AD"/>
    <w:rsid w:val="00240782"/>
    <w:rsid w:val="00240BBD"/>
    <w:rsid w:val="00240D2B"/>
    <w:rsid w:val="00240F95"/>
    <w:rsid w:val="00240FE4"/>
    <w:rsid w:val="002414CC"/>
    <w:rsid w:val="00241DB6"/>
    <w:rsid w:val="00241F73"/>
    <w:rsid w:val="00241FC3"/>
    <w:rsid w:val="00241FD9"/>
    <w:rsid w:val="0024206D"/>
    <w:rsid w:val="00242633"/>
    <w:rsid w:val="00242711"/>
    <w:rsid w:val="0024319A"/>
    <w:rsid w:val="00243287"/>
    <w:rsid w:val="002437D7"/>
    <w:rsid w:val="00243926"/>
    <w:rsid w:val="00243F21"/>
    <w:rsid w:val="0024402D"/>
    <w:rsid w:val="0024475A"/>
    <w:rsid w:val="00244F10"/>
    <w:rsid w:val="002451D2"/>
    <w:rsid w:val="0024569E"/>
    <w:rsid w:val="00245CF1"/>
    <w:rsid w:val="00245F11"/>
    <w:rsid w:val="0024692B"/>
    <w:rsid w:val="00247202"/>
    <w:rsid w:val="002474FB"/>
    <w:rsid w:val="002475CD"/>
    <w:rsid w:val="00247616"/>
    <w:rsid w:val="00247CB1"/>
    <w:rsid w:val="00247F34"/>
    <w:rsid w:val="0025044A"/>
    <w:rsid w:val="002505DF"/>
    <w:rsid w:val="00250BF9"/>
    <w:rsid w:val="00250E68"/>
    <w:rsid w:val="002518A7"/>
    <w:rsid w:val="00251A80"/>
    <w:rsid w:val="00251A92"/>
    <w:rsid w:val="00251DE7"/>
    <w:rsid w:val="002524A3"/>
    <w:rsid w:val="0025265C"/>
    <w:rsid w:val="00252A78"/>
    <w:rsid w:val="00252F2C"/>
    <w:rsid w:val="00252FA7"/>
    <w:rsid w:val="00253434"/>
    <w:rsid w:val="00253437"/>
    <w:rsid w:val="00253584"/>
    <w:rsid w:val="002536D3"/>
    <w:rsid w:val="00253C50"/>
    <w:rsid w:val="00253DCB"/>
    <w:rsid w:val="002547C0"/>
    <w:rsid w:val="002548C6"/>
    <w:rsid w:val="002548F6"/>
    <w:rsid w:val="00254F1C"/>
    <w:rsid w:val="002550A9"/>
    <w:rsid w:val="00255387"/>
    <w:rsid w:val="002553C3"/>
    <w:rsid w:val="00255443"/>
    <w:rsid w:val="00255F62"/>
    <w:rsid w:val="00256031"/>
    <w:rsid w:val="002564C0"/>
    <w:rsid w:val="00257929"/>
    <w:rsid w:val="002579BE"/>
    <w:rsid w:val="00257FB1"/>
    <w:rsid w:val="00260927"/>
    <w:rsid w:val="002610F7"/>
    <w:rsid w:val="00261381"/>
    <w:rsid w:val="00261452"/>
    <w:rsid w:val="002617BD"/>
    <w:rsid w:val="00261990"/>
    <w:rsid w:val="0026199A"/>
    <w:rsid w:val="002620E2"/>
    <w:rsid w:val="00262437"/>
    <w:rsid w:val="00262475"/>
    <w:rsid w:val="002624D9"/>
    <w:rsid w:val="00262EF9"/>
    <w:rsid w:val="00264B05"/>
    <w:rsid w:val="0026527B"/>
    <w:rsid w:val="00265A61"/>
    <w:rsid w:val="00265E0D"/>
    <w:rsid w:val="00266224"/>
    <w:rsid w:val="0026626D"/>
    <w:rsid w:val="0026685E"/>
    <w:rsid w:val="002670FD"/>
    <w:rsid w:val="0026710C"/>
    <w:rsid w:val="002673BF"/>
    <w:rsid w:val="0026747E"/>
    <w:rsid w:val="0026756F"/>
    <w:rsid w:val="0026795F"/>
    <w:rsid w:val="002702A6"/>
    <w:rsid w:val="00271037"/>
    <w:rsid w:val="00271249"/>
    <w:rsid w:val="00271875"/>
    <w:rsid w:val="002723D5"/>
    <w:rsid w:val="00272870"/>
    <w:rsid w:val="0027292D"/>
    <w:rsid w:val="00272FFE"/>
    <w:rsid w:val="0027464D"/>
    <w:rsid w:val="002766E2"/>
    <w:rsid w:val="0027670C"/>
    <w:rsid w:val="0027698E"/>
    <w:rsid w:val="00276E11"/>
    <w:rsid w:val="00276E9C"/>
    <w:rsid w:val="00277140"/>
    <w:rsid w:val="00277B26"/>
    <w:rsid w:val="00277C43"/>
    <w:rsid w:val="002808EF"/>
    <w:rsid w:val="00280B59"/>
    <w:rsid w:val="00280DDB"/>
    <w:rsid w:val="002814F0"/>
    <w:rsid w:val="002815B3"/>
    <w:rsid w:val="002815FB"/>
    <w:rsid w:val="0028173A"/>
    <w:rsid w:val="002819B7"/>
    <w:rsid w:val="00281E45"/>
    <w:rsid w:val="00281FDF"/>
    <w:rsid w:val="00282012"/>
    <w:rsid w:val="00282569"/>
    <w:rsid w:val="002826C1"/>
    <w:rsid w:val="00282C9B"/>
    <w:rsid w:val="002834A8"/>
    <w:rsid w:val="00283C11"/>
    <w:rsid w:val="00283EB9"/>
    <w:rsid w:val="00283F6C"/>
    <w:rsid w:val="002840B7"/>
    <w:rsid w:val="00284373"/>
    <w:rsid w:val="00284418"/>
    <w:rsid w:val="00284AFB"/>
    <w:rsid w:val="002878A4"/>
    <w:rsid w:val="0029039F"/>
    <w:rsid w:val="00290807"/>
    <w:rsid w:val="00290918"/>
    <w:rsid w:val="002909D4"/>
    <w:rsid w:val="00290E8D"/>
    <w:rsid w:val="002916FA"/>
    <w:rsid w:val="00291CFF"/>
    <w:rsid w:val="00291DF7"/>
    <w:rsid w:val="002930D6"/>
    <w:rsid w:val="002931A9"/>
    <w:rsid w:val="00293274"/>
    <w:rsid w:val="00293417"/>
    <w:rsid w:val="002935C3"/>
    <w:rsid w:val="0029363F"/>
    <w:rsid w:val="00293946"/>
    <w:rsid w:val="00293CC8"/>
    <w:rsid w:val="002943AE"/>
    <w:rsid w:val="00294B43"/>
    <w:rsid w:val="00294FB3"/>
    <w:rsid w:val="002951F6"/>
    <w:rsid w:val="0029534B"/>
    <w:rsid w:val="00295625"/>
    <w:rsid w:val="00295C5B"/>
    <w:rsid w:val="00295EF6"/>
    <w:rsid w:val="002960D4"/>
    <w:rsid w:val="002961E8"/>
    <w:rsid w:val="0029639E"/>
    <w:rsid w:val="002963CF"/>
    <w:rsid w:val="002964B2"/>
    <w:rsid w:val="00296563"/>
    <w:rsid w:val="00296DE9"/>
    <w:rsid w:val="00296E9F"/>
    <w:rsid w:val="002973C6"/>
    <w:rsid w:val="002975AC"/>
    <w:rsid w:val="00297BE4"/>
    <w:rsid w:val="00297D3F"/>
    <w:rsid w:val="00297E64"/>
    <w:rsid w:val="00297EE4"/>
    <w:rsid w:val="002A0545"/>
    <w:rsid w:val="002A1296"/>
    <w:rsid w:val="002A15A4"/>
    <w:rsid w:val="002A1602"/>
    <w:rsid w:val="002A1843"/>
    <w:rsid w:val="002A1877"/>
    <w:rsid w:val="002A1998"/>
    <w:rsid w:val="002A1DC0"/>
    <w:rsid w:val="002A267A"/>
    <w:rsid w:val="002A28A8"/>
    <w:rsid w:val="002A2D98"/>
    <w:rsid w:val="002A2E79"/>
    <w:rsid w:val="002A310E"/>
    <w:rsid w:val="002A3D22"/>
    <w:rsid w:val="002A4BC2"/>
    <w:rsid w:val="002A5189"/>
    <w:rsid w:val="002A5836"/>
    <w:rsid w:val="002A5AF4"/>
    <w:rsid w:val="002A601D"/>
    <w:rsid w:val="002A6517"/>
    <w:rsid w:val="002A6B4A"/>
    <w:rsid w:val="002A6B5E"/>
    <w:rsid w:val="002A7416"/>
    <w:rsid w:val="002B0081"/>
    <w:rsid w:val="002B0217"/>
    <w:rsid w:val="002B03BB"/>
    <w:rsid w:val="002B0518"/>
    <w:rsid w:val="002B0D52"/>
    <w:rsid w:val="002B1448"/>
    <w:rsid w:val="002B1586"/>
    <w:rsid w:val="002B175D"/>
    <w:rsid w:val="002B1806"/>
    <w:rsid w:val="002B2463"/>
    <w:rsid w:val="002B2AE4"/>
    <w:rsid w:val="002B2BC6"/>
    <w:rsid w:val="002B317D"/>
    <w:rsid w:val="002B3D4B"/>
    <w:rsid w:val="002B3E04"/>
    <w:rsid w:val="002B4155"/>
    <w:rsid w:val="002B41CA"/>
    <w:rsid w:val="002B45DC"/>
    <w:rsid w:val="002B4771"/>
    <w:rsid w:val="002B47EE"/>
    <w:rsid w:val="002B4833"/>
    <w:rsid w:val="002B4D13"/>
    <w:rsid w:val="002B4FA1"/>
    <w:rsid w:val="002B5A0C"/>
    <w:rsid w:val="002B6606"/>
    <w:rsid w:val="002B6763"/>
    <w:rsid w:val="002B6B85"/>
    <w:rsid w:val="002B6E21"/>
    <w:rsid w:val="002B72F1"/>
    <w:rsid w:val="002B756A"/>
    <w:rsid w:val="002B7586"/>
    <w:rsid w:val="002B7BE6"/>
    <w:rsid w:val="002C0265"/>
    <w:rsid w:val="002C05A3"/>
    <w:rsid w:val="002C0831"/>
    <w:rsid w:val="002C0EC1"/>
    <w:rsid w:val="002C10E3"/>
    <w:rsid w:val="002C1593"/>
    <w:rsid w:val="002C1791"/>
    <w:rsid w:val="002C2050"/>
    <w:rsid w:val="002C22CC"/>
    <w:rsid w:val="002C2312"/>
    <w:rsid w:val="002C254F"/>
    <w:rsid w:val="002C2918"/>
    <w:rsid w:val="002C2A04"/>
    <w:rsid w:val="002C3264"/>
    <w:rsid w:val="002C3385"/>
    <w:rsid w:val="002C3532"/>
    <w:rsid w:val="002C353E"/>
    <w:rsid w:val="002C37BA"/>
    <w:rsid w:val="002C3BA3"/>
    <w:rsid w:val="002C3D14"/>
    <w:rsid w:val="002C3DC5"/>
    <w:rsid w:val="002C4221"/>
    <w:rsid w:val="002C4681"/>
    <w:rsid w:val="002C4D64"/>
    <w:rsid w:val="002C5053"/>
    <w:rsid w:val="002C5192"/>
    <w:rsid w:val="002C53E0"/>
    <w:rsid w:val="002C5A76"/>
    <w:rsid w:val="002C5AAD"/>
    <w:rsid w:val="002C605D"/>
    <w:rsid w:val="002C6BCA"/>
    <w:rsid w:val="002C709F"/>
    <w:rsid w:val="002C79B4"/>
    <w:rsid w:val="002C7AC3"/>
    <w:rsid w:val="002D0335"/>
    <w:rsid w:val="002D03BA"/>
    <w:rsid w:val="002D04A8"/>
    <w:rsid w:val="002D0C26"/>
    <w:rsid w:val="002D0E97"/>
    <w:rsid w:val="002D0E9C"/>
    <w:rsid w:val="002D1CD6"/>
    <w:rsid w:val="002D1E7C"/>
    <w:rsid w:val="002D26E7"/>
    <w:rsid w:val="002D2D8C"/>
    <w:rsid w:val="002D2E4E"/>
    <w:rsid w:val="002D2F80"/>
    <w:rsid w:val="002D351A"/>
    <w:rsid w:val="002D3DAB"/>
    <w:rsid w:val="002D40C7"/>
    <w:rsid w:val="002D4328"/>
    <w:rsid w:val="002D43F3"/>
    <w:rsid w:val="002D44D2"/>
    <w:rsid w:val="002D45DB"/>
    <w:rsid w:val="002D464D"/>
    <w:rsid w:val="002D48C6"/>
    <w:rsid w:val="002D4F15"/>
    <w:rsid w:val="002D4F3C"/>
    <w:rsid w:val="002D50B1"/>
    <w:rsid w:val="002D51A3"/>
    <w:rsid w:val="002D5847"/>
    <w:rsid w:val="002D5CBD"/>
    <w:rsid w:val="002D6100"/>
    <w:rsid w:val="002D6986"/>
    <w:rsid w:val="002D6B42"/>
    <w:rsid w:val="002D6BA5"/>
    <w:rsid w:val="002D766B"/>
    <w:rsid w:val="002D7B3D"/>
    <w:rsid w:val="002E0567"/>
    <w:rsid w:val="002E06A0"/>
    <w:rsid w:val="002E0B42"/>
    <w:rsid w:val="002E13CB"/>
    <w:rsid w:val="002E19D5"/>
    <w:rsid w:val="002E1CE7"/>
    <w:rsid w:val="002E1D01"/>
    <w:rsid w:val="002E2C8B"/>
    <w:rsid w:val="002E2F2A"/>
    <w:rsid w:val="002E34B6"/>
    <w:rsid w:val="002E38DF"/>
    <w:rsid w:val="002E39EE"/>
    <w:rsid w:val="002E3DD1"/>
    <w:rsid w:val="002E3E21"/>
    <w:rsid w:val="002E3E5D"/>
    <w:rsid w:val="002E4268"/>
    <w:rsid w:val="002E42CD"/>
    <w:rsid w:val="002E537F"/>
    <w:rsid w:val="002E56BC"/>
    <w:rsid w:val="002E5997"/>
    <w:rsid w:val="002E6041"/>
    <w:rsid w:val="002E6733"/>
    <w:rsid w:val="002E6DF5"/>
    <w:rsid w:val="002E6F6F"/>
    <w:rsid w:val="002E7F1B"/>
    <w:rsid w:val="002F003F"/>
    <w:rsid w:val="002F005C"/>
    <w:rsid w:val="002F07AB"/>
    <w:rsid w:val="002F0C0F"/>
    <w:rsid w:val="002F1172"/>
    <w:rsid w:val="002F12B6"/>
    <w:rsid w:val="002F1615"/>
    <w:rsid w:val="002F18A7"/>
    <w:rsid w:val="002F20D2"/>
    <w:rsid w:val="002F22D1"/>
    <w:rsid w:val="002F258E"/>
    <w:rsid w:val="002F29AC"/>
    <w:rsid w:val="002F2E62"/>
    <w:rsid w:val="002F320E"/>
    <w:rsid w:val="002F344B"/>
    <w:rsid w:val="002F347A"/>
    <w:rsid w:val="002F35D6"/>
    <w:rsid w:val="002F36F9"/>
    <w:rsid w:val="002F3DBF"/>
    <w:rsid w:val="002F4CE4"/>
    <w:rsid w:val="002F4E7A"/>
    <w:rsid w:val="002F5053"/>
    <w:rsid w:val="002F5176"/>
    <w:rsid w:val="002F52F6"/>
    <w:rsid w:val="002F53EC"/>
    <w:rsid w:val="002F557B"/>
    <w:rsid w:val="002F5807"/>
    <w:rsid w:val="002F5DC6"/>
    <w:rsid w:val="002F67FA"/>
    <w:rsid w:val="002F6A5D"/>
    <w:rsid w:val="002F6A85"/>
    <w:rsid w:val="002F6B9F"/>
    <w:rsid w:val="002F7211"/>
    <w:rsid w:val="002F7835"/>
    <w:rsid w:val="002F79A1"/>
    <w:rsid w:val="002F7A50"/>
    <w:rsid w:val="002F7DA1"/>
    <w:rsid w:val="003001BF"/>
    <w:rsid w:val="00300828"/>
    <w:rsid w:val="00300966"/>
    <w:rsid w:val="00300D93"/>
    <w:rsid w:val="00301012"/>
    <w:rsid w:val="00301261"/>
    <w:rsid w:val="00301369"/>
    <w:rsid w:val="0030180D"/>
    <w:rsid w:val="00301B99"/>
    <w:rsid w:val="00301D69"/>
    <w:rsid w:val="00301E82"/>
    <w:rsid w:val="00301F0C"/>
    <w:rsid w:val="00302448"/>
    <w:rsid w:val="00302C61"/>
    <w:rsid w:val="0030300B"/>
    <w:rsid w:val="00303150"/>
    <w:rsid w:val="00303B38"/>
    <w:rsid w:val="00303E71"/>
    <w:rsid w:val="00304569"/>
    <w:rsid w:val="00304D57"/>
    <w:rsid w:val="00305853"/>
    <w:rsid w:val="003064CB"/>
    <w:rsid w:val="00306693"/>
    <w:rsid w:val="00306952"/>
    <w:rsid w:val="00306953"/>
    <w:rsid w:val="00306EF6"/>
    <w:rsid w:val="00307097"/>
    <w:rsid w:val="00307C4A"/>
    <w:rsid w:val="00310177"/>
    <w:rsid w:val="003104A7"/>
    <w:rsid w:val="0031080B"/>
    <w:rsid w:val="0031098C"/>
    <w:rsid w:val="00310B6C"/>
    <w:rsid w:val="00311201"/>
    <w:rsid w:val="0031165A"/>
    <w:rsid w:val="003117A3"/>
    <w:rsid w:val="003119AF"/>
    <w:rsid w:val="00311B04"/>
    <w:rsid w:val="00312393"/>
    <w:rsid w:val="003127BF"/>
    <w:rsid w:val="0031292B"/>
    <w:rsid w:val="00312BDC"/>
    <w:rsid w:val="00312C59"/>
    <w:rsid w:val="00312CE8"/>
    <w:rsid w:val="00312E4B"/>
    <w:rsid w:val="00313099"/>
    <w:rsid w:val="003137D8"/>
    <w:rsid w:val="00313A84"/>
    <w:rsid w:val="00313C2B"/>
    <w:rsid w:val="003150A9"/>
    <w:rsid w:val="00315D41"/>
    <w:rsid w:val="00315D73"/>
    <w:rsid w:val="00315FE7"/>
    <w:rsid w:val="003163BF"/>
    <w:rsid w:val="003165D7"/>
    <w:rsid w:val="003168D0"/>
    <w:rsid w:val="00316BA6"/>
    <w:rsid w:val="00316C17"/>
    <w:rsid w:val="00317460"/>
    <w:rsid w:val="0031746D"/>
    <w:rsid w:val="0031761D"/>
    <w:rsid w:val="00317FB7"/>
    <w:rsid w:val="00317FB8"/>
    <w:rsid w:val="0032002C"/>
    <w:rsid w:val="00320038"/>
    <w:rsid w:val="0032004D"/>
    <w:rsid w:val="00320585"/>
    <w:rsid w:val="003205D5"/>
    <w:rsid w:val="003207C2"/>
    <w:rsid w:val="00320863"/>
    <w:rsid w:val="00320D28"/>
    <w:rsid w:val="00321248"/>
    <w:rsid w:val="00321A45"/>
    <w:rsid w:val="00321A50"/>
    <w:rsid w:val="00321CCF"/>
    <w:rsid w:val="0032215F"/>
    <w:rsid w:val="00322222"/>
    <w:rsid w:val="00322330"/>
    <w:rsid w:val="0032275B"/>
    <w:rsid w:val="003227B0"/>
    <w:rsid w:val="00322AED"/>
    <w:rsid w:val="00322B03"/>
    <w:rsid w:val="00322B74"/>
    <w:rsid w:val="00322C86"/>
    <w:rsid w:val="00323604"/>
    <w:rsid w:val="003236A3"/>
    <w:rsid w:val="00323890"/>
    <w:rsid w:val="0032392C"/>
    <w:rsid w:val="00323F7D"/>
    <w:rsid w:val="00323FA9"/>
    <w:rsid w:val="00324715"/>
    <w:rsid w:val="003247D2"/>
    <w:rsid w:val="00324B1B"/>
    <w:rsid w:val="00324C44"/>
    <w:rsid w:val="003256E1"/>
    <w:rsid w:val="003259EB"/>
    <w:rsid w:val="00325ABC"/>
    <w:rsid w:val="00325D20"/>
    <w:rsid w:val="00325DF0"/>
    <w:rsid w:val="003267B4"/>
    <w:rsid w:val="00326C9B"/>
    <w:rsid w:val="00326ED9"/>
    <w:rsid w:val="00327172"/>
    <w:rsid w:val="0032719B"/>
    <w:rsid w:val="00327347"/>
    <w:rsid w:val="003274AA"/>
    <w:rsid w:val="00327A7D"/>
    <w:rsid w:val="00327B40"/>
    <w:rsid w:val="00330199"/>
    <w:rsid w:val="003306EB"/>
    <w:rsid w:val="00331CA9"/>
    <w:rsid w:val="00331F97"/>
    <w:rsid w:val="00332F68"/>
    <w:rsid w:val="00333554"/>
    <w:rsid w:val="00333A52"/>
    <w:rsid w:val="00333DB9"/>
    <w:rsid w:val="00334252"/>
    <w:rsid w:val="00334692"/>
    <w:rsid w:val="0033484A"/>
    <w:rsid w:val="00334AD5"/>
    <w:rsid w:val="00334D8D"/>
    <w:rsid w:val="00334EA4"/>
    <w:rsid w:val="003351A6"/>
    <w:rsid w:val="003357E5"/>
    <w:rsid w:val="0033641D"/>
    <w:rsid w:val="0033691C"/>
    <w:rsid w:val="003370A6"/>
    <w:rsid w:val="003374B3"/>
    <w:rsid w:val="00337682"/>
    <w:rsid w:val="00337BC8"/>
    <w:rsid w:val="00340609"/>
    <w:rsid w:val="003407EF"/>
    <w:rsid w:val="00340936"/>
    <w:rsid w:val="00340C5D"/>
    <w:rsid w:val="00340DB5"/>
    <w:rsid w:val="00340DF8"/>
    <w:rsid w:val="00340ED6"/>
    <w:rsid w:val="00340F1C"/>
    <w:rsid w:val="003412DE"/>
    <w:rsid w:val="00342A92"/>
    <w:rsid w:val="00342AC4"/>
    <w:rsid w:val="00342F4A"/>
    <w:rsid w:val="00343807"/>
    <w:rsid w:val="00344B1A"/>
    <w:rsid w:val="003450A3"/>
    <w:rsid w:val="00345EB8"/>
    <w:rsid w:val="00346857"/>
    <w:rsid w:val="00346908"/>
    <w:rsid w:val="00346CAE"/>
    <w:rsid w:val="0034755A"/>
    <w:rsid w:val="0034763F"/>
    <w:rsid w:val="00347BC9"/>
    <w:rsid w:val="00350223"/>
    <w:rsid w:val="00350524"/>
    <w:rsid w:val="00350EDB"/>
    <w:rsid w:val="00351432"/>
    <w:rsid w:val="00351F73"/>
    <w:rsid w:val="00352132"/>
    <w:rsid w:val="003522D3"/>
    <w:rsid w:val="00352310"/>
    <w:rsid w:val="003527F3"/>
    <w:rsid w:val="00353109"/>
    <w:rsid w:val="00353AF6"/>
    <w:rsid w:val="00353B91"/>
    <w:rsid w:val="00354280"/>
    <w:rsid w:val="00354378"/>
    <w:rsid w:val="003544EF"/>
    <w:rsid w:val="00355285"/>
    <w:rsid w:val="003553A0"/>
    <w:rsid w:val="0035541F"/>
    <w:rsid w:val="00355433"/>
    <w:rsid w:val="00355479"/>
    <w:rsid w:val="003556F1"/>
    <w:rsid w:val="00355CB4"/>
    <w:rsid w:val="00355E32"/>
    <w:rsid w:val="00355E62"/>
    <w:rsid w:val="00356162"/>
    <w:rsid w:val="003568C2"/>
    <w:rsid w:val="00356B23"/>
    <w:rsid w:val="00356D11"/>
    <w:rsid w:val="00356D2E"/>
    <w:rsid w:val="00356FAE"/>
    <w:rsid w:val="003603E8"/>
    <w:rsid w:val="0036075A"/>
    <w:rsid w:val="00360ECC"/>
    <w:rsid w:val="0036175D"/>
    <w:rsid w:val="003618AE"/>
    <w:rsid w:val="0036200E"/>
    <w:rsid w:val="00362235"/>
    <w:rsid w:val="00362848"/>
    <w:rsid w:val="003628A4"/>
    <w:rsid w:val="0036294E"/>
    <w:rsid w:val="003629E4"/>
    <w:rsid w:val="0036308F"/>
    <w:rsid w:val="0036315A"/>
    <w:rsid w:val="003633E7"/>
    <w:rsid w:val="00363C4E"/>
    <w:rsid w:val="003645DB"/>
    <w:rsid w:val="0036550C"/>
    <w:rsid w:val="003656A3"/>
    <w:rsid w:val="003657DA"/>
    <w:rsid w:val="003660FC"/>
    <w:rsid w:val="00366517"/>
    <w:rsid w:val="00366D55"/>
    <w:rsid w:val="00366DC7"/>
    <w:rsid w:val="003673A5"/>
    <w:rsid w:val="0036778B"/>
    <w:rsid w:val="00367B6D"/>
    <w:rsid w:val="00367FBF"/>
    <w:rsid w:val="00370802"/>
    <w:rsid w:val="00370866"/>
    <w:rsid w:val="00370B0B"/>
    <w:rsid w:val="0037124C"/>
    <w:rsid w:val="00371BF4"/>
    <w:rsid w:val="00371DB0"/>
    <w:rsid w:val="00372671"/>
    <w:rsid w:val="0037297C"/>
    <w:rsid w:val="00373208"/>
    <w:rsid w:val="00373E8C"/>
    <w:rsid w:val="003745E2"/>
    <w:rsid w:val="00374787"/>
    <w:rsid w:val="00374D89"/>
    <w:rsid w:val="00374DF2"/>
    <w:rsid w:val="0037556F"/>
    <w:rsid w:val="0037583C"/>
    <w:rsid w:val="003758E3"/>
    <w:rsid w:val="00375972"/>
    <w:rsid w:val="00375FE8"/>
    <w:rsid w:val="0037659D"/>
    <w:rsid w:val="00376935"/>
    <w:rsid w:val="003769D4"/>
    <w:rsid w:val="00376BE8"/>
    <w:rsid w:val="00376CFC"/>
    <w:rsid w:val="003771BE"/>
    <w:rsid w:val="0037723D"/>
    <w:rsid w:val="00377756"/>
    <w:rsid w:val="00377BA9"/>
    <w:rsid w:val="003801BF"/>
    <w:rsid w:val="003804C5"/>
    <w:rsid w:val="00380DB0"/>
    <w:rsid w:val="003812E3"/>
    <w:rsid w:val="0038133C"/>
    <w:rsid w:val="003814F6"/>
    <w:rsid w:val="00381D97"/>
    <w:rsid w:val="0038250A"/>
    <w:rsid w:val="003826D4"/>
    <w:rsid w:val="00382A1B"/>
    <w:rsid w:val="003833D8"/>
    <w:rsid w:val="003833E9"/>
    <w:rsid w:val="00383D0B"/>
    <w:rsid w:val="00383DE4"/>
    <w:rsid w:val="00384404"/>
    <w:rsid w:val="00384E09"/>
    <w:rsid w:val="00385D13"/>
    <w:rsid w:val="00387638"/>
    <w:rsid w:val="00387C54"/>
    <w:rsid w:val="00390631"/>
    <w:rsid w:val="00390812"/>
    <w:rsid w:val="00390DB7"/>
    <w:rsid w:val="00390F50"/>
    <w:rsid w:val="00390F9F"/>
    <w:rsid w:val="00391750"/>
    <w:rsid w:val="0039242A"/>
    <w:rsid w:val="003932FC"/>
    <w:rsid w:val="003934AF"/>
    <w:rsid w:val="00393C4A"/>
    <w:rsid w:val="00393D4B"/>
    <w:rsid w:val="00393F29"/>
    <w:rsid w:val="00393F2E"/>
    <w:rsid w:val="0039442C"/>
    <w:rsid w:val="00394A07"/>
    <w:rsid w:val="00394A1B"/>
    <w:rsid w:val="00395655"/>
    <w:rsid w:val="00395A96"/>
    <w:rsid w:val="003961FF"/>
    <w:rsid w:val="0039637B"/>
    <w:rsid w:val="00396729"/>
    <w:rsid w:val="003971B6"/>
    <w:rsid w:val="003971DF"/>
    <w:rsid w:val="003976F2"/>
    <w:rsid w:val="00397BF8"/>
    <w:rsid w:val="003A01B7"/>
    <w:rsid w:val="003A044B"/>
    <w:rsid w:val="003A063A"/>
    <w:rsid w:val="003A0AB2"/>
    <w:rsid w:val="003A0F1F"/>
    <w:rsid w:val="003A123E"/>
    <w:rsid w:val="003A17D8"/>
    <w:rsid w:val="003A1FFB"/>
    <w:rsid w:val="003A263A"/>
    <w:rsid w:val="003A2A0E"/>
    <w:rsid w:val="003A2A6C"/>
    <w:rsid w:val="003A2B16"/>
    <w:rsid w:val="003A2B4C"/>
    <w:rsid w:val="003A2BF1"/>
    <w:rsid w:val="003A2C4B"/>
    <w:rsid w:val="003A2EDD"/>
    <w:rsid w:val="003A2F62"/>
    <w:rsid w:val="003A311E"/>
    <w:rsid w:val="003A3124"/>
    <w:rsid w:val="003A3368"/>
    <w:rsid w:val="003A3ACF"/>
    <w:rsid w:val="003A3D18"/>
    <w:rsid w:val="003A3DB9"/>
    <w:rsid w:val="003A42E6"/>
    <w:rsid w:val="003A4639"/>
    <w:rsid w:val="003A4DB3"/>
    <w:rsid w:val="003A4FF3"/>
    <w:rsid w:val="003A50A4"/>
    <w:rsid w:val="003A52EA"/>
    <w:rsid w:val="003A57A0"/>
    <w:rsid w:val="003A58AC"/>
    <w:rsid w:val="003A5D23"/>
    <w:rsid w:val="003A5DF2"/>
    <w:rsid w:val="003A5E4C"/>
    <w:rsid w:val="003A5F65"/>
    <w:rsid w:val="003A7280"/>
    <w:rsid w:val="003A7561"/>
    <w:rsid w:val="003A76B2"/>
    <w:rsid w:val="003A7A0A"/>
    <w:rsid w:val="003B00D1"/>
    <w:rsid w:val="003B0290"/>
    <w:rsid w:val="003B04B3"/>
    <w:rsid w:val="003B0CDA"/>
    <w:rsid w:val="003B147D"/>
    <w:rsid w:val="003B15D6"/>
    <w:rsid w:val="003B198E"/>
    <w:rsid w:val="003B1B75"/>
    <w:rsid w:val="003B1F63"/>
    <w:rsid w:val="003B20D5"/>
    <w:rsid w:val="003B24C7"/>
    <w:rsid w:val="003B2A75"/>
    <w:rsid w:val="003B3245"/>
    <w:rsid w:val="003B3500"/>
    <w:rsid w:val="003B430E"/>
    <w:rsid w:val="003B447D"/>
    <w:rsid w:val="003B4490"/>
    <w:rsid w:val="003B48BE"/>
    <w:rsid w:val="003B48FC"/>
    <w:rsid w:val="003B570E"/>
    <w:rsid w:val="003B5F3A"/>
    <w:rsid w:val="003B5F66"/>
    <w:rsid w:val="003B70F8"/>
    <w:rsid w:val="003B76D6"/>
    <w:rsid w:val="003B7A87"/>
    <w:rsid w:val="003B7C7D"/>
    <w:rsid w:val="003B7CCD"/>
    <w:rsid w:val="003C0115"/>
    <w:rsid w:val="003C0959"/>
    <w:rsid w:val="003C1002"/>
    <w:rsid w:val="003C124B"/>
    <w:rsid w:val="003C18B1"/>
    <w:rsid w:val="003C1E26"/>
    <w:rsid w:val="003C25A3"/>
    <w:rsid w:val="003C2B2F"/>
    <w:rsid w:val="003C2EAF"/>
    <w:rsid w:val="003C2F6C"/>
    <w:rsid w:val="003C345F"/>
    <w:rsid w:val="003C3860"/>
    <w:rsid w:val="003C39AF"/>
    <w:rsid w:val="003C39FE"/>
    <w:rsid w:val="003C4349"/>
    <w:rsid w:val="003C5237"/>
    <w:rsid w:val="003C5584"/>
    <w:rsid w:val="003C5CC6"/>
    <w:rsid w:val="003C5FB3"/>
    <w:rsid w:val="003C6742"/>
    <w:rsid w:val="003C6B37"/>
    <w:rsid w:val="003C74F6"/>
    <w:rsid w:val="003C7C0B"/>
    <w:rsid w:val="003C7C5B"/>
    <w:rsid w:val="003C7E2E"/>
    <w:rsid w:val="003D0205"/>
    <w:rsid w:val="003D077A"/>
    <w:rsid w:val="003D0E44"/>
    <w:rsid w:val="003D1D06"/>
    <w:rsid w:val="003D28E5"/>
    <w:rsid w:val="003D2BAB"/>
    <w:rsid w:val="003D308B"/>
    <w:rsid w:val="003D3ECF"/>
    <w:rsid w:val="003D446A"/>
    <w:rsid w:val="003D4BA3"/>
    <w:rsid w:val="003D53E6"/>
    <w:rsid w:val="003D554D"/>
    <w:rsid w:val="003D565E"/>
    <w:rsid w:val="003D56E5"/>
    <w:rsid w:val="003D5A33"/>
    <w:rsid w:val="003D5CB1"/>
    <w:rsid w:val="003D5D11"/>
    <w:rsid w:val="003D613D"/>
    <w:rsid w:val="003D64D4"/>
    <w:rsid w:val="003D6DC5"/>
    <w:rsid w:val="003D71B2"/>
    <w:rsid w:val="003D7239"/>
    <w:rsid w:val="003D72A3"/>
    <w:rsid w:val="003D7673"/>
    <w:rsid w:val="003D7719"/>
    <w:rsid w:val="003D7A3E"/>
    <w:rsid w:val="003D7FEC"/>
    <w:rsid w:val="003E1565"/>
    <w:rsid w:val="003E15DF"/>
    <w:rsid w:val="003E1E76"/>
    <w:rsid w:val="003E2226"/>
    <w:rsid w:val="003E2A01"/>
    <w:rsid w:val="003E2BC8"/>
    <w:rsid w:val="003E2BD1"/>
    <w:rsid w:val="003E3126"/>
    <w:rsid w:val="003E3631"/>
    <w:rsid w:val="003E3E4B"/>
    <w:rsid w:val="003E47E4"/>
    <w:rsid w:val="003E4CF5"/>
    <w:rsid w:val="003E5512"/>
    <w:rsid w:val="003E5659"/>
    <w:rsid w:val="003E56A1"/>
    <w:rsid w:val="003E5C3B"/>
    <w:rsid w:val="003E619D"/>
    <w:rsid w:val="003E6311"/>
    <w:rsid w:val="003E66A9"/>
    <w:rsid w:val="003E6702"/>
    <w:rsid w:val="003E7017"/>
    <w:rsid w:val="003E7939"/>
    <w:rsid w:val="003E7D0E"/>
    <w:rsid w:val="003F0BF6"/>
    <w:rsid w:val="003F0DC4"/>
    <w:rsid w:val="003F12A4"/>
    <w:rsid w:val="003F186C"/>
    <w:rsid w:val="003F1BAE"/>
    <w:rsid w:val="003F29C1"/>
    <w:rsid w:val="003F2AEF"/>
    <w:rsid w:val="003F2BDB"/>
    <w:rsid w:val="003F2E7B"/>
    <w:rsid w:val="003F3564"/>
    <w:rsid w:val="003F4672"/>
    <w:rsid w:val="003F469C"/>
    <w:rsid w:val="003F46E8"/>
    <w:rsid w:val="003F4750"/>
    <w:rsid w:val="003F4A8D"/>
    <w:rsid w:val="003F4E15"/>
    <w:rsid w:val="003F52C9"/>
    <w:rsid w:val="003F55C9"/>
    <w:rsid w:val="003F5B5F"/>
    <w:rsid w:val="003F5D9A"/>
    <w:rsid w:val="003F603C"/>
    <w:rsid w:val="003F633C"/>
    <w:rsid w:val="003F664D"/>
    <w:rsid w:val="003F677F"/>
    <w:rsid w:val="003F7223"/>
    <w:rsid w:val="003F722D"/>
    <w:rsid w:val="003F76CB"/>
    <w:rsid w:val="003F7AF7"/>
    <w:rsid w:val="003F7C3C"/>
    <w:rsid w:val="00400017"/>
    <w:rsid w:val="004001E3"/>
    <w:rsid w:val="00400394"/>
    <w:rsid w:val="00400A18"/>
    <w:rsid w:val="00400B13"/>
    <w:rsid w:val="00401486"/>
    <w:rsid w:val="004016D0"/>
    <w:rsid w:val="00401A84"/>
    <w:rsid w:val="004024E3"/>
    <w:rsid w:val="00402548"/>
    <w:rsid w:val="004027CC"/>
    <w:rsid w:val="00402E4D"/>
    <w:rsid w:val="00403017"/>
    <w:rsid w:val="00403380"/>
    <w:rsid w:val="0040396A"/>
    <w:rsid w:val="00403B12"/>
    <w:rsid w:val="00403DF6"/>
    <w:rsid w:val="00404F86"/>
    <w:rsid w:val="004055EF"/>
    <w:rsid w:val="0040586E"/>
    <w:rsid w:val="004058CF"/>
    <w:rsid w:val="00405E58"/>
    <w:rsid w:val="0040609F"/>
    <w:rsid w:val="004066A5"/>
    <w:rsid w:val="004068E0"/>
    <w:rsid w:val="00406BBE"/>
    <w:rsid w:val="00406FDD"/>
    <w:rsid w:val="004070AC"/>
    <w:rsid w:val="0040716F"/>
    <w:rsid w:val="0040727E"/>
    <w:rsid w:val="00407760"/>
    <w:rsid w:val="00407FF6"/>
    <w:rsid w:val="00410031"/>
    <w:rsid w:val="00410175"/>
    <w:rsid w:val="004102EC"/>
    <w:rsid w:val="00410713"/>
    <w:rsid w:val="0041083C"/>
    <w:rsid w:val="00410B7E"/>
    <w:rsid w:val="00410DCF"/>
    <w:rsid w:val="00410DE2"/>
    <w:rsid w:val="00410DF9"/>
    <w:rsid w:val="004110CC"/>
    <w:rsid w:val="004112C5"/>
    <w:rsid w:val="0041146D"/>
    <w:rsid w:val="004116CE"/>
    <w:rsid w:val="004119DE"/>
    <w:rsid w:val="00411BDB"/>
    <w:rsid w:val="00411C5B"/>
    <w:rsid w:val="00412521"/>
    <w:rsid w:val="004129A4"/>
    <w:rsid w:val="00412FC9"/>
    <w:rsid w:val="004130BD"/>
    <w:rsid w:val="00413111"/>
    <w:rsid w:val="00413499"/>
    <w:rsid w:val="004134E6"/>
    <w:rsid w:val="00413CFE"/>
    <w:rsid w:val="00413D28"/>
    <w:rsid w:val="004149E3"/>
    <w:rsid w:val="00414D7E"/>
    <w:rsid w:val="004162BD"/>
    <w:rsid w:val="004164BF"/>
    <w:rsid w:val="004168CD"/>
    <w:rsid w:val="00416940"/>
    <w:rsid w:val="00416F38"/>
    <w:rsid w:val="00416F95"/>
    <w:rsid w:val="00416FB2"/>
    <w:rsid w:val="0041705B"/>
    <w:rsid w:val="0041715C"/>
    <w:rsid w:val="00417612"/>
    <w:rsid w:val="00417829"/>
    <w:rsid w:val="004204DC"/>
    <w:rsid w:val="0042070B"/>
    <w:rsid w:val="00420C46"/>
    <w:rsid w:val="00420D38"/>
    <w:rsid w:val="00421768"/>
    <w:rsid w:val="00421D6C"/>
    <w:rsid w:val="004224B6"/>
    <w:rsid w:val="004224FD"/>
    <w:rsid w:val="00422AD8"/>
    <w:rsid w:val="004230BD"/>
    <w:rsid w:val="00423351"/>
    <w:rsid w:val="00424173"/>
    <w:rsid w:val="00424706"/>
    <w:rsid w:val="00424C79"/>
    <w:rsid w:val="00424CEC"/>
    <w:rsid w:val="00424F52"/>
    <w:rsid w:val="0042509A"/>
    <w:rsid w:val="004257F6"/>
    <w:rsid w:val="00425AA7"/>
    <w:rsid w:val="00425E48"/>
    <w:rsid w:val="0042707A"/>
    <w:rsid w:val="00427CC2"/>
    <w:rsid w:val="004306E7"/>
    <w:rsid w:val="00430A2F"/>
    <w:rsid w:val="00430B9C"/>
    <w:rsid w:val="00430E39"/>
    <w:rsid w:val="00430E60"/>
    <w:rsid w:val="00430E6D"/>
    <w:rsid w:val="00430F93"/>
    <w:rsid w:val="00431177"/>
    <w:rsid w:val="004320D7"/>
    <w:rsid w:val="0043227F"/>
    <w:rsid w:val="0043263A"/>
    <w:rsid w:val="00432946"/>
    <w:rsid w:val="004329A5"/>
    <w:rsid w:val="00432A4C"/>
    <w:rsid w:val="00432D52"/>
    <w:rsid w:val="00433748"/>
    <w:rsid w:val="00433DFC"/>
    <w:rsid w:val="00433E4F"/>
    <w:rsid w:val="00434AD6"/>
    <w:rsid w:val="004351C1"/>
    <w:rsid w:val="00435B86"/>
    <w:rsid w:val="004367C6"/>
    <w:rsid w:val="00436812"/>
    <w:rsid w:val="00436999"/>
    <w:rsid w:val="004369F1"/>
    <w:rsid w:val="0043747C"/>
    <w:rsid w:val="00437585"/>
    <w:rsid w:val="0043769F"/>
    <w:rsid w:val="00437E9E"/>
    <w:rsid w:val="00437EBF"/>
    <w:rsid w:val="0044028D"/>
    <w:rsid w:val="00440572"/>
    <w:rsid w:val="0044059B"/>
    <w:rsid w:val="004421D9"/>
    <w:rsid w:val="00442374"/>
    <w:rsid w:val="0044243A"/>
    <w:rsid w:val="0044302E"/>
    <w:rsid w:val="00443508"/>
    <w:rsid w:val="00443986"/>
    <w:rsid w:val="00443AE5"/>
    <w:rsid w:val="00443CC6"/>
    <w:rsid w:val="00443EFD"/>
    <w:rsid w:val="004441E1"/>
    <w:rsid w:val="00444457"/>
    <w:rsid w:val="00444472"/>
    <w:rsid w:val="00444AE0"/>
    <w:rsid w:val="00444B5B"/>
    <w:rsid w:val="00445048"/>
    <w:rsid w:val="004457E5"/>
    <w:rsid w:val="00445B20"/>
    <w:rsid w:val="00445BE0"/>
    <w:rsid w:val="00445C9F"/>
    <w:rsid w:val="00445E18"/>
    <w:rsid w:val="0044624D"/>
    <w:rsid w:val="00446922"/>
    <w:rsid w:val="00446D8C"/>
    <w:rsid w:val="00446F7C"/>
    <w:rsid w:val="004472E9"/>
    <w:rsid w:val="004475C5"/>
    <w:rsid w:val="00447CE0"/>
    <w:rsid w:val="00450302"/>
    <w:rsid w:val="00450414"/>
    <w:rsid w:val="00450442"/>
    <w:rsid w:val="0045046C"/>
    <w:rsid w:val="00450749"/>
    <w:rsid w:val="00450A2E"/>
    <w:rsid w:val="00450A80"/>
    <w:rsid w:val="00450D39"/>
    <w:rsid w:val="0045114A"/>
    <w:rsid w:val="004515CA"/>
    <w:rsid w:val="00451691"/>
    <w:rsid w:val="00451AF8"/>
    <w:rsid w:val="00451C8C"/>
    <w:rsid w:val="00452267"/>
    <w:rsid w:val="00452562"/>
    <w:rsid w:val="004529AB"/>
    <w:rsid w:val="0045313F"/>
    <w:rsid w:val="004539DC"/>
    <w:rsid w:val="00453D80"/>
    <w:rsid w:val="00453F5E"/>
    <w:rsid w:val="004542B2"/>
    <w:rsid w:val="0045441C"/>
    <w:rsid w:val="00454574"/>
    <w:rsid w:val="00454B82"/>
    <w:rsid w:val="00454C30"/>
    <w:rsid w:val="00454CC2"/>
    <w:rsid w:val="004551DD"/>
    <w:rsid w:val="00455A18"/>
    <w:rsid w:val="00455E47"/>
    <w:rsid w:val="0045626B"/>
    <w:rsid w:val="004565EF"/>
    <w:rsid w:val="00456719"/>
    <w:rsid w:val="004569AC"/>
    <w:rsid w:val="00456A33"/>
    <w:rsid w:val="004573B5"/>
    <w:rsid w:val="004574DE"/>
    <w:rsid w:val="0045763F"/>
    <w:rsid w:val="00457E1B"/>
    <w:rsid w:val="00457ECB"/>
    <w:rsid w:val="00460771"/>
    <w:rsid w:val="00460B93"/>
    <w:rsid w:val="004615CC"/>
    <w:rsid w:val="00461824"/>
    <w:rsid w:val="0046196C"/>
    <w:rsid w:val="00461A1C"/>
    <w:rsid w:val="00461CED"/>
    <w:rsid w:val="00461E43"/>
    <w:rsid w:val="00461FBF"/>
    <w:rsid w:val="00462291"/>
    <w:rsid w:val="004628F1"/>
    <w:rsid w:val="00462E38"/>
    <w:rsid w:val="004636BD"/>
    <w:rsid w:val="00464031"/>
    <w:rsid w:val="00464242"/>
    <w:rsid w:val="0046475A"/>
    <w:rsid w:val="0046487C"/>
    <w:rsid w:val="00464991"/>
    <w:rsid w:val="00464BE3"/>
    <w:rsid w:val="0046524F"/>
    <w:rsid w:val="004657B5"/>
    <w:rsid w:val="0046588A"/>
    <w:rsid w:val="00465C75"/>
    <w:rsid w:val="00465FBE"/>
    <w:rsid w:val="00465FF0"/>
    <w:rsid w:val="00466787"/>
    <w:rsid w:val="00467734"/>
    <w:rsid w:val="00467C06"/>
    <w:rsid w:val="00467CF4"/>
    <w:rsid w:val="00467D82"/>
    <w:rsid w:val="00467F83"/>
    <w:rsid w:val="0047052B"/>
    <w:rsid w:val="00470D53"/>
    <w:rsid w:val="00470F7A"/>
    <w:rsid w:val="00471499"/>
    <w:rsid w:val="004714EA"/>
    <w:rsid w:val="0047157D"/>
    <w:rsid w:val="004717D4"/>
    <w:rsid w:val="00471B9B"/>
    <w:rsid w:val="00471E0A"/>
    <w:rsid w:val="0047254B"/>
    <w:rsid w:val="0047294B"/>
    <w:rsid w:val="00473105"/>
    <w:rsid w:val="00473369"/>
    <w:rsid w:val="004734F3"/>
    <w:rsid w:val="00473B77"/>
    <w:rsid w:val="00474009"/>
    <w:rsid w:val="004743C4"/>
    <w:rsid w:val="00474977"/>
    <w:rsid w:val="00475183"/>
    <w:rsid w:val="00475CD4"/>
    <w:rsid w:val="0047684E"/>
    <w:rsid w:val="00476DFC"/>
    <w:rsid w:val="00477B6E"/>
    <w:rsid w:val="004803C0"/>
    <w:rsid w:val="00480403"/>
    <w:rsid w:val="004806C1"/>
    <w:rsid w:val="00482195"/>
    <w:rsid w:val="00482A25"/>
    <w:rsid w:val="00482B51"/>
    <w:rsid w:val="00483172"/>
    <w:rsid w:val="00483422"/>
    <w:rsid w:val="0048347F"/>
    <w:rsid w:val="004837ED"/>
    <w:rsid w:val="00483B79"/>
    <w:rsid w:val="00484122"/>
    <w:rsid w:val="004852EA"/>
    <w:rsid w:val="00485407"/>
    <w:rsid w:val="00485455"/>
    <w:rsid w:val="004856B6"/>
    <w:rsid w:val="00485781"/>
    <w:rsid w:val="00485A34"/>
    <w:rsid w:val="00485E27"/>
    <w:rsid w:val="004863D1"/>
    <w:rsid w:val="00486A4C"/>
    <w:rsid w:val="00486B86"/>
    <w:rsid w:val="00486C12"/>
    <w:rsid w:val="00486C9E"/>
    <w:rsid w:val="00486EAB"/>
    <w:rsid w:val="00486EF6"/>
    <w:rsid w:val="004872A9"/>
    <w:rsid w:val="00487904"/>
    <w:rsid w:val="00487B0C"/>
    <w:rsid w:val="00487DDE"/>
    <w:rsid w:val="00487DFF"/>
    <w:rsid w:val="0049030E"/>
    <w:rsid w:val="00490B84"/>
    <w:rsid w:val="00490FA0"/>
    <w:rsid w:val="0049100C"/>
    <w:rsid w:val="004910B1"/>
    <w:rsid w:val="004925CB"/>
    <w:rsid w:val="00492815"/>
    <w:rsid w:val="0049298B"/>
    <w:rsid w:val="00492B77"/>
    <w:rsid w:val="00493065"/>
    <w:rsid w:val="00493434"/>
    <w:rsid w:val="0049394D"/>
    <w:rsid w:val="004940F6"/>
    <w:rsid w:val="004943F4"/>
    <w:rsid w:val="004945BF"/>
    <w:rsid w:val="00494A68"/>
    <w:rsid w:val="00494B81"/>
    <w:rsid w:val="00494DC1"/>
    <w:rsid w:val="0049526B"/>
    <w:rsid w:val="004956BA"/>
    <w:rsid w:val="00495F70"/>
    <w:rsid w:val="004960A5"/>
    <w:rsid w:val="004965C4"/>
    <w:rsid w:val="00496B45"/>
    <w:rsid w:val="00496D1C"/>
    <w:rsid w:val="00497050"/>
    <w:rsid w:val="00497228"/>
    <w:rsid w:val="00497C49"/>
    <w:rsid w:val="00497E50"/>
    <w:rsid w:val="00497EF8"/>
    <w:rsid w:val="004A0003"/>
    <w:rsid w:val="004A043F"/>
    <w:rsid w:val="004A0532"/>
    <w:rsid w:val="004A0699"/>
    <w:rsid w:val="004A0749"/>
    <w:rsid w:val="004A0A3D"/>
    <w:rsid w:val="004A0C7F"/>
    <w:rsid w:val="004A1134"/>
    <w:rsid w:val="004A1702"/>
    <w:rsid w:val="004A17C2"/>
    <w:rsid w:val="004A1F06"/>
    <w:rsid w:val="004A2526"/>
    <w:rsid w:val="004A2A91"/>
    <w:rsid w:val="004A2E0C"/>
    <w:rsid w:val="004A2EE5"/>
    <w:rsid w:val="004A2FB6"/>
    <w:rsid w:val="004A3311"/>
    <w:rsid w:val="004A33AC"/>
    <w:rsid w:val="004A34E4"/>
    <w:rsid w:val="004A3874"/>
    <w:rsid w:val="004A4318"/>
    <w:rsid w:val="004A438A"/>
    <w:rsid w:val="004A440F"/>
    <w:rsid w:val="004A4446"/>
    <w:rsid w:val="004A4A81"/>
    <w:rsid w:val="004A4A9C"/>
    <w:rsid w:val="004A4B54"/>
    <w:rsid w:val="004A4BFC"/>
    <w:rsid w:val="004A51CA"/>
    <w:rsid w:val="004A52E8"/>
    <w:rsid w:val="004A5308"/>
    <w:rsid w:val="004A5BF2"/>
    <w:rsid w:val="004A5E00"/>
    <w:rsid w:val="004A6603"/>
    <w:rsid w:val="004A6F8E"/>
    <w:rsid w:val="004A7109"/>
    <w:rsid w:val="004A764E"/>
    <w:rsid w:val="004A787C"/>
    <w:rsid w:val="004A7BA3"/>
    <w:rsid w:val="004A7FFD"/>
    <w:rsid w:val="004B00A4"/>
    <w:rsid w:val="004B00F5"/>
    <w:rsid w:val="004B0142"/>
    <w:rsid w:val="004B038D"/>
    <w:rsid w:val="004B067A"/>
    <w:rsid w:val="004B0EAC"/>
    <w:rsid w:val="004B1AF4"/>
    <w:rsid w:val="004B1F99"/>
    <w:rsid w:val="004B21BF"/>
    <w:rsid w:val="004B2458"/>
    <w:rsid w:val="004B2772"/>
    <w:rsid w:val="004B28C1"/>
    <w:rsid w:val="004B2D38"/>
    <w:rsid w:val="004B3013"/>
    <w:rsid w:val="004B366A"/>
    <w:rsid w:val="004B38DE"/>
    <w:rsid w:val="004B4887"/>
    <w:rsid w:val="004B48B0"/>
    <w:rsid w:val="004B4947"/>
    <w:rsid w:val="004B4AF1"/>
    <w:rsid w:val="004B508F"/>
    <w:rsid w:val="004B51F6"/>
    <w:rsid w:val="004B556B"/>
    <w:rsid w:val="004B582A"/>
    <w:rsid w:val="004B637B"/>
    <w:rsid w:val="004B6689"/>
    <w:rsid w:val="004B6A06"/>
    <w:rsid w:val="004B6CB2"/>
    <w:rsid w:val="004B71D0"/>
    <w:rsid w:val="004C09F4"/>
    <w:rsid w:val="004C15CE"/>
    <w:rsid w:val="004C1CE3"/>
    <w:rsid w:val="004C1D20"/>
    <w:rsid w:val="004C2430"/>
    <w:rsid w:val="004C2680"/>
    <w:rsid w:val="004C2BA4"/>
    <w:rsid w:val="004C34F4"/>
    <w:rsid w:val="004C35D7"/>
    <w:rsid w:val="004C36B9"/>
    <w:rsid w:val="004C3A2A"/>
    <w:rsid w:val="004C3BC4"/>
    <w:rsid w:val="004C492B"/>
    <w:rsid w:val="004C4A8E"/>
    <w:rsid w:val="004C5283"/>
    <w:rsid w:val="004C55C4"/>
    <w:rsid w:val="004C5B0A"/>
    <w:rsid w:val="004C5E58"/>
    <w:rsid w:val="004C5EF6"/>
    <w:rsid w:val="004C61F0"/>
    <w:rsid w:val="004C64EB"/>
    <w:rsid w:val="004C64FA"/>
    <w:rsid w:val="004C65EF"/>
    <w:rsid w:val="004C69F5"/>
    <w:rsid w:val="004C6FD6"/>
    <w:rsid w:val="004C71C6"/>
    <w:rsid w:val="004C71F9"/>
    <w:rsid w:val="004C720C"/>
    <w:rsid w:val="004C74A9"/>
    <w:rsid w:val="004C76CA"/>
    <w:rsid w:val="004C76D1"/>
    <w:rsid w:val="004C78BC"/>
    <w:rsid w:val="004C7AD2"/>
    <w:rsid w:val="004C7D6A"/>
    <w:rsid w:val="004D029F"/>
    <w:rsid w:val="004D02C2"/>
    <w:rsid w:val="004D0522"/>
    <w:rsid w:val="004D0CA6"/>
    <w:rsid w:val="004D0DE0"/>
    <w:rsid w:val="004D1617"/>
    <w:rsid w:val="004D16A5"/>
    <w:rsid w:val="004D1834"/>
    <w:rsid w:val="004D1A2D"/>
    <w:rsid w:val="004D1B66"/>
    <w:rsid w:val="004D1DF8"/>
    <w:rsid w:val="004D23C3"/>
    <w:rsid w:val="004D24CD"/>
    <w:rsid w:val="004D273E"/>
    <w:rsid w:val="004D2B6E"/>
    <w:rsid w:val="004D2D9B"/>
    <w:rsid w:val="004D3ADA"/>
    <w:rsid w:val="004D3DC3"/>
    <w:rsid w:val="004D44B7"/>
    <w:rsid w:val="004D4650"/>
    <w:rsid w:val="004D4764"/>
    <w:rsid w:val="004D47DF"/>
    <w:rsid w:val="004D5500"/>
    <w:rsid w:val="004D5530"/>
    <w:rsid w:val="004D569D"/>
    <w:rsid w:val="004D5D12"/>
    <w:rsid w:val="004D680E"/>
    <w:rsid w:val="004D6839"/>
    <w:rsid w:val="004D7233"/>
    <w:rsid w:val="004D7641"/>
    <w:rsid w:val="004E00D1"/>
    <w:rsid w:val="004E0189"/>
    <w:rsid w:val="004E0754"/>
    <w:rsid w:val="004E0D17"/>
    <w:rsid w:val="004E0DAE"/>
    <w:rsid w:val="004E109B"/>
    <w:rsid w:val="004E1145"/>
    <w:rsid w:val="004E191B"/>
    <w:rsid w:val="004E1F3C"/>
    <w:rsid w:val="004E1FBF"/>
    <w:rsid w:val="004E24A3"/>
    <w:rsid w:val="004E24FF"/>
    <w:rsid w:val="004E2661"/>
    <w:rsid w:val="004E27AD"/>
    <w:rsid w:val="004E2A63"/>
    <w:rsid w:val="004E3CBB"/>
    <w:rsid w:val="004E3DBB"/>
    <w:rsid w:val="004E3E58"/>
    <w:rsid w:val="004E3E98"/>
    <w:rsid w:val="004E4142"/>
    <w:rsid w:val="004E42E7"/>
    <w:rsid w:val="004E472B"/>
    <w:rsid w:val="004E48CF"/>
    <w:rsid w:val="004E4BAC"/>
    <w:rsid w:val="004E4D10"/>
    <w:rsid w:val="004E4E31"/>
    <w:rsid w:val="004E5771"/>
    <w:rsid w:val="004E58B3"/>
    <w:rsid w:val="004E5C0B"/>
    <w:rsid w:val="004E5E39"/>
    <w:rsid w:val="004E5FC8"/>
    <w:rsid w:val="004E626B"/>
    <w:rsid w:val="004E7512"/>
    <w:rsid w:val="004E788A"/>
    <w:rsid w:val="004F03EE"/>
    <w:rsid w:val="004F0785"/>
    <w:rsid w:val="004F103A"/>
    <w:rsid w:val="004F144B"/>
    <w:rsid w:val="004F1BF4"/>
    <w:rsid w:val="004F1DA7"/>
    <w:rsid w:val="004F2187"/>
    <w:rsid w:val="004F2B83"/>
    <w:rsid w:val="004F30B1"/>
    <w:rsid w:val="004F3297"/>
    <w:rsid w:val="004F37BC"/>
    <w:rsid w:val="004F39C4"/>
    <w:rsid w:val="004F45B7"/>
    <w:rsid w:val="004F48BE"/>
    <w:rsid w:val="004F4949"/>
    <w:rsid w:val="004F4D6D"/>
    <w:rsid w:val="004F5093"/>
    <w:rsid w:val="004F5316"/>
    <w:rsid w:val="004F540D"/>
    <w:rsid w:val="004F56DD"/>
    <w:rsid w:val="004F576D"/>
    <w:rsid w:val="004F57B9"/>
    <w:rsid w:val="004F59A9"/>
    <w:rsid w:val="004F5B8E"/>
    <w:rsid w:val="004F5F4D"/>
    <w:rsid w:val="004F5F56"/>
    <w:rsid w:val="004F62F2"/>
    <w:rsid w:val="004F69AF"/>
    <w:rsid w:val="004F7D9E"/>
    <w:rsid w:val="004F7DC8"/>
    <w:rsid w:val="004F7F4B"/>
    <w:rsid w:val="00500883"/>
    <w:rsid w:val="00500B5C"/>
    <w:rsid w:val="00500CFF"/>
    <w:rsid w:val="005013E6"/>
    <w:rsid w:val="00501497"/>
    <w:rsid w:val="005014F1"/>
    <w:rsid w:val="0050169C"/>
    <w:rsid w:val="00502100"/>
    <w:rsid w:val="00503071"/>
    <w:rsid w:val="00503322"/>
    <w:rsid w:val="00503973"/>
    <w:rsid w:val="00503AA6"/>
    <w:rsid w:val="00503BC1"/>
    <w:rsid w:val="0050411D"/>
    <w:rsid w:val="005044D0"/>
    <w:rsid w:val="0050450F"/>
    <w:rsid w:val="005046B1"/>
    <w:rsid w:val="005046CB"/>
    <w:rsid w:val="00504842"/>
    <w:rsid w:val="005048EE"/>
    <w:rsid w:val="00504ACF"/>
    <w:rsid w:val="005050E1"/>
    <w:rsid w:val="00506170"/>
    <w:rsid w:val="0050619F"/>
    <w:rsid w:val="00506308"/>
    <w:rsid w:val="0050699D"/>
    <w:rsid w:val="00506A9C"/>
    <w:rsid w:val="00507298"/>
    <w:rsid w:val="0050735F"/>
    <w:rsid w:val="0050776C"/>
    <w:rsid w:val="00507903"/>
    <w:rsid w:val="00507CDB"/>
    <w:rsid w:val="00510044"/>
    <w:rsid w:val="00510186"/>
    <w:rsid w:val="0051019B"/>
    <w:rsid w:val="00510340"/>
    <w:rsid w:val="005106CF"/>
    <w:rsid w:val="00510A63"/>
    <w:rsid w:val="00510F14"/>
    <w:rsid w:val="005113F1"/>
    <w:rsid w:val="00511562"/>
    <w:rsid w:val="00511594"/>
    <w:rsid w:val="00511890"/>
    <w:rsid w:val="00511B75"/>
    <w:rsid w:val="00511F29"/>
    <w:rsid w:val="00512157"/>
    <w:rsid w:val="005126F4"/>
    <w:rsid w:val="00512986"/>
    <w:rsid w:val="00512DEE"/>
    <w:rsid w:val="00512FB8"/>
    <w:rsid w:val="0051379B"/>
    <w:rsid w:val="00514372"/>
    <w:rsid w:val="00514AD1"/>
    <w:rsid w:val="00514EE0"/>
    <w:rsid w:val="00515999"/>
    <w:rsid w:val="00515ADD"/>
    <w:rsid w:val="00515D69"/>
    <w:rsid w:val="00515EF6"/>
    <w:rsid w:val="00516055"/>
    <w:rsid w:val="005162DE"/>
    <w:rsid w:val="0051669E"/>
    <w:rsid w:val="00516A5F"/>
    <w:rsid w:val="00517189"/>
    <w:rsid w:val="0051747E"/>
    <w:rsid w:val="00517541"/>
    <w:rsid w:val="005175EE"/>
    <w:rsid w:val="005178E2"/>
    <w:rsid w:val="00517D88"/>
    <w:rsid w:val="00517D9B"/>
    <w:rsid w:val="00517F67"/>
    <w:rsid w:val="00517FDB"/>
    <w:rsid w:val="005201FF"/>
    <w:rsid w:val="005209AE"/>
    <w:rsid w:val="00521151"/>
    <w:rsid w:val="00521B1B"/>
    <w:rsid w:val="00521EC8"/>
    <w:rsid w:val="0052213D"/>
    <w:rsid w:val="0052227D"/>
    <w:rsid w:val="005223DD"/>
    <w:rsid w:val="00522AB5"/>
    <w:rsid w:val="00522E8D"/>
    <w:rsid w:val="005231F2"/>
    <w:rsid w:val="00523277"/>
    <w:rsid w:val="00523658"/>
    <w:rsid w:val="00523D73"/>
    <w:rsid w:val="0052424F"/>
    <w:rsid w:val="00524434"/>
    <w:rsid w:val="00524984"/>
    <w:rsid w:val="00524A6C"/>
    <w:rsid w:val="00525203"/>
    <w:rsid w:val="0052558B"/>
    <w:rsid w:val="005255F6"/>
    <w:rsid w:val="00525730"/>
    <w:rsid w:val="00525731"/>
    <w:rsid w:val="00525EC0"/>
    <w:rsid w:val="005260A9"/>
    <w:rsid w:val="005263A4"/>
    <w:rsid w:val="0052672F"/>
    <w:rsid w:val="005274DA"/>
    <w:rsid w:val="005277B6"/>
    <w:rsid w:val="0052793A"/>
    <w:rsid w:val="00527CD5"/>
    <w:rsid w:val="00527D32"/>
    <w:rsid w:val="00527F97"/>
    <w:rsid w:val="00530051"/>
    <w:rsid w:val="0053017E"/>
    <w:rsid w:val="00530EBF"/>
    <w:rsid w:val="00530FAE"/>
    <w:rsid w:val="00530FFA"/>
    <w:rsid w:val="00531B2E"/>
    <w:rsid w:val="00531D90"/>
    <w:rsid w:val="00531EE2"/>
    <w:rsid w:val="0053256B"/>
    <w:rsid w:val="00532640"/>
    <w:rsid w:val="005326F9"/>
    <w:rsid w:val="0053270B"/>
    <w:rsid w:val="00532843"/>
    <w:rsid w:val="005328D6"/>
    <w:rsid w:val="00532CA9"/>
    <w:rsid w:val="00532DA8"/>
    <w:rsid w:val="00533021"/>
    <w:rsid w:val="005331E3"/>
    <w:rsid w:val="00533207"/>
    <w:rsid w:val="0053378D"/>
    <w:rsid w:val="005338B1"/>
    <w:rsid w:val="00534497"/>
    <w:rsid w:val="005349F0"/>
    <w:rsid w:val="00534F08"/>
    <w:rsid w:val="0053516E"/>
    <w:rsid w:val="0053562D"/>
    <w:rsid w:val="00535948"/>
    <w:rsid w:val="005359DB"/>
    <w:rsid w:val="005362BC"/>
    <w:rsid w:val="00536690"/>
    <w:rsid w:val="0053692A"/>
    <w:rsid w:val="00536AEC"/>
    <w:rsid w:val="00536D34"/>
    <w:rsid w:val="00537C56"/>
    <w:rsid w:val="005400C8"/>
    <w:rsid w:val="005407DF"/>
    <w:rsid w:val="00540D8F"/>
    <w:rsid w:val="00540F3E"/>
    <w:rsid w:val="00541203"/>
    <w:rsid w:val="005416F3"/>
    <w:rsid w:val="00541B0B"/>
    <w:rsid w:val="00542840"/>
    <w:rsid w:val="00542906"/>
    <w:rsid w:val="0054296A"/>
    <w:rsid w:val="00542E0B"/>
    <w:rsid w:val="00543C8A"/>
    <w:rsid w:val="00543CEA"/>
    <w:rsid w:val="005442E3"/>
    <w:rsid w:val="00544AE4"/>
    <w:rsid w:val="00544B6B"/>
    <w:rsid w:val="00544DD9"/>
    <w:rsid w:val="00545240"/>
    <w:rsid w:val="00545A0D"/>
    <w:rsid w:val="00545D0B"/>
    <w:rsid w:val="00545D3B"/>
    <w:rsid w:val="00545D57"/>
    <w:rsid w:val="00546295"/>
    <w:rsid w:val="005465E8"/>
    <w:rsid w:val="0054686F"/>
    <w:rsid w:val="005469ED"/>
    <w:rsid w:val="0054718C"/>
    <w:rsid w:val="0054744E"/>
    <w:rsid w:val="00547B15"/>
    <w:rsid w:val="00547F4B"/>
    <w:rsid w:val="005504C3"/>
    <w:rsid w:val="00550516"/>
    <w:rsid w:val="005505B7"/>
    <w:rsid w:val="00550D46"/>
    <w:rsid w:val="00551707"/>
    <w:rsid w:val="00551AD9"/>
    <w:rsid w:val="005521AC"/>
    <w:rsid w:val="0055235D"/>
    <w:rsid w:val="0055254D"/>
    <w:rsid w:val="00552DBB"/>
    <w:rsid w:val="00552F42"/>
    <w:rsid w:val="00552FB5"/>
    <w:rsid w:val="005532C8"/>
    <w:rsid w:val="005537A7"/>
    <w:rsid w:val="00553B1D"/>
    <w:rsid w:val="0055422D"/>
    <w:rsid w:val="00554436"/>
    <w:rsid w:val="00554480"/>
    <w:rsid w:val="005544C1"/>
    <w:rsid w:val="00554552"/>
    <w:rsid w:val="005549FA"/>
    <w:rsid w:val="00554C9C"/>
    <w:rsid w:val="0055512B"/>
    <w:rsid w:val="00555A42"/>
    <w:rsid w:val="005561CB"/>
    <w:rsid w:val="005562EB"/>
    <w:rsid w:val="00556A44"/>
    <w:rsid w:val="00556C30"/>
    <w:rsid w:val="00556E6B"/>
    <w:rsid w:val="00556EA3"/>
    <w:rsid w:val="0055780E"/>
    <w:rsid w:val="0055785D"/>
    <w:rsid w:val="00557D45"/>
    <w:rsid w:val="00560FA2"/>
    <w:rsid w:val="0056133C"/>
    <w:rsid w:val="00561856"/>
    <w:rsid w:val="005618F1"/>
    <w:rsid w:val="005619DA"/>
    <w:rsid w:val="0056206C"/>
    <w:rsid w:val="00562623"/>
    <w:rsid w:val="00562A13"/>
    <w:rsid w:val="005630AB"/>
    <w:rsid w:val="005632A6"/>
    <w:rsid w:val="005637C7"/>
    <w:rsid w:val="00563B49"/>
    <w:rsid w:val="00563EE8"/>
    <w:rsid w:val="00564341"/>
    <w:rsid w:val="00564725"/>
    <w:rsid w:val="00564F48"/>
    <w:rsid w:val="00565659"/>
    <w:rsid w:val="00565ACF"/>
    <w:rsid w:val="00566083"/>
    <w:rsid w:val="0056626B"/>
    <w:rsid w:val="00566297"/>
    <w:rsid w:val="00566593"/>
    <w:rsid w:val="005668F4"/>
    <w:rsid w:val="00567B2F"/>
    <w:rsid w:val="00570604"/>
    <w:rsid w:val="0057075F"/>
    <w:rsid w:val="00570795"/>
    <w:rsid w:val="00570E38"/>
    <w:rsid w:val="00571CC1"/>
    <w:rsid w:val="00571D0E"/>
    <w:rsid w:val="00572178"/>
    <w:rsid w:val="00572714"/>
    <w:rsid w:val="00572A16"/>
    <w:rsid w:val="00572E7B"/>
    <w:rsid w:val="00573303"/>
    <w:rsid w:val="005733AA"/>
    <w:rsid w:val="00573B17"/>
    <w:rsid w:val="00573C0F"/>
    <w:rsid w:val="00573C63"/>
    <w:rsid w:val="00573EA0"/>
    <w:rsid w:val="00574289"/>
    <w:rsid w:val="00574339"/>
    <w:rsid w:val="0057444F"/>
    <w:rsid w:val="0057500D"/>
    <w:rsid w:val="0057547D"/>
    <w:rsid w:val="0057557D"/>
    <w:rsid w:val="00575744"/>
    <w:rsid w:val="005758C1"/>
    <w:rsid w:val="00575D2F"/>
    <w:rsid w:val="0057663A"/>
    <w:rsid w:val="00576D7D"/>
    <w:rsid w:val="00576E9F"/>
    <w:rsid w:val="005772F8"/>
    <w:rsid w:val="00577A05"/>
    <w:rsid w:val="005800C8"/>
    <w:rsid w:val="00580214"/>
    <w:rsid w:val="00581375"/>
    <w:rsid w:val="005818CC"/>
    <w:rsid w:val="00581989"/>
    <w:rsid w:val="00581E51"/>
    <w:rsid w:val="005820F8"/>
    <w:rsid w:val="00582BCF"/>
    <w:rsid w:val="00582D07"/>
    <w:rsid w:val="00582D4A"/>
    <w:rsid w:val="005830F8"/>
    <w:rsid w:val="0058335D"/>
    <w:rsid w:val="00584B3A"/>
    <w:rsid w:val="00584C45"/>
    <w:rsid w:val="00584D0D"/>
    <w:rsid w:val="00585B0B"/>
    <w:rsid w:val="00585C38"/>
    <w:rsid w:val="00585C4F"/>
    <w:rsid w:val="00585E5F"/>
    <w:rsid w:val="00585ECF"/>
    <w:rsid w:val="005861EC"/>
    <w:rsid w:val="00586479"/>
    <w:rsid w:val="00586525"/>
    <w:rsid w:val="00586718"/>
    <w:rsid w:val="00586AB9"/>
    <w:rsid w:val="00587159"/>
    <w:rsid w:val="005875A6"/>
    <w:rsid w:val="005877DB"/>
    <w:rsid w:val="00587847"/>
    <w:rsid w:val="005878DA"/>
    <w:rsid w:val="005900FD"/>
    <w:rsid w:val="00590B46"/>
    <w:rsid w:val="00591033"/>
    <w:rsid w:val="00591590"/>
    <w:rsid w:val="005919FB"/>
    <w:rsid w:val="00591B26"/>
    <w:rsid w:val="00591C02"/>
    <w:rsid w:val="005923D5"/>
    <w:rsid w:val="005924C3"/>
    <w:rsid w:val="00593221"/>
    <w:rsid w:val="0059345A"/>
    <w:rsid w:val="00593712"/>
    <w:rsid w:val="005939CE"/>
    <w:rsid w:val="00593A20"/>
    <w:rsid w:val="00594381"/>
    <w:rsid w:val="0059480C"/>
    <w:rsid w:val="00594826"/>
    <w:rsid w:val="00594914"/>
    <w:rsid w:val="005958E6"/>
    <w:rsid w:val="00595F0C"/>
    <w:rsid w:val="005961F4"/>
    <w:rsid w:val="00596317"/>
    <w:rsid w:val="0059672F"/>
    <w:rsid w:val="00596BF6"/>
    <w:rsid w:val="00596C17"/>
    <w:rsid w:val="0059771E"/>
    <w:rsid w:val="005A02CE"/>
    <w:rsid w:val="005A115D"/>
    <w:rsid w:val="005A1815"/>
    <w:rsid w:val="005A1A36"/>
    <w:rsid w:val="005A1BC9"/>
    <w:rsid w:val="005A1EA4"/>
    <w:rsid w:val="005A1FDD"/>
    <w:rsid w:val="005A23A4"/>
    <w:rsid w:val="005A28E2"/>
    <w:rsid w:val="005A2A7A"/>
    <w:rsid w:val="005A3066"/>
    <w:rsid w:val="005A43F0"/>
    <w:rsid w:val="005A4BF1"/>
    <w:rsid w:val="005A4F2F"/>
    <w:rsid w:val="005A5280"/>
    <w:rsid w:val="005A6201"/>
    <w:rsid w:val="005A65B4"/>
    <w:rsid w:val="005A66EF"/>
    <w:rsid w:val="005A671C"/>
    <w:rsid w:val="005A6E56"/>
    <w:rsid w:val="005A716F"/>
    <w:rsid w:val="005A79BE"/>
    <w:rsid w:val="005A7BAD"/>
    <w:rsid w:val="005A7BB0"/>
    <w:rsid w:val="005A7E9B"/>
    <w:rsid w:val="005A7EBB"/>
    <w:rsid w:val="005B1411"/>
    <w:rsid w:val="005B1881"/>
    <w:rsid w:val="005B1A68"/>
    <w:rsid w:val="005B1EA1"/>
    <w:rsid w:val="005B2179"/>
    <w:rsid w:val="005B232F"/>
    <w:rsid w:val="005B28B4"/>
    <w:rsid w:val="005B324F"/>
    <w:rsid w:val="005B3490"/>
    <w:rsid w:val="005B360F"/>
    <w:rsid w:val="005B4100"/>
    <w:rsid w:val="005B470C"/>
    <w:rsid w:val="005B48FB"/>
    <w:rsid w:val="005B4995"/>
    <w:rsid w:val="005B4C24"/>
    <w:rsid w:val="005B4D1D"/>
    <w:rsid w:val="005B4DFC"/>
    <w:rsid w:val="005B50FC"/>
    <w:rsid w:val="005B5804"/>
    <w:rsid w:val="005B5A09"/>
    <w:rsid w:val="005B72AA"/>
    <w:rsid w:val="005B7646"/>
    <w:rsid w:val="005B7AE5"/>
    <w:rsid w:val="005B7C43"/>
    <w:rsid w:val="005C01C6"/>
    <w:rsid w:val="005C01C9"/>
    <w:rsid w:val="005C02D8"/>
    <w:rsid w:val="005C02F8"/>
    <w:rsid w:val="005C04C0"/>
    <w:rsid w:val="005C0D11"/>
    <w:rsid w:val="005C0D45"/>
    <w:rsid w:val="005C0DC9"/>
    <w:rsid w:val="005C12DC"/>
    <w:rsid w:val="005C1493"/>
    <w:rsid w:val="005C1581"/>
    <w:rsid w:val="005C25D5"/>
    <w:rsid w:val="005C272F"/>
    <w:rsid w:val="005C2848"/>
    <w:rsid w:val="005C32CD"/>
    <w:rsid w:val="005C35D3"/>
    <w:rsid w:val="005C3994"/>
    <w:rsid w:val="005C3A1E"/>
    <w:rsid w:val="005C3FD6"/>
    <w:rsid w:val="005C400F"/>
    <w:rsid w:val="005C4052"/>
    <w:rsid w:val="005C4093"/>
    <w:rsid w:val="005C451D"/>
    <w:rsid w:val="005C4BE0"/>
    <w:rsid w:val="005C4CEE"/>
    <w:rsid w:val="005C5225"/>
    <w:rsid w:val="005C5368"/>
    <w:rsid w:val="005C538C"/>
    <w:rsid w:val="005C5390"/>
    <w:rsid w:val="005C5AED"/>
    <w:rsid w:val="005C5EDE"/>
    <w:rsid w:val="005C62AF"/>
    <w:rsid w:val="005C6E97"/>
    <w:rsid w:val="005C7F4D"/>
    <w:rsid w:val="005D0024"/>
    <w:rsid w:val="005D0394"/>
    <w:rsid w:val="005D0643"/>
    <w:rsid w:val="005D0CAD"/>
    <w:rsid w:val="005D14D9"/>
    <w:rsid w:val="005D1542"/>
    <w:rsid w:val="005D158E"/>
    <w:rsid w:val="005D180A"/>
    <w:rsid w:val="005D1A2E"/>
    <w:rsid w:val="005D1AC2"/>
    <w:rsid w:val="005D1D59"/>
    <w:rsid w:val="005D1DDC"/>
    <w:rsid w:val="005D1ECD"/>
    <w:rsid w:val="005D1F13"/>
    <w:rsid w:val="005D2B0E"/>
    <w:rsid w:val="005D2BF2"/>
    <w:rsid w:val="005D2EC0"/>
    <w:rsid w:val="005D2EC9"/>
    <w:rsid w:val="005D3070"/>
    <w:rsid w:val="005D352B"/>
    <w:rsid w:val="005D40B2"/>
    <w:rsid w:val="005D4C8A"/>
    <w:rsid w:val="005D54E9"/>
    <w:rsid w:val="005D55BB"/>
    <w:rsid w:val="005D5697"/>
    <w:rsid w:val="005D6345"/>
    <w:rsid w:val="005D69EB"/>
    <w:rsid w:val="005D703B"/>
    <w:rsid w:val="005D7CC4"/>
    <w:rsid w:val="005E09F5"/>
    <w:rsid w:val="005E0A8D"/>
    <w:rsid w:val="005E0B38"/>
    <w:rsid w:val="005E10AF"/>
    <w:rsid w:val="005E12C0"/>
    <w:rsid w:val="005E17F1"/>
    <w:rsid w:val="005E1A2A"/>
    <w:rsid w:val="005E1CDB"/>
    <w:rsid w:val="005E2230"/>
    <w:rsid w:val="005E23C2"/>
    <w:rsid w:val="005E28C1"/>
    <w:rsid w:val="005E290C"/>
    <w:rsid w:val="005E2E37"/>
    <w:rsid w:val="005E4087"/>
    <w:rsid w:val="005E40FC"/>
    <w:rsid w:val="005E41C5"/>
    <w:rsid w:val="005E46CB"/>
    <w:rsid w:val="005E485A"/>
    <w:rsid w:val="005E4910"/>
    <w:rsid w:val="005E4921"/>
    <w:rsid w:val="005E5027"/>
    <w:rsid w:val="005E5335"/>
    <w:rsid w:val="005E5B0C"/>
    <w:rsid w:val="005E6093"/>
    <w:rsid w:val="005E60C8"/>
    <w:rsid w:val="005E6494"/>
    <w:rsid w:val="005E6707"/>
    <w:rsid w:val="005E68FB"/>
    <w:rsid w:val="005E6A66"/>
    <w:rsid w:val="005E6BAF"/>
    <w:rsid w:val="005E7680"/>
    <w:rsid w:val="005E7AE5"/>
    <w:rsid w:val="005E7DF3"/>
    <w:rsid w:val="005F02CA"/>
    <w:rsid w:val="005F02EA"/>
    <w:rsid w:val="005F0698"/>
    <w:rsid w:val="005F0D06"/>
    <w:rsid w:val="005F10DA"/>
    <w:rsid w:val="005F153C"/>
    <w:rsid w:val="005F175E"/>
    <w:rsid w:val="005F22EC"/>
    <w:rsid w:val="005F245E"/>
    <w:rsid w:val="005F27F2"/>
    <w:rsid w:val="005F2B1A"/>
    <w:rsid w:val="005F2FFC"/>
    <w:rsid w:val="005F35AB"/>
    <w:rsid w:val="005F3929"/>
    <w:rsid w:val="005F3ABE"/>
    <w:rsid w:val="005F4B00"/>
    <w:rsid w:val="005F4DB2"/>
    <w:rsid w:val="005F4F50"/>
    <w:rsid w:val="005F523E"/>
    <w:rsid w:val="005F56AF"/>
    <w:rsid w:val="005F5B15"/>
    <w:rsid w:val="005F5BD3"/>
    <w:rsid w:val="005F5DC6"/>
    <w:rsid w:val="005F6501"/>
    <w:rsid w:val="005F6731"/>
    <w:rsid w:val="005F6B0B"/>
    <w:rsid w:val="005F6C41"/>
    <w:rsid w:val="005F6D13"/>
    <w:rsid w:val="005F6E93"/>
    <w:rsid w:val="005F763E"/>
    <w:rsid w:val="005F7760"/>
    <w:rsid w:val="005F796F"/>
    <w:rsid w:val="005F7C30"/>
    <w:rsid w:val="005F7EB3"/>
    <w:rsid w:val="00600189"/>
    <w:rsid w:val="00600510"/>
    <w:rsid w:val="006009FB"/>
    <w:rsid w:val="00600A6F"/>
    <w:rsid w:val="00600DF2"/>
    <w:rsid w:val="00601649"/>
    <w:rsid w:val="00602DAC"/>
    <w:rsid w:val="00603058"/>
    <w:rsid w:val="0060325A"/>
    <w:rsid w:val="00603573"/>
    <w:rsid w:val="0060366A"/>
    <w:rsid w:val="006036CD"/>
    <w:rsid w:val="006038B2"/>
    <w:rsid w:val="00603AF1"/>
    <w:rsid w:val="00605096"/>
    <w:rsid w:val="00605116"/>
    <w:rsid w:val="006053E6"/>
    <w:rsid w:val="00605AFE"/>
    <w:rsid w:val="00605DB8"/>
    <w:rsid w:val="006063E2"/>
    <w:rsid w:val="00606578"/>
    <w:rsid w:val="006069C1"/>
    <w:rsid w:val="00606C10"/>
    <w:rsid w:val="00606D8C"/>
    <w:rsid w:val="0060710F"/>
    <w:rsid w:val="006071FE"/>
    <w:rsid w:val="00607389"/>
    <w:rsid w:val="00607722"/>
    <w:rsid w:val="00607747"/>
    <w:rsid w:val="0061152F"/>
    <w:rsid w:val="006117FF"/>
    <w:rsid w:val="006118B9"/>
    <w:rsid w:val="0061197F"/>
    <w:rsid w:val="00612020"/>
    <w:rsid w:val="00612381"/>
    <w:rsid w:val="00612E73"/>
    <w:rsid w:val="00613A44"/>
    <w:rsid w:val="00613BDC"/>
    <w:rsid w:val="00613E3D"/>
    <w:rsid w:val="006156D2"/>
    <w:rsid w:val="006159D4"/>
    <w:rsid w:val="00615AA2"/>
    <w:rsid w:val="00615D8F"/>
    <w:rsid w:val="00615FDB"/>
    <w:rsid w:val="00617679"/>
    <w:rsid w:val="00617721"/>
    <w:rsid w:val="006179F9"/>
    <w:rsid w:val="00617B36"/>
    <w:rsid w:val="00620629"/>
    <w:rsid w:val="00620B04"/>
    <w:rsid w:val="00620B25"/>
    <w:rsid w:val="00621293"/>
    <w:rsid w:val="00621A66"/>
    <w:rsid w:val="00621D28"/>
    <w:rsid w:val="00621E9D"/>
    <w:rsid w:val="006221F8"/>
    <w:rsid w:val="00622627"/>
    <w:rsid w:val="00623585"/>
    <w:rsid w:val="006236B6"/>
    <w:rsid w:val="00623E20"/>
    <w:rsid w:val="006240DC"/>
    <w:rsid w:val="006242D1"/>
    <w:rsid w:val="006248B3"/>
    <w:rsid w:val="00624B6F"/>
    <w:rsid w:val="0062504F"/>
    <w:rsid w:val="00625096"/>
    <w:rsid w:val="006252CB"/>
    <w:rsid w:val="00625914"/>
    <w:rsid w:val="00625A46"/>
    <w:rsid w:val="00625C10"/>
    <w:rsid w:val="00625D38"/>
    <w:rsid w:val="00626660"/>
    <w:rsid w:val="00626844"/>
    <w:rsid w:val="00626B14"/>
    <w:rsid w:val="00626E4C"/>
    <w:rsid w:val="00626FF1"/>
    <w:rsid w:val="006275DE"/>
    <w:rsid w:val="0062796F"/>
    <w:rsid w:val="00627BE4"/>
    <w:rsid w:val="00627C29"/>
    <w:rsid w:val="00630005"/>
    <w:rsid w:val="00630342"/>
    <w:rsid w:val="00630D85"/>
    <w:rsid w:val="00631420"/>
    <w:rsid w:val="006315CC"/>
    <w:rsid w:val="006316C4"/>
    <w:rsid w:val="00631794"/>
    <w:rsid w:val="0063182D"/>
    <w:rsid w:val="006319EC"/>
    <w:rsid w:val="00631E4E"/>
    <w:rsid w:val="0063219C"/>
    <w:rsid w:val="00632C9E"/>
    <w:rsid w:val="00633770"/>
    <w:rsid w:val="00633D01"/>
    <w:rsid w:val="00633E67"/>
    <w:rsid w:val="00634416"/>
    <w:rsid w:val="00634AD6"/>
    <w:rsid w:val="00635124"/>
    <w:rsid w:val="00635238"/>
    <w:rsid w:val="00635460"/>
    <w:rsid w:val="006357ED"/>
    <w:rsid w:val="006359DE"/>
    <w:rsid w:val="00635A16"/>
    <w:rsid w:val="00636042"/>
    <w:rsid w:val="006364A7"/>
    <w:rsid w:val="0063693C"/>
    <w:rsid w:val="006402DF"/>
    <w:rsid w:val="006403FB"/>
    <w:rsid w:val="0064087D"/>
    <w:rsid w:val="006408CA"/>
    <w:rsid w:val="00640973"/>
    <w:rsid w:val="00640CF9"/>
    <w:rsid w:val="006410E2"/>
    <w:rsid w:val="00641897"/>
    <w:rsid w:val="00641EB4"/>
    <w:rsid w:val="006423F7"/>
    <w:rsid w:val="0064279E"/>
    <w:rsid w:val="0064287C"/>
    <w:rsid w:val="00642D26"/>
    <w:rsid w:val="00642DD2"/>
    <w:rsid w:val="00642DFA"/>
    <w:rsid w:val="00642F3B"/>
    <w:rsid w:val="006430ED"/>
    <w:rsid w:val="0064324B"/>
    <w:rsid w:val="0064358E"/>
    <w:rsid w:val="00643BF6"/>
    <w:rsid w:val="00643FC0"/>
    <w:rsid w:val="00643FF6"/>
    <w:rsid w:val="00644497"/>
    <w:rsid w:val="00645180"/>
    <w:rsid w:val="00645389"/>
    <w:rsid w:val="006454FB"/>
    <w:rsid w:val="00646084"/>
    <w:rsid w:val="006460B0"/>
    <w:rsid w:val="006465F2"/>
    <w:rsid w:val="00646974"/>
    <w:rsid w:val="00647450"/>
    <w:rsid w:val="0064780E"/>
    <w:rsid w:val="00647859"/>
    <w:rsid w:val="0065044C"/>
    <w:rsid w:val="00650883"/>
    <w:rsid w:val="006508D4"/>
    <w:rsid w:val="006509A0"/>
    <w:rsid w:val="00650ADB"/>
    <w:rsid w:val="00651156"/>
    <w:rsid w:val="006511D3"/>
    <w:rsid w:val="006512D2"/>
    <w:rsid w:val="0065260E"/>
    <w:rsid w:val="00652947"/>
    <w:rsid w:val="006529D1"/>
    <w:rsid w:val="0065332A"/>
    <w:rsid w:val="00653628"/>
    <w:rsid w:val="006536C4"/>
    <w:rsid w:val="00653B7D"/>
    <w:rsid w:val="0065415C"/>
    <w:rsid w:val="00654201"/>
    <w:rsid w:val="00654555"/>
    <w:rsid w:val="00654667"/>
    <w:rsid w:val="00654DEB"/>
    <w:rsid w:val="006550EA"/>
    <w:rsid w:val="00655A09"/>
    <w:rsid w:val="00655C93"/>
    <w:rsid w:val="00656587"/>
    <w:rsid w:val="0065672C"/>
    <w:rsid w:val="0065673B"/>
    <w:rsid w:val="00656B86"/>
    <w:rsid w:val="00656DC9"/>
    <w:rsid w:val="0065724A"/>
    <w:rsid w:val="0065752E"/>
    <w:rsid w:val="006578AF"/>
    <w:rsid w:val="006579E8"/>
    <w:rsid w:val="00657D2D"/>
    <w:rsid w:val="00657D4B"/>
    <w:rsid w:val="00661B12"/>
    <w:rsid w:val="00661E5F"/>
    <w:rsid w:val="00662A2E"/>
    <w:rsid w:val="00662AAE"/>
    <w:rsid w:val="00662EDD"/>
    <w:rsid w:val="0066304A"/>
    <w:rsid w:val="006633BF"/>
    <w:rsid w:val="00663C35"/>
    <w:rsid w:val="00663CD4"/>
    <w:rsid w:val="006642C9"/>
    <w:rsid w:val="00664565"/>
    <w:rsid w:val="00664B68"/>
    <w:rsid w:val="006658FA"/>
    <w:rsid w:val="00665CCF"/>
    <w:rsid w:val="00665D18"/>
    <w:rsid w:val="00665DE2"/>
    <w:rsid w:val="0066610F"/>
    <w:rsid w:val="006662D1"/>
    <w:rsid w:val="00666947"/>
    <w:rsid w:val="00666E89"/>
    <w:rsid w:val="0066738B"/>
    <w:rsid w:val="00667AA0"/>
    <w:rsid w:val="00667C7C"/>
    <w:rsid w:val="00667EA3"/>
    <w:rsid w:val="00667EEB"/>
    <w:rsid w:val="00670019"/>
    <w:rsid w:val="0067022B"/>
    <w:rsid w:val="00670462"/>
    <w:rsid w:val="00670510"/>
    <w:rsid w:val="00670588"/>
    <w:rsid w:val="00670703"/>
    <w:rsid w:val="00670A4E"/>
    <w:rsid w:val="00670ACE"/>
    <w:rsid w:val="00671429"/>
    <w:rsid w:val="00672244"/>
    <w:rsid w:val="006728A2"/>
    <w:rsid w:val="006728D6"/>
    <w:rsid w:val="00672B2A"/>
    <w:rsid w:val="00673479"/>
    <w:rsid w:val="0067379A"/>
    <w:rsid w:val="00673F1E"/>
    <w:rsid w:val="0067459F"/>
    <w:rsid w:val="00675093"/>
    <w:rsid w:val="00675486"/>
    <w:rsid w:val="006755DE"/>
    <w:rsid w:val="006759F4"/>
    <w:rsid w:val="00675A7A"/>
    <w:rsid w:val="00675B5D"/>
    <w:rsid w:val="00675C14"/>
    <w:rsid w:val="00675CD1"/>
    <w:rsid w:val="00676337"/>
    <w:rsid w:val="006765DB"/>
    <w:rsid w:val="00676F46"/>
    <w:rsid w:val="00677099"/>
    <w:rsid w:val="00677AFB"/>
    <w:rsid w:val="00677F19"/>
    <w:rsid w:val="00677F24"/>
    <w:rsid w:val="006805B5"/>
    <w:rsid w:val="00680606"/>
    <w:rsid w:val="00680686"/>
    <w:rsid w:val="00680C22"/>
    <w:rsid w:val="0068103F"/>
    <w:rsid w:val="00681098"/>
    <w:rsid w:val="00681557"/>
    <w:rsid w:val="006818DE"/>
    <w:rsid w:val="006819A7"/>
    <w:rsid w:val="00681C0B"/>
    <w:rsid w:val="006825A2"/>
    <w:rsid w:val="0068291D"/>
    <w:rsid w:val="0068317D"/>
    <w:rsid w:val="006833ED"/>
    <w:rsid w:val="00683B83"/>
    <w:rsid w:val="00683B87"/>
    <w:rsid w:val="00683BE7"/>
    <w:rsid w:val="00683E70"/>
    <w:rsid w:val="00684124"/>
    <w:rsid w:val="00684209"/>
    <w:rsid w:val="006845DB"/>
    <w:rsid w:val="00684668"/>
    <w:rsid w:val="00684CDE"/>
    <w:rsid w:val="00684EC9"/>
    <w:rsid w:val="00684F23"/>
    <w:rsid w:val="00685801"/>
    <w:rsid w:val="00685AA4"/>
    <w:rsid w:val="00685AC9"/>
    <w:rsid w:val="00685C00"/>
    <w:rsid w:val="00685C02"/>
    <w:rsid w:val="00685D5A"/>
    <w:rsid w:val="00685E73"/>
    <w:rsid w:val="006871D2"/>
    <w:rsid w:val="006875C8"/>
    <w:rsid w:val="0068791A"/>
    <w:rsid w:val="00687C1D"/>
    <w:rsid w:val="00687F60"/>
    <w:rsid w:val="006907D3"/>
    <w:rsid w:val="00690CB5"/>
    <w:rsid w:val="00690FA5"/>
    <w:rsid w:val="00691321"/>
    <w:rsid w:val="006916D7"/>
    <w:rsid w:val="00691BB7"/>
    <w:rsid w:val="00691D3A"/>
    <w:rsid w:val="006925E5"/>
    <w:rsid w:val="006925FF"/>
    <w:rsid w:val="00692733"/>
    <w:rsid w:val="00692841"/>
    <w:rsid w:val="00692BCE"/>
    <w:rsid w:val="00692BD0"/>
    <w:rsid w:val="00692C23"/>
    <w:rsid w:val="006930C9"/>
    <w:rsid w:val="00693411"/>
    <w:rsid w:val="006934EE"/>
    <w:rsid w:val="0069351E"/>
    <w:rsid w:val="006939EF"/>
    <w:rsid w:val="00693B3C"/>
    <w:rsid w:val="00693B99"/>
    <w:rsid w:val="00693BE8"/>
    <w:rsid w:val="00693E55"/>
    <w:rsid w:val="006941A9"/>
    <w:rsid w:val="006944AC"/>
    <w:rsid w:val="006944D2"/>
    <w:rsid w:val="0069458F"/>
    <w:rsid w:val="006947B2"/>
    <w:rsid w:val="0069487C"/>
    <w:rsid w:val="00694958"/>
    <w:rsid w:val="00694B30"/>
    <w:rsid w:val="00694D2A"/>
    <w:rsid w:val="00695115"/>
    <w:rsid w:val="006952BD"/>
    <w:rsid w:val="0069540D"/>
    <w:rsid w:val="00695667"/>
    <w:rsid w:val="00695EF5"/>
    <w:rsid w:val="006961D8"/>
    <w:rsid w:val="00696B25"/>
    <w:rsid w:val="00697588"/>
    <w:rsid w:val="00697BA3"/>
    <w:rsid w:val="00697F45"/>
    <w:rsid w:val="006A022C"/>
    <w:rsid w:val="006A03C6"/>
    <w:rsid w:val="006A0AF2"/>
    <w:rsid w:val="006A0C84"/>
    <w:rsid w:val="006A0E5C"/>
    <w:rsid w:val="006A151D"/>
    <w:rsid w:val="006A158F"/>
    <w:rsid w:val="006A1673"/>
    <w:rsid w:val="006A1CC7"/>
    <w:rsid w:val="006A2FD5"/>
    <w:rsid w:val="006A3023"/>
    <w:rsid w:val="006A318C"/>
    <w:rsid w:val="006A3D64"/>
    <w:rsid w:val="006A3FE8"/>
    <w:rsid w:val="006A431E"/>
    <w:rsid w:val="006A4665"/>
    <w:rsid w:val="006A4A9D"/>
    <w:rsid w:val="006A4EEA"/>
    <w:rsid w:val="006A4FCE"/>
    <w:rsid w:val="006A50BA"/>
    <w:rsid w:val="006A50CB"/>
    <w:rsid w:val="006A5181"/>
    <w:rsid w:val="006A51CF"/>
    <w:rsid w:val="006A5434"/>
    <w:rsid w:val="006A58C4"/>
    <w:rsid w:val="006A5A30"/>
    <w:rsid w:val="006A5A37"/>
    <w:rsid w:val="006A5D2B"/>
    <w:rsid w:val="006A6121"/>
    <w:rsid w:val="006A61AB"/>
    <w:rsid w:val="006A626B"/>
    <w:rsid w:val="006A6741"/>
    <w:rsid w:val="006A70F8"/>
    <w:rsid w:val="006A7575"/>
    <w:rsid w:val="006A768F"/>
    <w:rsid w:val="006A7D0C"/>
    <w:rsid w:val="006A7FD0"/>
    <w:rsid w:val="006B0552"/>
    <w:rsid w:val="006B0DEC"/>
    <w:rsid w:val="006B0E4D"/>
    <w:rsid w:val="006B17E0"/>
    <w:rsid w:val="006B1FAC"/>
    <w:rsid w:val="006B2068"/>
    <w:rsid w:val="006B2128"/>
    <w:rsid w:val="006B2189"/>
    <w:rsid w:val="006B27EF"/>
    <w:rsid w:val="006B2D43"/>
    <w:rsid w:val="006B2E78"/>
    <w:rsid w:val="006B307F"/>
    <w:rsid w:val="006B3854"/>
    <w:rsid w:val="006B3893"/>
    <w:rsid w:val="006B3E4D"/>
    <w:rsid w:val="006B43BA"/>
    <w:rsid w:val="006B43BE"/>
    <w:rsid w:val="006B49E8"/>
    <w:rsid w:val="006B51A7"/>
    <w:rsid w:val="006B542D"/>
    <w:rsid w:val="006B54EC"/>
    <w:rsid w:val="006B58BB"/>
    <w:rsid w:val="006B6127"/>
    <w:rsid w:val="006B6B6D"/>
    <w:rsid w:val="006B7178"/>
    <w:rsid w:val="006B77C6"/>
    <w:rsid w:val="006B78AC"/>
    <w:rsid w:val="006B7DB0"/>
    <w:rsid w:val="006C04DC"/>
    <w:rsid w:val="006C0604"/>
    <w:rsid w:val="006C0C02"/>
    <w:rsid w:val="006C0F8E"/>
    <w:rsid w:val="006C1025"/>
    <w:rsid w:val="006C122A"/>
    <w:rsid w:val="006C12AE"/>
    <w:rsid w:val="006C17B3"/>
    <w:rsid w:val="006C1C76"/>
    <w:rsid w:val="006C255C"/>
    <w:rsid w:val="006C28C5"/>
    <w:rsid w:val="006C29F8"/>
    <w:rsid w:val="006C2F0E"/>
    <w:rsid w:val="006C354B"/>
    <w:rsid w:val="006C383D"/>
    <w:rsid w:val="006C409B"/>
    <w:rsid w:val="006C44D6"/>
    <w:rsid w:val="006C4776"/>
    <w:rsid w:val="006C4944"/>
    <w:rsid w:val="006C4AA6"/>
    <w:rsid w:val="006C4ED7"/>
    <w:rsid w:val="006C53CA"/>
    <w:rsid w:val="006C59DF"/>
    <w:rsid w:val="006C63BA"/>
    <w:rsid w:val="006C65B0"/>
    <w:rsid w:val="006C65FA"/>
    <w:rsid w:val="006C664B"/>
    <w:rsid w:val="006C66F5"/>
    <w:rsid w:val="006C710B"/>
    <w:rsid w:val="006C72CD"/>
    <w:rsid w:val="006C79F7"/>
    <w:rsid w:val="006D0049"/>
    <w:rsid w:val="006D0431"/>
    <w:rsid w:val="006D05B4"/>
    <w:rsid w:val="006D1313"/>
    <w:rsid w:val="006D1385"/>
    <w:rsid w:val="006D1A85"/>
    <w:rsid w:val="006D1ED6"/>
    <w:rsid w:val="006D205B"/>
    <w:rsid w:val="006D2B3C"/>
    <w:rsid w:val="006D3057"/>
    <w:rsid w:val="006D3569"/>
    <w:rsid w:val="006D3C83"/>
    <w:rsid w:val="006D4194"/>
    <w:rsid w:val="006D529E"/>
    <w:rsid w:val="006D5326"/>
    <w:rsid w:val="006D5588"/>
    <w:rsid w:val="006D668B"/>
    <w:rsid w:val="006D69AC"/>
    <w:rsid w:val="006D6B22"/>
    <w:rsid w:val="006D6B76"/>
    <w:rsid w:val="006D7078"/>
    <w:rsid w:val="006D7134"/>
    <w:rsid w:val="006D73D8"/>
    <w:rsid w:val="006D784E"/>
    <w:rsid w:val="006E042A"/>
    <w:rsid w:val="006E0DF5"/>
    <w:rsid w:val="006E0F35"/>
    <w:rsid w:val="006E10A8"/>
    <w:rsid w:val="006E1BDF"/>
    <w:rsid w:val="006E1E80"/>
    <w:rsid w:val="006E21F9"/>
    <w:rsid w:val="006E245A"/>
    <w:rsid w:val="006E24FD"/>
    <w:rsid w:val="006E2576"/>
    <w:rsid w:val="006E29BE"/>
    <w:rsid w:val="006E2DB6"/>
    <w:rsid w:val="006E4265"/>
    <w:rsid w:val="006E543C"/>
    <w:rsid w:val="006E5A0C"/>
    <w:rsid w:val="006E5A71"/>
    <w:rsid w:val="006E5AD8"/>
    <w:rsid w:val="006E5BE7"/>
    <w:rsid w:val="006E5DFA"/>
    <w:rsid w:val="006E5E11"/>
    <w:rsid w:val="006E64B0"/>
    <w:rsid w:val="006E6531"/>
    <w:rsid w:val="006E6851"/>
    <w:rsid w:val="006E6FC4"/>
    <w:rsid w:val="006E73CB"/>
    <w:rsid w:val="006E7A27"/>
    <w:rsid w:val="006F025A"/>
    <w:rsid w:val="006F0527"/>
    <w:rsid w:val="006F0AAB"/>
    <w:rsid w:val="006F0D87"/>
    <w:rsid w:val="006F10A3"/>
    <w:rsid w:val="006F12B7"/>
    <w:rsid w:val="006F13FF"/>
    <w:rsid w:val="006F1BA5"/>
    <w:rsid w:val="006F20D4"/>
    <w:rsid w:val="006F214C"/>
    <w:rsid w:val="006F2D99"/>
    <w:rsid w:val="006F2D9E"/>
    <w:rsid w:val="006F33B8"/>
    <w:rsid w:val="006F33E1"/>
    <w:rsid w:val="006F3C68"/>
    <w:rsid w:val="006F3E89"/>
    <w:rsid w:val="006F3FA6"/>
    <w:rsid w:val="006F402F"/>
    <w:rsid w:val="006F4554"/>
    <w:rsid w:val="006F45FA"/>
    <w:rsid w:val="006F4901"/>
    <w:rsid w:val="006F5050"/>
    <w:rsid w:val="006F53C8"/>
    <w:rsid w:val="006F579C"/>
    <w:rsid w:val="006F648B"/>
    <w:rsid w:val="006F67A0"/>
    <w:rsid w:val="006F7055"/>
    <w:rsid w:val="006F747D"/>
    <w:rsid w:val="006F77D2"/>
    <w:rsid w:val="006F7D52"/>
    <w:rsid w:val="00700C92"/>
    <w:rsid w:val="00700C9E"/>
    <w:rsid w:val="0070129C"/>
    <w:rsid w:val="0070135D"/>
    <w:rsid w:val="00701671"/>
    <w:rsid w:val="007022E3"/>
    <w:rsid w:val="007029F9"/>
    <w:rsid w:val="00702F3E"/>
    <w:rsid w:val="00702F95"/>
    <w:rsid w:val="0070371C"/>
    <w:rsid w:val="00703C5E"/>
    <w:rsid w:val="007040A7"/>
    <w:rsid w:val="007046AC"/>
    <w:rsid w:val="00704ADF"/>
    <w:rsid w:val="00704B26"/>
    <w:rsid w:val="00704B5B"/>
    <w:rsid w:val="00704E41"/>
    <w:rsid w:val="00704F58"/>
    <w:rsid w:val="00705045"/>
    <w:rsid w:val="00705100"/>
    <w:rsid w:val="007051FF"/>
    <w:rsid w:val="0070544B"/>
    <w:rsid w:val="00705BEB"/>
    <w:rsid w:val="00705CA8"/>
    <w:rsid w:val="00705F22"/>
    <w:rsid w:val="007062EA"/>
    <w:rsid w:val="00706E4D"/>
    <w:rsid w:val="007071BA"/>
    <w:rsid w:val="00707B57"/>
    <w:rsid w:val="00707BC1"/>
    <w:rsid w:val="007102D6"/>
    <w:rsid w:val="00710C84"/>
    <w:rsid w:val="007111BF"/>
    <w:rsid w:val="0071159C"/>
    <w:rsid w:val="00711678"/>
    <w:rsid w:val="0071248D"/>
    <w:rsid w:val="007124B6"/>
    <w:rsid w:val="00712944"/>
    <w:rsid w:val="00712B12"/>
    <w:rsid w:val="00712EBF"/>
    <w:rsid w:val="007132FB"/>
    <w:rsid w:val="0071397F"/>
    <w:rsid w:val="00713DBC"/>
    <w:rsid w:val="00713FCB"/>
    <w:rsid w:val="00714044"/>
    <w:rsid w:val="00714222"/>
    <w:rsid w:val="00714699"/>
    <w:rsid w:val="0071488A"/>
    <w:rsid w:val="00714C9E"/>
    <w:rsid w:val="00714D44"/>
    <w:rsid w:val="007154B4"/>
    <w:rsid w:val="007155C9"/>
    <w:rsid w:val="00715774"/>
    <w:rsid w:val="0071586C"/>
    <w:rsid w:val="007159A1"/>
    <w:rsid w:val="007160AB"/>
    <w:rsid w:val="007168C9"/>
    <w:rsid w:val="00716D6E"/>
    <w:rsid w:val="00716FE6"/>
    <w:rsid w:val="0072016F"/>
    <w:rsid w:val="0072067C"/>
    <w:rsid w:val="007206DA"/>
    <w:rsid w:val="00720B40"/>
    <w:rsid w:val="00720C7B"/>
    <w:rsid w:val="007210B8"/>
    <w:rsid w:val="007211B9"/>
    <w:rsid w:val="007214E0"/>
    <w:rsid w:val="00721ABA"/>
    <w:rsid w:val="00721B05"/>
    <w:rsid w:val="00722C98"/>
    <w:rsid w:val="00722EC8"/>
    <w:rsid w:val="00722F3F"/>
    <w:rsid w:val="00723288"/>
    <w:rsid w:val="007232B7"/>
    <w:rsid w:val="0072415B"/>
    <w:rsid w:val="007244B6"/>
    <w:rsid w:val="00724BF9"/>
    <w:rsid w:val="00724CEB"/>
    <w:rsid w:val="00724F80"/>
    <w:rsid w:val="00724FEB"/>
    <w:rsid w:val="007251AB"/>
    <w:rsid w:val="00725AB2"/>
    <w:rsid w:val="00725B14"/>
    <w:rsid w:val="007262F9"/>
    <w:rsid w:val="007263DF"/>
    <w:rsid w:val="0072642C"/>
    <w:rsid w:val="0072663F"/>
    <w:rsid w:val="00726A2E"/>
    <w:rsid w:val="00726BFB"/>
    <w:rsid w:val="00726FFB"/>
    <w:rsid w:val="007276DC"/>
    <w:rsid w:val="007276EC"/>
    <w:rsid w:val="00727750"/>
    <w:rsid w:val="00727A21"/>
    <w:rsid w:val="00727D10"/>
    <w:rsid w:val="00730171"/>
    <w:rsid w:val="0073090B"/>
    <w:rsid w:val="00731A3F"/>
    <w:rsid w:val="00731C99"/>
    <w:rsid w:val="007324FA"/>
    <w:rsid w:val="007325CA"/>
    <w:rsid w:val="00732EC9"/>
    <w:rsid w:val="00733549"/>
    <w:rsid w:val="00733699"/>
    <w:rsid w:val="0073403E"/>
    <w:rsid w:val="00734101"/>
    <w:rsid w:val="007355A1"/>
    <w:rsid w:val="007355C1"/>
    <w:rsid w:val="0073744A"/>
    <w:rsid w:val="00737531"/>
    <w:rsid w:val="0073765C"/>
    <w:rsid w:val="00737864"/>
    <w:rsid w:val="00737FAA"/>
    <w:rsid w:val="007401A1"/>
    <w:rsid w:val="00740495"/>
    <w:rsid w:val="007405EC"/>
    <w:rsid w:val="00740AA2"/>
    <w:rsid w:val="00740F9A"/>
    <w:rsid w:val="00741334"/>
    <w:rsid w:val="00742065"/>
    <w:rsid w:val="007420FD"/>
    <w:rsid w:val="00742263"/>
    <w:rsid w:val="007424FA"/>
    <w:rsid w:val="00742633"/>
    <w:rsid w:val="007426B2"/>
    <w:rsid w:val="00742758"/>
    <w:rsid w:val="0074278E"/>
    <w:rsid w:val="0074282B"/>
    <w:rsid w:val="00743079"/>
    <w:rsid w:val="00743085"/>
    <w:rsid w:val="0074366B"/>
    <w:rsid w:val="00743BEE"/>
    <w:rsid w:val="0074418D"/>
    <w:rsid w:val="007441EB"/>
    <w:rsid w:val="007444AA"/>
    <w:rsid w:val="00744593"/>
    <w:rsid w:val="00744906"/>
    <w:rsid w:val="00744947"/>
    <w:rsid w:val="00744C62"/>
    <w:rsid w:val="00744CE2"/>
    <w:rsid w:val="00744D81"/>
    <w:rsid w:val="00744EA0"/>
    <w:rsid w:val="00745487"/>
    <w:rsid w:val="00745A4D"/>
    <w:rsid w:val="00745DFB"/>
    <w:rsid w:val="00746375"/>
    <w:rsid w:val="0074678A"/>
    <w:rsid w:val="0074693D"/>
    <w:rsid w:val="00746B83"/>
    <w:rsid w:val="007475F9"/>
    <w:rsid w:val="00747F49"/>
    <w:rsid w:val="007502A6"/>
    <w:rsid w:val="007508A1"/>
    <w:rsid w:val="00750D4C"/>
    <w:rsid w:val="00752BD1"/>
    <w:rsid w:val="00752D24"/>
    <w:rsid w:val="00753E8F"/>
    <w:rsid w:val="00753EB9"/>
    <w:rsid w:val="00753F89"/>
    <w:rsid w:val="00754DD9"/>
    <w:rsid w:val="00755018"/>
    <w:rsid w:val="00755750"/>
    <w:rsid w:val="007561CD"/>
    <w:rsid w:val="0075630A"/>
    <w:rsid w:val="00756D35"/>
    <w:rsid w:val="00756E4E"/>
    <w:rsid w:val="00757045"/>
    <w:rsid w:val="00757261"/>
    <w:rsid w:val="0075729A"/>
    <w:rsid w:val="00757976"/>
    <w:rsid w:val="0075797C"/>
    <w:rsid w:val="00757B4F"/>
    <w:rsid w:val="00760195"/>
    <w:rsid w:val="0076034C"/>
    <w:rsid w:val="007603DA"/>
    <w:rsid w:val="00760451"/>
    <w:rsid w:val="007606C3"/>
    <w:rsid w:val="00760844"/>
    <w:rsid w:val="00760F3C"/>
    <w:rsid w:val="00760FB5"/>
    <w:rsid w:val="00761580"/>
    <w:rsid w:val="007617DD"/>
    <w:rsid w:val="007619C5"/>
    <w:rsid w:val="00761C22"/>
    <w:rsid w:val="00761EF7"/>
    <w:rsid w:val="00762393"/>
    <w:rsid w:val="007638EB"/>
    <w:rsid w:val="00763BD3"/>
    <w:rsid w:val="00763BDA"/>
    <w:rsid w:val="00764145"/>
    <w:rsid w:val="00764B36"/>
    <w:rsid w:val="00764C35"/>
    <w:rsid w:val="00764D48"/>
    <w:rsid w:val="00765279"/>
    <w:rsid w:val="0076552B"/>
    <w:rsid w:val="007661BE"/>
    <w:rsid w:val="00766362"/>
    <w:rsid w:val="00766627"/>
    <w:rsid w:val="007667EF"/>
    <w:rsid w:val="007668BC"/>
    <w:rsid w:val="00766C45"/>
    <w:rsid w:val="00766C6E"/>
    <w:rsid w:val="00766CD2"/>
    <w:rsid w:val="00767524"/>
    <w:rsid w:val="007678BF"/>
    <w:rsid w:val="00767B4D"/>
    <w:rsid w:val="00767D8B"/>
    <w:rsid w:val="00767FD9"/>
    <w:rsid w:val="007704CB"/>
    <w:rsid w:val="00770DB8"/>
    <w:rsid w:val="00770DDF"/>
    <w:rsid w:val="00770F57"/>
    <w:rsid w:val="00770F8C"/>
    <w:rsid w:val="00771504"/>
    <w:rsid w:val="0077157A"/>
    <w:rsid w:val="00771D3E"/>
    <w:rsid w:val="00771EA7"/>
    <w:rsid w:val="007720CC"/>
    <w:rsid w:val="00772511"/>
    <w:rsid w:val="0077268E"/>
    <w:rsid w:val="007727AC"/>
    <w:rsid w:val="00773326"/>
    <w:rsid w:val="0077419C"/>
    <w:rsid w:val="00774BA7"/>
    <w:rsid w:val="00774F99"/>
    <w:rsid w:val="0077519D"/>
    <w:rsid w:val="007753DC"/>
    <w:rsid w:val="007754B1"/>
    <w:rsid w:val="00776420"/>
    <w:rsid w:val="0077665C"/>
    <w:rsid w:val="00776953"/>
    <w:rsid w:val="00776B4B"/>
    <w:rsid w:val="00777067"/>
    <w:rsid w:val="0077722E"/>
    <w:rsid w:val="00777CCB"/>
    <w:rsid w:val="00777E03"/>
    <w:rsid w:val="00777EBC"/>
    <w:rsid w:val="0078002E"/>
    <w:rsid w:val="00780579"/>
    <w:rsid w:val="00780F99"/>
    <w:rsid w:val="007820FD"/>
    <w:rsid w:val="0078220B"/>
    <w:rsid w:val="00782384"/>
    <w:rsid w:val="00782609"/>
    <w:rsid w:val="007829F5"/>
    <w:rsid w:val="00782AE5"/>
    <w:rsid w:val="00783233"/>
    <w:rsid w:val="007836D4"/>
    <w:rsid w:val="00783913"/>
    <w:rsid w:val="007839EF"/>
    <w:rsid w:val="00783AA7"/>
    <w:rsid w:val="00784805"/>
    <w:rsid w:val="00784D51"/>
    <w:rsid w:val="00784EBD"/>
    <w:rsid w:val="00784F3F"/>
    <w:rsid w:val="0078519C"/>
    <w:rsid w:val="0078572F"/>
    <w:rsid w:val="00786033"/>
    <w:rsid w:val="007861C4"/>
    <w:rsid w:val="007863A9"/>
    <w:rsid w:val="00786560"/>
    <w:rsid w:val="00786A07"/>
    <w:rsid w:val="007870F3"/>
    <w:rsid w:val="00787229"/>
    <w:rsid w:val="00787A32"/>
    <w:rsid w:val="00787F39"/>
    <w:rsid w:val="00790036"/>
    <w:rsid w:val="0079003A"/>
    <w:rsid w:val="00790509"/>
    <w:rsid w:val="0079051A"/>
    <w:rsid w:val="0079088F"/>
    <w:rsid w:val="00790C0B"/>
    <w:rsid w:val="007917A4"/>
    <w:rsid w:val="00791830"/>
    <w:rsid w:val="00791A68"/>
    <w:rsid w:val="007921AD"/>
    <w:rsid w:val="00792E87"/>
    <w:rsid w:val="00793109"/>
    <w:rsid w:val="007932A1"/>
    <w:rsid w:val="007933DA"/>
    <w:rsid w:val="007937DD"/>
    <w:rsid w:val="007939D3"/>
    <w:rsid w:val="0079413D"/>
    <w:rsid w:val="00794D7C"/>
    <w:rsid w:val="00794E91"/>
    <w:rsid w:val="00794EFC"/>
    <w:rsid w:val="00795268"/>
    <w:rsid w:val="007952B3"/>
    <w:rsid w:val="007959F8"/>
    <w:rsid w:val="00795D1E"/>
    <w:rsid w:val="0079633E"/>
    <w:rsid w:val="00796A9C"/>
    <w:rsid w:val="0079704A"/>
    <w:rsid w:val="00797092"/>
    <w:rsid w:val="007971E9"/>
    <w:rsid w:val="00797447"/>
    <w:rsid w:val="007977AA"/>
    <w:rsid w:val="007A02FC"/>
    <w:rsid w:val="007A0BE1"/>
    <w:rsid w:val="007A1468"/>
    <w:rsid w:val="007A19AD"/>
    <w:rsid w:val="007A1A3C"/>
    <w:rsid w:val="007A2F71"/>
    <w:rsid w:val="007A33E7"/>
    <w:rsid w:val="007A364E"/>
    <w:rsid w:val="007A3AF4"/>
    <w:rsid w:val="007A3F15"/>
    <w:rsid w:val="007A530D"/>
    <w:rsid w:val="007A563C"/>
    <w:rsid w:val="007A56E4"/>
    <w:rsid w:val="007A61E6"/>
    <w:rsid w:val="007A70B3"/>
    <w:rsid w:val="007A731A"/>
    <w:rsid w:val="007A7923"/>
    <w:rsid w:val="007A7DD8"/>
    <w:rsid w:val="007B0418"/>
    <w:rsid w:val="007B0719"/>
    <w:rsid w:val="007B0734"/>
    <w:rsid w:val="007B07B1"/>
    <w:rsid w:val="007B1F7C"/>
    <w:rsid w:val="007B247C"/>
    <w:rsid w:val="007B24E1"/>
    <w:rsid w:val="007B2547"/>
    <w:rsid w:val="007B260E"/>
    <w:rsid w:val="007B2816"/>
    <w:rsid w:val="007B2A10"/>
    <w:rsid w:val="007B2EAB"/>
    <w:rsid w:val="007B2EB8"/>
    <w:rsid w:val="007B3287"/>
    <w:rsid w:val="007B363B"/>
    <w:rsid w:val="007B3DF3"/>
    <w:rsid w:val="007B40B8"/>
    <w:rsid w:val="007B41BA"/>
    <w:rsid w:val="007B42F8"/>
    <w:rsid w:val="007B47E6"/>
    <w:rsid w:val="007B4F8F"/>
    <w:rsid w:val="007B51A9"/>
    <w:rsid w:val="007B521E"/>
    <w:rsid w:val="007B5287"/>
    <w:rsid w:val="007B544A"/>
    <w:rsid w:val="007B5566"/>
    <w:rsid w:val="007B55A2"/>
    <w:rsid w:val="007B6759"/>
    <w:rsid w:val="007B6AE0"/>
    <w:rsid w:val="007B6EBE"/>
    <w:rsid w:val="007B7C04"/>
    <w:rsid w:val="007C012B"/>
    <w:rsid w:val="007C02D0"/>
    <w:rsid w:val="007C0322"/>
    <w:rsid w:val="007C088C"/>
    <w:rsid w:val="007C0FE4"/>
    <w:rsid w:val="007C1078"/>
    <w:rsid w:val="007C1614"/>
    <w:rsid w:val="007C1C4F"/>
    <w:rsid w:val="007C1E3D"/>
    <w:rsid w:val="007C1ED6"/>
    <w:rsid w:val="007C23B9"/>
    <w:rsid w:val="007C24F7"/>
    <w:rsid w:val="007C2583"/>
    <w:rsid w:val="007C2591"/>
    <w:rsid w:val="007C27F9"/>
    <w:rsid w:val="007C2A0C"/>
    <w:rsid w:val="007C3BD8"/>
    <w:rsid w:val="007C3D91"/>
    <w:rsid w:val="007C3E75"/>
    <w:rsid w:val="007C4673"/>
    <w:rsid w:val="007C491A"/>
    <w:rsid w:val="007C49E0"/>
    <w:rsid w:val="007C4E52"/>
    <w:rsid w:val="007C4FAD"/>
    <w:rsid w:val="007C51A0"/>
    <w:rsid w:val="007C54BA"/>
    <w:rsid w:val="007C55EE"/>
    <w:rsid w:val="007C5AA6"/>
    <w:rsid w:val="007C5ED6"/>
    <w:rsid w:val="007C6BBA"/>
    <w:rsid w:val="007C6F49"/>
    <w:rsid w:val="007C7548"/>
    <w:rsid w:val="007C769F"/>
    <w:rsid w:val="007C7903"/>
    <w:rsid w:val="007C7918"/>
    <w:rsid w:val="007D0FE6"/>
    <w:rsid w:val="007D16A9"/>
    <w:rsid w:val="007D16F3"/>
    <w:rsid w:val="007D17BC"/>
    <w:rsid w:val="007D19B6"/>
    <w:rsid w:val="007D343D"/>
    <w:rsid w:val="007D34A4"/>
    <w:rsid w:val="007D367E"/>
    <w:rsid w:val="007D3898"/>
    <w:rsid w:val="007D3D0A"/>
    <w:rsid w:val="007D42B5"/>
    <w:rsid w:val="007D4F98"/>
    <w:rsid w:val="007D53E1"/>
    <w:rsid w:val="007D58C3"/>
    <w:rsid w:val="007D59F3"/>
    <w:rsid w:val="007D5E12"/>
    <w:rsid w:val="007D7453"/>
    <w:rsid w:val="007D76E6"/>
    <w:rsid w:val="007D7701"/>
    <w:rsid w:val="007D7A0D"/>
    <w:rsid w:val="007D7ABF"/>
    <w:rsid w:val="007D7B00"/>
    <w:rsid w:val="007D7F43"/>
    <w:rsid w:val="007E0C56"/>
    <w:rsid w:val="007E150E"/>
    <w:rsid w:val="007E153C"/>
    <w:rsid w:val="007E22A1"/>
    <w:rsid w:val="007E2DB6"/>
    <w:rsid w:val="007E2E23"/>
    <w:rsid w:val="007E30F9"/>
    <w:rsid w:val="007E3208"/>
    <w:rsid w:val="007E3725"/>
    <w:rsid w:val="007E3C01"/>
    <w:rsid w:val="007E3FA2"/>
    <w:rsid w:val="007E42BD"/>
    <w:rsid w:val="007E44E7"/>
    <w:rsid w:val="007E46F2"/>
    <w:rsid w:val="007E4952"/>
    <w:rsid w:val="007E4E80"/>
    <w:rsid w:val="007E4E9E"/>
    <w:rsid w:val="007E5013"/>
    <w:rsid w:val="007E50D3"/>
    <w:rsid w:val="007E5E49"/>
    <w:rsid w:val="007E6203"/>
    <w:rsid w:val="007E70FD"/>
    <w:rsid w:val="007E7111"/>
    <w:rsid w:val="007E7664"/>
    <w:rsid w:val="007E7727"/>
    <w:rsid w:val="007E7771"/>
    <w:rsid w:val="007E7A0F"/>
    <w:rsid w:val="007E7D69"/>
    <w:rsid w:val="007E7ECC"/>
    <w:rsid w:val="007E7EE4"/>
    <w:rsid w:val="007E7F6E"/>
    <w:rsid w:val="007F0081"/>
    <w:rsid w:val="007F1135"/>
    <w:rsid w:val="007F1930"/>
    <w:rsid w:val="007F197C"/>
    <w:rsid w:val="007F1ACC"/>
    <w:rsid w:val="007F1D84"/>
    <w:rsid w:val="007F26B9"/>
    <w:rsid w:val="007F26DF"/>
    <w:rsid w:val="007F2741"/>
    <w:rsid w:val="007F30D6"/>
    <w:rsid w:val="007F33C2"/>
    <w:rsid w:val="007F3799"/>
    <w:rsid w:val="007F393C"/>
    <w:rsid w:val="007F3C6F"/>
    <w:rsid w:val="007F3D1A"/>
    <w:rsid w:val="007F47CD"/>
    <w:rsid w:val="007F4B22"/>
    <w:rsid w:val="007F54BD"/>
    <w:rsid w:val="007F5BE0"/>
    <w:rsid w:val="007F5C1E"/>
    <w:rsid w:val="007F63DE"/>
    <w:rsid w:val="007F6E24"/>
    <w:rsid w:val="007F705D"/>
    <w:rsid w:val="007F7457"/>
    <w:rsid w:val="007F77ED"/>
    <w:rsid w:val="007F7B15"/>
    <w:rsid w:val="007F7D42"/>
    <w:rsid w:val="00800B11"/>
    <w:rsid w:val="00800EE9"/>
    <w:rsid w:val="00801D30"/>
    <w:rsid w:val="00801F0D"/>
    <w:rsid w:val="0080209D"/>
    <w:rsid w:val="00802B79"/>
    <w:rsid w:val="00803172"/>
    <w:rsid w:val="00804E07"/>
    <w:rsid w:val="00805BC9"/>
    <w:rsid w:val="00805EF3"/>
    <w:rsid w:val="00806412"/>
    <w:rsid w:val="008066F0"/>
    <w:rsid w:val="00806BB6"/>
    <w:rsid w:val="00806D09"/>
    <w:rsid w:val="00806EBB"/>
    <w:rsid w:val="0080748A"/>
    <w:rsid w:val="008078E0"/>
    <w:rsid w:val="00807E24"/>
    <w:rsid w:val="008105B8"/>
    <w:rsid w:val="0081064F"/>
    <w:rsid w:val="00810E02"/>
    <w:rsid w:val="00810E8A"/>
    <w:rsid w:val="00811102"/>
    <w:rsid w:val="0081133E"/>
    <w:rsid w:val="00811B9B"/>
    <w:rsid w:val="00811D27"/>
    <w:rsid w:val="008120AF"/>
    <w:rsid w:val="00812122"/>
    <w:rsid w:val="00812204"/>
    <w:rsid w:val="00812749"/>
    <w:rsid w:val="00812B0B"/>
    <w:rsid w:val="00812C34"/>
    <w:rsid w:val="00812CDC"/>
    <w:rsid w:val="00812E6B"/>
    <w:rsid w:val="00813081"/>
    <w:rsid w:val="0081361B"/>
    <w:rsid w:val="00813738"/>
    <w:rsid w:val="00813BAE"/>
    <w:rsid w:val="00813C41"/>
    <w:rsid w:val="008143E5"/>
    <w:rsid w:val="0081461A"/>
    <w:rsid w:val="00814687"/>
    <w:rsid w:val="00814B80"/>
    <w:rsid w:val="00814BD9"/>
    <w:rsid w:val="00814E29"/>
    <w:rsid w:val="008164C9"/>
    <w:rsid w:val="0081673A"/>
    <w:rsid w:val="00816B17"/>
    <w:rsid w:val="00816BAE"/>
    <w:rsid w:val="0081735C"/>
    <w:rsid w:val="00817B00"/>
    <w:rsid w:val="00820000"/>
    <w:rsid w:val="0082039A"/>
    <w:rsid w:val="00820967"/>
    <w:rsid w:val="00820A0A"/>
    <w:rsid w:val="00820C58"/>
    <w:rsid w:val="00820F40"/>
    <w:rsid w:val="00820F81"/>
    <w:rsid w:val="008212B2"/>
    <w:rsid w:val="00821329"/>
    <w:rsid w:val="008214AA"/>
    <w:rsid w:val="00821830"/>
    <w:rsid w:val="00821839"/>
    <w:rsid w:val="00821A04"/>
    <w:rsid w:val="00821BA9"/>
    <w:rsid w:val="00821D05"/>
    <w:rsid w:val="00821E59"/>
    <w:rsid w:val="008221C5"/>
    <w:rsid w:val="00822B80"/>
    <w:rsid w:val="00822DBA"/>
    <w:rsid w:val="00823043"/>
    <w:rsid w:val="008235F0"/>
    <w:rsid w:val="00823CB6"/>
    <w:rsid w:val="00824010"/>
    <w:rsid w:val="0082409D"/>
    <w:rsid w:val="00824159"/>
    <w:rsid w:val="00824953"/>
    <w:rsid w:val="00824C58"/>
    <w:rsid w:val="008252B9"/>
    <w:rsid w:val="00825541"/>
    <w:rsid w:val="00825565"/>
    <w:rsid w:val="008262BA"/>
    <w:rsid w:val="008262E7"/>
    <w:rsid w:val="00826350"/>
    <w:rsid w:val="00826D14"/>
    <w:rsid w:val="00826FB5"/>
    <w:rsid w:val="00827068"/>
    <w:rsid w:val="00827295"/>
    <w:rsid w:val="00827609"/>
    <w:rsid w:val="00827800"/>
    <w:rsid w:val="008300FC"/>
    <w:rsid w:val="008304E0"/>
    <w:rsid w:val="00830E49"/>
    <w:rsid w:val="00831935"/>
    <w:rsid w:val="00831A0A"/>
    <w:rsid w:val="00832759"/>
    <w:rsid w:val="00832784"/>
    <w:rsid w:val="00832985"/>
    <w:rsid w:val="00833187"/>
    <w:rsid w:val="008331DC"/>
    <w:rsid w:val="0083357C"/>
    <w:rsid w:val="008338E8"/>
    <w:rsid w:val="008338F8"/>
    <w:rsid w:val="00833A7F"/>
    <w:rsid w:val="0083441F"/>
    <w:rsid w:val="008346DF"/>
    <w:rsid w:val="008347A5"/>
    <w:rsid w:val="00834BA3"/>
    <w:rsid w:val="0083552B"/>
    <w:rsid w:val="00835C3F"/>
    <w:rsid w:val="00835C56"/>
    <w:rsid w:val="008366C0"/>
    <w:rsid w:val="008366F6"/>
    <w:rsid w:val="00836EE2"/>
    <w:rsid w:val="008409F5"/>
    <w:rsid w:val="00840AC9"/>
    <w:rsid w:val="00840B4F"/>
    <w:rsid w:val="008413AD"/>
    <w:rsid w:val="008415D1"/>
    <w:rsid w:val="00841D95"/>
    <w:rsid w:val="00841E75"/>
    <w:rsid w:val="0084243A"/>
    <w:rsid w:val="00842F63"/>
    <w:rsid w:val="0084309C"/>
    <w:rsid w:val="008433BD"/>
    <w:rsid w:val="008433BE"/>
    <w:rsid w:val="008435A3"/>
    <w:rsid w:val="00843C04"/>
    <w:rsid w:val="00844401"/>
    <w:rsid w:val="0084470F"/>
    <w:rsid w:val="00844813"/>
    <w:rsid w:val="00844C84"/>
    <w:rsid w:val="0084534B"/>
    <w:rsid w:val="00845460"/>
    <w:rsid w:val="00845A56"/>
    <w:rsid w:val="00845D69"/>
    <w:rsid w:val="00845F3E"/>
    <w:rsid w:val="00846317"/>
    <w:rsid w:val="00846779"/>
    <w:rsid w:val="0084739E"/>
    <w:rsid w:val="00847662"/>
    <w:rsid w:val="0084787B"/>
    <w:rsid w:val="008502F1"/>
    <w:rsid w:val="00850900"/>
    <w:rsid w:val="00850958"/>
    <w:rsid w:val="00850D7D"/>
    <w:rsid w:val="00850F8C"/>
    <w:rsid w:val="00851027"/>
    <w:rsid w:val="008511CB"/>
    <w:rsid w:val="008514D0"/>
    <w:rsid w:val="00851618"/>
    <w:rsid w:val="00851CC4"/>
    <w:rsid w:val="008520B9"/>
    <w:rsid w:val="008522F1"/>
    <w:rsid w:val="008524B3"/>
    <w:rsid w:val="0085252E"/>
    <w:rsid w:val="00852784"/>
    <w:rsid w:val="0085278F"/>
    <w:rsid w:val="0085293F"/>
    <w:rsid w:val="00852B24"/>
    <w:rsid w:val="00852CF8"/>
    <w:rsid w:val="008530E2"/>
    <w:rsid w:val="00853255"/>
    <w:rsid w:val="00853519"/>
    <w:rsid w:val="00853968"/>
    <w:rsid w:val="00853984"/>
    <w:rsid w:val="008544A5"/>
    <w:rsid w:val="00854985"/>
    <w:rsid w:val="00854DC4"/>
    <w:rsid w:val="00855370"/>
    <w:rsid w:val="008556EF"/>
    <w:rsid w:val="00855C1D"/>
    <w:rsid w:val="00855D4B"/>
    <w:rsid w:val="008560AE"/>
    <w:rsid w:val="00856560"/>
    <w:rsid w:val="00856C2B"/>
    <w:rsid w:val="00857045"/>
    <w:rsid w:val="00857575"/>
    <w:rsid w:val="00857B5F"/>
    <w:rsid w:val="0086001F"/>
    <w:rsid w:val="0086063C"/>
    <w:rsid w:val="008608E6"/>
    <w:rsid w:val="00860BD0"/>
    <w:rsid w:val="00860C42"/>
    <w:rsid w:val="0086108C"/>
    <w:rsid w:val="0086113F"/>
    <w:rsid w:val="00861614"/>
    <w:rsid w:val="0086187E"/>
    <w:rsid w:val="0086226A"/>
    <w:rsid w:val="00862F43"/>
    <w:rsid w:val="00863160"/>
    <w:rsid w:val="008631FB"/>
    <w:rsid w:val="008634A7"/>
    <w:rsid w:val="00863B40"/>
    <w:rsid w:val="00863DE7"/>
    <w:rsid w:val="00863E90"/>
    <w:rsid w:val="008644ED"/>
    <w:rsid w:val="008645D5"/>
    <w:rsid w:val="008648BC"/>
    <w:rsid w:val="00864AE7"/>
    <w:rsid w:val="008657F7"/>
    <w:rsid w:val="0086582E"/>
    <w:rsid w:val="00865F0D"/>
    <w:rsid w:val="00866208"/>
    <w:rsid w:val="008668B2"/>
    <w:rsid w:val="00866D4F"/>
    <w:rsid w:val="00866E4A"/>
    <w:rsid w:val="00866FA2"/>
    <w:rsid w:val="008672E6"/>
    <w:rsid w:val="00867A0F"/>
    <w:rsid w:val="00867E64"/>
    <w:rsid w:val="0087006F"/>
    <w:rsid w:val="0087037F"/>
    <w:rsid w:val="00870391"/>
    <w:rsid w:val="008708F6"/>
    <w:rsid w:val="0087129A"/>
    <w:rsid w:val="0087139D"/>
    <w:rsid w:val="0087146C"/>
    <w:rsid w:val="008715FF"/>
    <w:rsid w:val="008716DB"/>
    <w:rsid w:val="008717DD"/>
    <w:rsid w:val="0087194F"/>
    <w:rsid w:val="00871985"/>
    <w:rsid w:val="00871C8A"/>
    <w:rsid w:val="008723D3"/>
    <w:rsid w:val="00872E85"/>
    <w:rsid w:val="00873154"/>
    <w:rsid w:val="0087369C"/>
    <w:rsid w:val="00873D35"/>
    <w:rsid w:val="00874162"/>
    <w:rsid w:val="008748CA"/>
    <w:rsid w:val="00874991"/>
    <w:rsid w:val="00874AAB"/>
    <w:rsid w:val="008751B8"/>
    <w:rsid w:val="00875918"/>
    <w:rsid w:val="0087674A"/>
    <w:rsid w:val="0087694D"/>
    <w:rsid w:val="00876C5D"/>
    <w:rsid w:val="00877199"/>
    <w:rsid w:val="00877340"/>
    <w:rsid w:val="00877488"/>
    <w:rsid w:val="00877DE5"/>
    <w:rsid w:val="008801A5"/>
    <w:rsid w:val="008802F7"/>
    <w:rsid w:val="008807CF"/>
    <w:rsid w:val="00880B8A"/>
    <w:rsid w:val="00880C5E"/>
    <w:rsid w:val="00881480"/>
    <w:rsid w:val="008815C7"/>
    <w:rsid w:val="0088170D"/>
    <w:rsid w:val="0088176D"/>
    <w:rsid w:val="00881EA1"/>
    <w:rsid w:val="0088239C"/>
    <w:rsid w:val="008826D8"/>
    <w:rsid w:val="008826E6"/>
    <w:rsid w:val="008828DC"/>
    <w:rsid w:val="00882954"/>
    <w:rsid w:val="00882BF8"/>
    <w:rsid w:val="00882D67"/>
    <w:rsid w:val="008832C8"/>
    <w:rsid w:val="008835A3"/>
    <w:rsid w:val="008835AF"/>
    <w:rsid w:val="00883D47"/>
    <w:rsid w:val="00883DCA"/>
    <w:rsid w:val="0088410C"/>
    <w:rsid w:val="00884A48"/>
    <w:rsid w:val="00884EF1"/>
    <w:rsid w:val="0088577F"/>
    <w:rsid w:val="00885A1B"/>
    <w:rsid w:val="00885FE0"/>
    <w:rsid w:val="008862C0"/>
    <w:rsid w:val="00886377"/>
    <w:rsid w:val="00886C29"/>
    <w:rsid w:val="00887146"/>
    <w:rsid w:val="0088725C"/>
    <w:rsid w:val="008874DE"/>
    <w:rsid w:val="00887999"/>
    <w:rsid w:val="00887B55"/>
    <w:rsid w:val="00887B63"/>
    <w:rsid w:val="00887BC5"/>
    <w:rsid w:val="00887DAF"/>
    <w:rsid w:val="008901DB"/>
    <w:rsid w:val="0089034B"/>
    <w:rsid w:val="0089112D"/>
    <w:rsid w:val="00891C1F"/>
    <w:rsid w:val="00891DBA"/>
    <w:rsid w:val="00892DAD"/>
    <w:rsid w:val="008930A7"/>
    <w:rsid w:val="00893318"/>
    <w:rsid w:val="00893A53"/>
    <w:rsid w:val="00893CF6"/>
    <w:rsid w:val="00893FE1"/>
    <w:rsid w:val="00895199"/>
    <w:rsid w:val="00895758"/>
    <w:rsid w:val="00895829"/>
    <w:rsid w:val="00896027"/>
    <w:rsid w:val="008960F2"/>
    <w:rsid w:val="008966AB"/>
    <w:rsid w:val="008969A5"/>
    <w:rsid w:val="00896BBE"/>
    <w:rsid w:val="00896F2B"/>
    <w:rsid w:val="008977C8"/>
    <w:rsid w:val="00897B8D"/>
    <w:rsid w:val="00897CF7"/>
    <w:rsid w:val="00897E80"/>
    <w:rsid w:val="008A0369"/>
    <w:rsid w:val="008A0474"/>
    <w:rsid w:val="008A06CD"/>
    <w:rsid w:val="008A0DD9"/>
    <w:rsid w:val="008A0F4D"/>
    <w:rsid w:val="008A11AF"/>
    <w:rsid w:val="008A1876"/>
    <w:rsid w:val="008A1B26"/>
    <w:rsid w:val="008A2488"/>
    <w:rsid w:val="008A2900"/>
    <w:rsid w:val="008A3162"/>
    <w:rsid w:val="008A356F"/>
    <w:rsid w:val="008A4652"/>
    <w:rsid w:val="008A46A1"/>
    <w:rsid w:val="008A4865"/>
    <w:rsid w:val="008A4BF3"/>
    <w:rsid w:val="008A4DB0"/>
    <w:rsid w:val="008A596B"/>
    <w:rsid w:val="008A59AF"/>
    <w:rsid w:val="008A5A13"/>
    <w:rsid w:val="008A5F16"/>
    <w:rsid w:val="008A6611"/>
    <w:rsid w:val="008A688F"/>
    <w:rsid w:val="008A6AE3"/>
    <w:rsid w:val="008A6F22"/>
    <w:rsid w:val="008A6FA4"/>
    <w:rsid w:val="008A7367"/>
    <w:rsid w:val="008A7CC2"/>
    <w:rsid w:val="008B0633"/>
    <w:rsid w:val="008B0A22"/>
    <w:rsid w:val="008B0F49"/>
    <w:rsid w:val="008B0FB1"/>
    <w:rsid w:val="008B123C"/>
    <w:rsid w:val="008B1DC2"/>
    <w:rsid w:val="008B2001"/>
    <w:rsid w:val="008B207A"/>
    <w:rsid w:val="008B2A87"/>
    <w:rsid w:val="008B3193"/>
    <w:rsid w:val="008B3858"/>
    <w:rsid w:val="008B406D"/>
    <w:rsid w:val="008B40CC"/>
    <w:rsid w:val="008B41E5"/>
    <w:rsid w:val="008B4796"/>
    <w:rsid w:val="008B4D97"/>
    <w:rsid w:val="008B4FDE"/>
    <w:rsid w:val="008B53B0"/>
    <w:rsid w:val="008B613D"/>
    <w:rsid w:val="008B6245"/>
    <w:rsid w:val="008B626E"/>
    <w:rsid w:val="008B67A5"/>
    <w:rsid w:val="008B69C0"/>
    <w:rsid w:val="008B69C2"/>
    <w:rsid w:val="008B6B1C"/>
    <w:rsid w:val="008B786D"/>
    <w:rsid w:val="008C032E"/>
    <w:rsid w:val="008C0627"/>
    <w:rsid w:val="008C0C58"/>
    <w:rsid w:val="008C1092"/>
    <w:rsid w:val="008C12DD"/>
    <w:rsid w:val="008C191F"/>
    <w:rsid w:val="008C1FF3"/>
    <w:rsid w:val="008C229D"/>
    <w:rsid w:val="008C258D"/>
    <w:rsid w:val="008C265D"/>
    <w:rsid w:val="008C2894"/>
    <w:rsid w:val="008C2CB8"/>
    <w:rsid w:val="008C2FDF"/>
    <w:rsid w:val="008C3008"/>
    <w:rsid w:val="008C3265"/>
    <w:rsid w:val="008C3375"/>
    <w:rsid w:val="008C3529"/>
    <w:rsid w:val="008C3BAF"/>
    <w:rsid w:val="008C3DC4"/>
    <w:rsid w:val="008C45A4"/>
    <w:rsid w:val="008C4CB8"/>
    <w:rsid w:val="008C4F58"/>
    <w:rsid w:val="008C5253"/>
    <w:rsid w:val="008C5290"/>
    <w:rsid w:val="008C52D6"/>
    <w:rsid w:val="008C58E1"/>
    <w:rsid w:val="008C5E9B"/>
    <w:rsid w:val="008C5EE8"/>
    <w:rsid w:val="008C63B5"/>
    <w:rsid w:val="008C664F"/>
    <w:rsid w:val="008C787E"/>
    <w:rsid w:val="008C7ECA"/>
    <w:rsid w:val="008C7FD2"/>
    <w:rsid w:val="008D0092"/>
    <w:rsid w:val="008D039A"/>
    <w:rsid w:val="008D0473"/>
    <w:rsid w:val="008D0D89"/>
    <w:rsid w:val="008D1082"/>
    <w:rsid w:val="008D10F0"/>
    <w:rsid w:val="008D177C"/>
    <w:rsid w:val="008D17DE"/>
    <w:rsid w:val="008D1FAF"/>
    <w:rsid w:val="008D2029"/>
    <w:rsid w:val="008D209F"/>
    <w:rsid w:val="008D2443"/>
    <w:rsid w:val="008D33BB"/>
    <w:rsid w:val="008D35CB"/>
    <w:rsid w:val="008D37C7"/>
    <w:rsid w:val="008D383B"/>
    <w:rsid w:val="008D39A9"/>
    <w:rsid w:val="008D3BE2"/>
    <w:rsid w:val="008D3EE1"/>
    <w:rsid w:val="008D5095"/>
    <w:rsid w:val="008D5268"/>
    <w:rsid w:val="008D52DE"/>
    <w:rsid w:val="008D5502"/>
    <w:rsid w:val="008D565A"/>
    <w:rsid w:val="008D5699"/>
    <w:rsid w:val="008D575E"/>
    <w:rsid w:val="008D5810"/>
    <w:rsid w:val="008D5DF9"/>
    <w:rsid w:val="008D6609"/>
    <w:rsid w:val="008D664D"/>
    <w:rsid w:val="008D697B"/>
    <w:rsid w:val="008D6B53"/>
    <w:rsid w:val="008D6FA4"/>
    <w:rsid w:val="008D75D3"/>
    <w:rsid w:val="008D7B45"/>
    <w:rsid w:val="008D7D40"/>
    <w:rsid w:val="008E0324"/>
    <w:rsid w:val="008E03F7"/>
    <w:rsid w:val="008E0403"/>
    <w:rsid w:val="008E0CEC"/>
    <w:rsid w:val="008E0D24"/>
    <w:rsid w:val="008E0D3B"/>
    <w:rsid w:val="008E10A7"/>
    <w:rsid w:val="008E10B6"/>
    <w:rsid w:val="008E1666"/>
    <w:rsid w:val="008E272B"/>
    <w:rsid w:val="008E27E6"/>
    <w:rsid w:val="008E3240"/>
    <w:rsid w:val="008E37B9"/>
    <w:rsid w:val="008E40EC"/>
    <w:rsid w:val="008E4102"/>
    <w:rsid w:val="008E4C1D"/>
    <w:rsid w:val="008E50FA"/>
    <w:rsid w:val="008E59CB"/>
    <w:rsid w:val="008E67B1"/>
    <w:rsid w:val="008E7AA8"/>
    <w:rsid w:val="008E7ECB"/>
    <w:rsid w:val="008F005C"/>
    <w:rsid w:val="008F1430"/>
    <w:rsid w:val="008F1CBD"/>
    <w:rsid w:val="008F1D44"/>
    <w:rsid w:val="008F1FBE"/>
    <w:rsid w:val="008F230B"/>
    <w:rsid w:val="008F26F1"/>
    <w:rsid w:val="008F272F"/>
    <w:rsid w:val="008F29C7"/>
    <w:rsid w:val="008F3103"/>
    <w:rsid w:val="008F325C"/>
    <w:rsid w:val="008F3F5A"/>
    <w:rsid w:val="008F4125"/>
    <w:rsid w:val="008F4569"/>
    <w:rsid w:val="008F45E0"/>
    <w:rsid w:val="008F46E5"/>
    <w:rsid w:val="008F4C9E"/>
    <w:rsid w:val="008F4D9B"/>
    <w:rsid w:val="008F5618"/>
    <w:rsid w:val="008F58F2"/>
    <w:rsid w:val="008F5950"/>
    <w:rsid w:val="008F5C67"/>
    <w:rsid w:val="008F5D71"/>
    <w:rsid w:val="008F6DCF"/>
    <w:rsid w:val="008F7078"/>
    <w:rsid w:val="008F769A"/>
    <w:rsid w:val="008F79AF"/>
    <w:rsid w:val="008F7B0B"/>
    <w:rsid w:val="008F7CF2"/>
    <w:rsid w:val="00900192"/>
    <w:rsid w:val="00900226"/>
    <w:rsid w:val="0090082F"/>
    <w:rsid w:val="00900EE5"/>
    <w:rsid w:val="0090116D"/>
    <w:rsid w:val="009011D7"/>
    <w:rsid w:val="00901439"/>
    <w:rsid w:val="00901499"/>
    <w:rsid w:val="0090160D"/>
    <w:rsid w:val="00901A46"/>
    <w:rsid w:val="00901A5E"/>
    <w:rsid w:val="00901D6D"/>
    <w:rsid w:val="00902B4A"/>
    <w:rsid w:val="00902BDC"/>
    <w:rsid w:val="00902C73"/>
    <w:rsid w:val="00902DE7"/>
    <w:rsid w:val="00902FED"/>
    <w:rsid w:val="00903239"/>
    <w:rsid w:val="0090323C"/>
    <w:rsid w:val="0090325C"/>
    <w:rsid w:val="009033A1"/>
    <w:rsid w:val="009034DD"/>
    <w:rsid w:val="00903AD2"/>
    <w:rsid w:val="00904340"/>
    <w:rsid w:val="00904DD5"/>
    <w:rsid w:val="00904ECC"/>
    <w:rsid w:val="00905B97"/>
    <w:rsid w:val="00905CAD"/>
    <w:rsid w:val="00905DDF"/>
    <w:rsid w:val="00905ED5"/>
    <w:rsid w:val="00906051"/>
    <w:rsid w:val="00906714"/>
    <w:rsid w:val="0090780D"/>
    <w:rsid w:val="00907AC5"/>
    <w:rsid w:val="00907E32"/>
    <w:rsid w:val="009101AA"/>
    <w:rsid w:val="009101EC"/>
    <w:rsid w:val="00910488"/>
    <w:rsid w:val="009106D4"/>
    <w:rsid w:val="00910741"/>
    <w:rsid w:val="009107DB"/>
    <w:rsid w:val="00910B2D"/>
    <w:rsid w:val="009111C5"/>
    <w:rsid w:val="00911EBC"/>
    <w:rsid w:val="00912125"/>
    <w:rsid w:val="00912886"/>
    <w:rsid w:val="009129F7"/>
    <w:rsid w:val="00912B48"/>
    <w:rsid w:val="00912BC3"/>
    <w:rsid w:val="00912E2C"/>
    <w:rsid w:val="009131BA"/>
    <w:rsid w:val="00913604"/>
    <w:rsid w:val="009138FD"/>
    <w:rsid w:val="00913F0B"/>
    <w:rsid w:val="009144BD"/>
    <w:rsid w:val="009144CD"/>
    <w:rsid w:val="009147E4"/>
    <w:rsid w:val="0091485A"/>
    <w:rsid w:val="0091506C"/>
    <w:rsid w:val="00915B69"/>
    <w:rsid w:val="00916402"/>
    <w:rsid w:val="009164D0"/>
    <w:rsid w:val="009166B3"/>
    <w:rsid w:val="009168B3"/>
    <w:rsid w:val="00916CFF"/>
    <w:rsid w:val="00916E41"/>
    <w:rsid w:val="00916EAD"/>
    <w:rsid w:val="009172DE"/>
    <w:rsid w:val="0091754D"/>
    <w:rsid w:val="0091773D"/>
    <w:rsid w:val="0092118C"/>
    <w:rsid w:val="0092156A"/>
    <w:rsid w:val="00921798"/>
    <w:rsid w:val="0092180D"/>
    <w:rsid w:val="00921903"/>
    <w:rsid w:val="00921E3E"/>
    <w:rsid w:val="00922378"/>
    <w:rsid w:val="0092290E"/>
    <w:rsid w:val="009229DF"/>
    <w:rsid w:val="00922D51"/>
    <w:rsid w:val="00923105"/>
    <w:rsid w:val="0092314F"/>
    <w:rsid w:val="0092434E"/>
    <w:rsid w:val="00924C3D"/>
    <w:rsid w:val="009254D7"/>
    <w:rsid w:val="00925517"/>
    <w:rsid w:val="00926497"/>
    <w:rsid w:val="00926B1D"/>
    <w:rsid w:val="00926BA2"/>
    <w:rsid w:val="00926DC7"/>
    <w:rsid w:val="009276A2"/>
    <w:rsid w:val="00927EE1"/>
    <w:rsid w:val="00927EF1"/>
    <w:rsid w:val="00927F2D"/>
    <w:rsid w:val="0093036F"/>
    <w:rsid w:val="0093103C"/>
    <w:rsid w:val="0093181F"/>
    <w:rsid w:val="00931984"/>
    <w:rsid w:val="00931A99"/>
    <w:rsid w:val="00932394"/>
    <w:rsid w:val="009323C4"/>
    <w:rsid w:val="00933795"/>
    <w:rsid w:val="00933BB5"/>
    <w:rsid w:val="00933CA7"/>
    <w:rsid w:val="00933CD1"/>
    <w:rsid w:val="0093425D"/>
    <w:rsid w:val="00934C21"/>
    <w:rsid w:val="00935249"/>
    <w:rsid w:val="009352C9"/>
    <w:rsid w:val="00935396"/>
    <w:rsid w:val="009353F8"/>
    <w:rsid w:val="009357A4"/>
    <w:rsid w:val="00935B13"/>
    <w:rsid w:val="009361D5"/>
    <w:rsid w:val="009364FC"/>
    <w:rsid w:val="00936CF7"/>
    <w:rsid w:val="00937430"/>
    <w:rsid w:val="00940708"/>
    <w:rsid w:val="00940EA8"/>
    <w:rsid w:val="00941632"/>
    <w:rsid w:val="00941D01"/>
    <w:rsid w:val="00941D3E"/>
    <w:rsid w:val="00941ED0"/>
    <w:rsid w:val="00942542"/>
    <w:rsid w:val="0094257C"/>
    <w:rsid w:val="00942942"/>
    <w:rsid w:val="00942C68"/>
    <w:rsid w:val="00942CBC"/>
    <w:rsid w:val="00942F7E"/>
    <w:rsid w:val="0094332F"/>
    <w:rsid w:val="00943568"/>
    <w:rsid w:val="00943EF6"/>
    <w:rsid w:val="00943FE0"/>
    <w:rsid w:val="00944009"/>
    <w:rsid w:val="009443B6"/>
    <w:rsid w:val="009445C9"/>
    <w:rsid w:val="0094475B"/>
    <w:rsid w:val="0094490C"/>
    <w:rsid w:val="00945CD8"/>
    <w:rsid w:val="0094610A"/>
    <w:rsid w:val="00946423"/>
    <w:rsid w:val="00946708"/>
    <w:rsid w:val="009471EC"/>
    <w:rsid w:val="00947370"/>
    <w:rsid w:val="00947968"/>
    <w:rsid w:val="00947CFD"/>
    <w:rsid w:val="00947EC9"/>
    <w:rsid w:val="009501DC"/>
    <w:rsid w:val="009504AC"/>
    <w:rsid w:val="009506FF"/>
    <w:rsid w:val="00951592"/>
    <w:rsid w:val="00951626"/>
    <w:rsid w:val="00951725"/>
    <w:rsid w:val="00951F2F"/>
    <w:rsid w:val="0095213C"/>
    <w:rsid w:val="009528B6"/>
    <w:rsid w:val="00952BE1"/>
    <w:rsid w:val="00952E4D"/>
    <w:rsid w:val="00952E98"/>
    <w:rsid w:val="009531FA"/>
    <w:rsid w:val="009532A5"/>
    <w:rsid w:val="009535E2"/>
    <w:rsid w:val="00953D30"/>
    <w:rsid w:val="0095417B"/>
    <w:rsid w:val="0095495F"/>
    <w:rsid w:val="00955989"/>
    <w:rsid w:val="00955D14"/>
    <w:rsid w:val="00955DA3"/>
    <w:rsid w:val="00955DCA"/>
    <w:rsid w:val="00955DCB"/>
    <w:rsid w:val="00955ED8"/>
    <w:rsid w:val="00956533"/>
    <w:rsid w:val="00956EDB"/>
    <w:rsid w:val="009572EE"/>
    <w:rsid w:val="00957431"/>
    <w:rsid w:val="00957ACC"/>
    <w:rsid w:val="00957D1A"/>
    <w:rsid w:val="00957E18"/>
    <w:rsid w:val="00957F32"/>
    <w:rsid w:val="00957F80"/>
    <w:rsid w:val="00957FB9"/>
    <w:rsid w:val="00957FFA"/>
    <w:rsid w:val="0096057B"/>
    <w:rsid w:val="0096067F"/>
    <w:rsid w:val="009606C1"/>
    <w:rsid w:val="00960892"/>
    <w:rsid w:val="009608E2"/>
    <w:rsid w:val="00960E70"/>
    <w:rsid w:val="00961030"/>
    <w:rsid w:val="0096172A"/>
    <w:rsid w:val="00961824"/>
    <w:rsid w:val="00961BE9"/>
    <w:rsid w:val="00961C61"/>
    <w:rsid w:val="0096205E"/>
    <w:rsid w:val="009622B4"/>
    <w:rsid w:val="009627D2"/>
    <w:rsid w:val="0096281F"/>
    <w:rsid w:val="00962EDC"/>
    <w:rsid w:val="009638E8"/>
    <w:rsid w:val="00963ADC"/>
    <w:rsid w:val="00963BCE"/>
    <w:rsid w:val="00964732"/>
    <w:rsid w:val="00964F6D"/>
    <w:rsid w:val="009651CC"/>
    <w:rsid w:val="009654B5"/>
    <w:rsid w:val="00965708"/>
    <w:rsid w:val="00965723"/>
    <w:rsid w:val="00965962"/>
    <w:rsid w:val="00966001"/>
    <w:rsid w:val="00966139"/>
    <w:rsid w:val="00966179"/>
    <w:rsid w:val="00966248"/>
    <w:rsid w:val="0096667F"/>
    <w:rsid w:val="009666F2"/>
    <w:rsid w:val="00966CDF"/>
    <w:rsid w:val="009671CC"/>
    <w:rsid w:val="0096733B"/>
    <w:rsid w:val="00967550"/>
    <w:rsid w:val="009676B4"/>
    <w:rsid w:val="00967A48"/>
    <w:rsid w:val="00967BF1"/>
    <w:rsid w:val="00967DD1"/>
    <w:rsid w:val="00967E9C"/>
    <w:rsid w:val="0097054A"/>
    <w:rsid w:val="00970B66"/>
    <w:rsid w:val="00970DA6"/>
    <w:rsid w:val="009711CF"/>
    <w:rsid w:val="009713A5"/>
    <w:rsid w:val="009715D5"/>
    <w:rsid w:val="0097268D"/>
    <w:rsid w:val="00972BC5"/>
    <w:rsid w:val="00972C8A"/>
    <w:rsid w:val="00973339"/>
    <w:rsid w:val="00973B3D"/>
    <w:rsid w:val="00973CB4"/>
    <w:rsid w:val="00973F38"/>
    <w:rsid w:val="009744B6"/>
    <w:rsid w:val="00974AB6"/>
    <w:rsid w:val="00974B04"/>
    <w:rsid w:val="00974CBA"/>
    <w:rsid w:val="00974E88"/>
    <w:rsid w:val="00975CBF"/>
    <w:rsid w:val="00976035"/>
    <w:rsid w:val="00976239"/>
    <w:rsid w:val="0097629D"/>
    <w:rsid w:val="0097717A"/>
    <w:rsid w:val="00977198"/>
    <w:rsid w:val="009772F0"/>
    <w:rsid w:val="0098062F"/>
    <w:rsid w:val="009806AD"/>
    <w:rsid w:val="00980D50"/>
    <w:rsid w:val="00980F1E"/>
    <w:rsid w:val="0098166C"/>
    <w:rsid w:val="009816B6"/>
    <w:rsid w:val="00981800"/>
    <w:rsid w:val="00981953"/>
    <w:rsid w:val="00981A21"/>
    <w:rsid w:val="00981D52"/>
    <w:rsid w:val="00981EBF"/>
    <w:rsid w:val="00981F0A"/>
    <w:rsid w:val="00982049"/>
    <w:rsid w:val="009823FA"/>
    <w:rsid w:val="00982C35"/>
    <w:rsid w:val="009831A9"/>
    <w:rsid w:val="0098385E"/>
    <w:rsid w:val="00983F22"/>
    <w:rsid w:val="009842A9"/>
    <w:rsid w:val="00984499"/>
    <w:rsid w:val="009846AF"/>
    <w:rsid w:val="009848F6"/>
    <w:rsid w:val="009849BE"/>
    <w:rsid w:val="00984BC8"/>
    <w:rsid w:val="00984E9C"/>
    <w:rsid w:val="00984FE5"/>
    <w:rsid w:val="009851E0"/>
    <w:rsid w:val="00985310"/>
    <w:rsid w:val="009855F7"/>
    <w:rsid w:val="00985828"/>
    <w:rsid w:val="0098640B"/>
    <w:rsid w:val="00986539"/>
    <w:rsid w:val="00986FC4"/>
    <w:rsid w:val="0098710A"/>
    <w:rsid w:val="0098723D"/>
    <w:rsid w:val="009876BC"/>
    <w:rsid w:val="009900D2"/>
    <w:rsid w:val="00990614"/>
    <w:rsid w:val="0099133F"/>
    <w:rsid w:val="009917FF"/>
    <w:rsid w:val="00991AA8"/>
    <w:rsid w:val="00991BF5"/>
    <w:rsid w:val="00991D3D"/>
    <w:rsid w:val="0099239A"/>
    <w:rsid w:val="00992908"/>
    <w:rsid w:val="00992D53"/>
    <w:rsid w:val="0099313A"/>
    <w:rsid w:val="009933DA"/>
    <w:rsid w:val="009933DF"/>
    <w:rsid w:val="0099381D"/>
    <w:rsid w:val="00993939"/>
    <w:rsid w:val="00993E0E"/>
    <w:rsid w:val="00994541"/>
    <w:rsid w:val="0099466C"/>
    <w:rsid w:val="009959B1"/>
    <w:rsid w:val="00995AD5"/>
    <w:rsid w:val="00995BAC"/>
    <w:rsid w:val="00995E61"/>
    <w:rsid w:val="009960A8"/>
    <w:rsid w:val="009961A1"/>
    <w:rsid w:val="009962EF"/>
    <w:rsid w:val="0099631D"/>
    <w:rsid w:val="00996412"/>
    <w:rsid w:val="009966C7"/>
    <w:rsid w:val="009968FE"/>
    <w:rsid w:val="0099724A"/>
    <w:rsid w:val="009977DA"/>
    <w:rsid w:val="009A0099"/>
    <w:rsid w:val="009A0500"/>
    <w:rsid w:val="009A14C8"/>
    <w:rsid w:val="009A16FD"/>
    <w:rsid w:val="009A1744"/>
    <w:rsid w:val="009A1760"/>
    <w:rsid w:val="009A192C"/>
    <w:rsid w:val="009A1A0B"/>
    <w:rsid w:val="009A1BB2"/>
    <w:rsid w:val="009A21B9"/>
    <w:rsid w:val="009A22A0"/>
    <w:rsid w:val="009A25A8"/>
    <w:rsid w:val="009A26B5"/>
    <w:rsid w:val="009A2951"/>
    <w:rsid w:val="009A2AC6"/>
    <w:rsid w:val="009A306F"/>
    <w:rsid w:val="009A40E5"/>
    <w:rsid w:val="009A4999"/>
    <w:rsid w:val="009A4B39"/>
    <w:rsid w:val="009A4C3B"/>
    <w:rsid w:val="009A4EEC"/>
    <w:rsid w:val="009A572E"/>
    <w:rsid w:val="009A5983"/>
    <w:rsid w:val="009A59D8"/>
    <w:rsid w:val="009A6349"/>
    <w:rsid w:val="009A662E"/>
    <w:rsid w:val="009A6A71"/>
    <w:rsid w:val="009A6B8C"/>
    <w:rsid w:val="009A6DA5"/>
    <w:rsid w:val="009A6F26"/>
    <w:rsid w:val="009A7387"/>
    <w:rsid w:val="009A7A6C"/>
    <w:rsid w:val="009A7DFE"/>
    <w:rsid w:val="009B04F1"/>
    <w:rsid w:val="009B05B7"/>
    <w:rsid w:val="009B0C97"/>
    <w:rsid w:val="009B0EC4"/>
    <w:rsid w:val="009B0F75"/>
    <w:rsid w:val="009B0F8F"/>
    <w:rsid w:val="009B1C2B"/>
    <w:rsid w:val="009B27E5"/>
    <w:rsid w:val="009B2914"/>
    <w:rsid w:val="009B42BD"/>
    <w:rsid w:val="009B4402"/>
    <w:rsid w:val="009B46E8"/>
    <w:rsid w:val="009B4D85"/>
    <w:rsid w:val="009B598B"/>
    <w:rsid w:val="009B6704"/>
    <w:rsid w:val="009B67BB"/>
    <w:rsid w:val="009B68F2"/>
    <w:rsid w:val="009B6DB6"/>
    <w:rsid w:val="009B7823"/>
    <w:rsid w:val="009B7D1F"/>
    <w:rsid w:val="009B7E4E"/>
    <w:rsid w:val="009B7E50"/>
    <w:rsid w:val="009C104D"/>
    <w:rsid w:val="009C1C0D"/>
    <w:rsid w:val="009C20CF"/>
    <w:rsid w:val="009C2165"/>
    <w:rsid w:val="009C2AD2"/>
    <w:rsid w:val="009C2BDF"/>
    <w:rsid w:val="009C3CB9"/>
    <w:rsid w:val="009C3E58"/>
    <w:rsid w:val="009C410B"/>
    <w:rsid w:val="009C432C"/>
    <w:rsid w:val="009C453C"/>
    <w:rsid w:val="009C4540"/>
    <w:rsid w:val="009C5095"/>
    <w:rsid w:val="009C5317"/>
    <w:rsid w:val="009C536E"/>
    <w:rsid w:val="009C56B0"/>
    <w:rsid w:val="009C6574"/>
    <w:rsid w:val="009C72FE"/>
    <w:rsid w:val="009C799C"/>
    <w:rsid w:val="009C7A81"/>
    <w:rsid w:val="009C7A9D"/>
    <w:rsid w:val="009C7DC9"/>
    <w:rsid w:val="009D0652"/>
    <w:rsid w:val="009D08EF"/>
    <w:rsid w:val="009D1066"/>
    <w:rsid w:val="009D1077"/>
    <w:rsid w:val="009D19F0"/>
    <w:rsid w:val="009D1CEE"/>
    <w:rsid w:val="009D1E3A"/>
    <w:rsid w:val="009D23DA"/>
    <w:rsid w:val="009D2575"/>
    <w:rsid w:val="009D2629"/>
    <w:rsid w:val="009D26DB"/>
    <w:rsid w:val="009D2D82"/>
    <w:rsid w:val="009D4187"/>
    <w:rsid w:val="009D4B46"/>
    <w:rsid w:val="009D4C41"/>
    <w:rsid w:val="009D4CE7"/>
    <w:rsid w:val="009D4F29"/>
    <w:rsid w:val="009D50CD"/>
    <w:rsid w:val="009D50E2"/>
    <w:rsid w:val="009D518A"/>
    <w:rsid w:val="009D5883"/>
    <w:rsid w:val="009D61ED"/>
    <w:rsid w:val="009D6B13"/>
    <w:rsid w:val="009D73F4"/>
    <w:rsid w:val="009D7D9F"/>
    <w:rsid w:val="009E08CB"/>
    <w:rsid w:val="009E0BCD"/>
    <w:rsid w:val="009E1039"/>
    <w:rsid w:val="009E1227"/>
    <w:rsid w:val="009E139E"/>
    <w:rsid w:val="009E19A3"/>
    <w:rsid w:val="009E206B"/>
    <w:rsid w:val="009E20A2"/>
    <w:rsid w:val="009E2279"/>
    <w:rsid w:val="009E233B"/>
    <w:rsid w:val="009E2429"/>
    <w:rsid w:val="009E2768"/>
    <w:rsid w:val="009E2887"/>
    <w:rsid w:val="009E2EE0"/>
    <w:rsid w:val="009E37B2"/>
    <w:rsid w:val="009E3CAF"/>
    <w:rsid w:val="009E477C"/>
    <w:rsid w:val="009E51BD"/>
    <w:rsid w:val="009E548F"/>
    <w:rsid w:val="009E5BA1"/>
    <w:rsid w:val="009E6488"/>
    <w:rsid w:val="009E70EF"/>
    <w:rsid w:val="009E714A"/>
    <w:rsid w:val="009E73FB"/>
    <w:rsid w:val="009E756D"/>
    <w:rsid w:val="009E7841"/>
    <w:rsid w:val="009E7CE7"/>
    <w:rsid w:val="009E7DDC"/>
    <w:rsid w:val="009F06B5"/>
    <w:rsid w:val="009F0B79"/>
    <w:rsid w:val="009F0D5C"/>
    <w:rsid w:val="009F0EEF"/>
    <w:rsid w:val="009F1381"/>
    <w:rsid w:val="009F14EF"/>
    <w:rsid w:val="009F1510"/>
    <w:rsid w:val="009F1A08"/>
    <w:rsid w:val="009F25DD"/>
    <w:rsid w:val="009F2C8B"/>
    <w:rsid w:val="009F33C5"/>
    <w:rsid w:val="009F3617"/>
    <w:rsid w:val="009F37D4"/>
    <w:rsid w:val="009F3D24"/>
    <w:rsid w:val="009F3E7C"/>
    <w:rsid w:val="009F3E87"/>
    <w:rsid w:val="009F3F2E"/>
    <w:rsid w:val="009F417B"/>
    <w:rsid w:val="009F459B"/>
    <w:rsid w:val="009F470F"/>
    <w:rsid w:val="009F4A00"/>
    <w:rsid w:val="009F4E8B"/>
    <w:rsid w:val="009F51DD"/>
    <w:rsid w:val="009F5567"/>
    <w:rsid w:val="009F5CFA"/>
    <w:rsid w:val="009F5D1C"/>
    <w:rsid w:val="009F5F6C"/>
    <w:rsid w:val="009F6FB1"/>
    <w:rsid w:val="009F7260"/>
    <w:rsid w:val="009F75CF"/>
    <w:rsid w:val="009F7F2D"/>
    <w:rsid w:val="00A00175"/>
    <w:rsid w:val="00A009C8"/>
    <w:rsid w:val="00A00F86"/>
    <w:rsid w:val="00A0122B"/>
    <w:rsid w:val="00A016BC"/>
    <w:rsid w:val="00A01C0B"/>
    <w:rsid w:val="00A01D5D"/>
    <w:rsid w:val="00A01F30"/>
    <w:rsid w:val="00A0201A"/>
    <w:rsid w:val="00A0226F"/>
    <w:rsid w:val="00A022C2"/>
    <w:rsid w:val="00A024A4"/>
    <w:rsid w:val="00A0255E"/>
    <w:rsid w:val="00A026D3"/>
    <w:rsid w:val="00A0274F"/>
    <w:rsid w:val="00A02CBC"/>
    <w:rsid w:val="00A03063"/>
    <w:rsid w:val="00A03E39"/>
    <w:rsid w:val="00A03F98"/>
    <w:rsid w:val="00A04534"/>
    <w:rsid w:val="00A048D7"/>
    <w:rsid w:val="00A04E92"/>
    <w:rsid w:val="00A05FEF"/>
    <w:rsid w:val="00A0610F"/>
    <w:rsid w:val="00A0639E"/>
    <w:rsid w:val="00A06A30"/>
    <w:rsid w:val="00A06A38"/>
    <w:rsid w:val="00A06CC4"/>
    <w:rsid w:val="00A06CDD"/>
    <w:rsid w:val="00A07095"/>
    <w:rsid w:val="00A07A0E"/>
    <w:rsid w:val="00A07B11"/>
    <w:rsid w:val="00A07B6C"/>
    <w:rsid w:val="00A07FD0"/>
    <w:rsid w:val="00A1003A"/>
    <w:rsid w:val="00A101A9"/>
    <w:rsid w:val="00A103D9"/>
    <w:rsid w:val="00A10408"/>
    <w:rsid w:val="00A10BC6"/>
    <w:rsid w:val="00A10C03"/>
    <w:rsid w:val="00A110B5"/>
    <w:rsid w:val="00A12036"/>
    <w:rsid w:val="00A122DE"/>
    <w:rsid w:val="00A124C2"/>
    <w:rsid w:val="00A1279A"/>
    <w:rsid w:val="00A129CC"/>
    <w:rsid w:val="00A12BAE"/>
    <w:rsid w:val="00A12C2A"/>
    <w:rsid w:val="00A130E0"/>
    <w:rsid w:val="00A13148"/>
    <w:rsid w:val="00A1341E"/>
    <w:rsid w:val="00A137EC"/>
    <w:rsid w:val="00A13E66"/>
    <w:rsid w:val="00A14002"/>
    <w:rsid w:val="00A14A30"/>
    <w:rsid w:val="00A14FFE"/>
    <w:rsid w:val="00A15056"/>
    <w:rsid w:val="00A15C74"/>
    <w:rsid w:val="00A16108"/>
    <w:rsid w:val="00A16957"/>
    <w:rsid w:val="00A16AC0"/>
    <w:rsid w:val="00A16D3B"/>
    <w:rsid w:val="00A17037"/>
    <w:rsid w:val="00A17537"/>
    <w:rsid w:val="00A1781B"/>
    <w:rsid w:val="00A1797E"/>
    <w:rsid w:val="00A17AC6"/>
    <w:rsid w:val="00A17C60"/>
    <w:rsid w:val="00A2005E"/>
    <w:rsid w:val="00A20C2C"/>
    <w:rsid w:val="00A2176D"/>
    <w:rsid w:val="00A217A7"/>
    <w:rsid w:val="00A21C2F"/>
    <w:rsid w:val="00A21CB9"/>
    <w:rsid w:val="00A21D50"/>
    <w:rsid w:val="00A21E93"/>
    <w:rsid w:val="00A228BA"/>
    <w:rsid w:val="00A22A67"/>
    <w:rsid w:val="00A22D0B"/>
    <w:rsid w:val="00A2319C"/>
    <w:rsid w:val="00A231CD"/>
    <w:rsid w:val="00A23D57"/>
    <w:rsid w:val="00A23D9A"/>
    <w:rsid w:val="00A23E5E"/>
    <w:rsid w:val="00A23F80"/>
    <w:rsid w:val="00A24D33"/>
    <w:rsid w:val="00A250AE"/>
    <w:rsid w:val="00A257CD"/>
    <w:rsid w:val="00A2605B"/>
    <w:rsid w:val="00A261F4"/>
    <w:rsid w:val="00A26B8C"/>
    <w:rsid w:val="00A26F0A"/>
    <w:rsid w:val="00A27069"/>
    <w:rsid w:val="00A27084"/>
    <w:rsid w:val="00A278E4"/>
    <w:rsid w:val="00A27D48"/>
    <w:rsid w:val="00A27EA8"/>
    <w:rsid w:val="00A30338"/>
    <w:rsid w:val="00A3035E"/>
    <w:rsid w:val="00A308ED"/>
    <w:rsid w:val="00A31178"/>
    <w:rsid w:val="00A31817"/>
    <w:rsid w:val="00A31C6D"/>
    <w:rsid w:val="00A32C4F"/>
    <w:rsid w:val="00A32F23"/>
    <w:rsid w:val="00A33075"/>
    <w:rsid w:val="00A3326A"/>
    <w:rsid w:val="00A33427"/>
    <w:rsid w:val="00A33797"/>
    <w:rsid w:val="00A33B2F"/>
    <w:rsid w:val="00A33B76"/>
    <w:rsid w:val="00A33C80"/>
    <w:rsid w:val="00A33E7C"/>
    <w:rsid w:val="00A342F4"/>
    <w:rsid w:val="00A3435A"/>
    <w:rsid w:val="00A344AA"/>
    <w:rsid w:val="00A34C2B"/>
    <w:rsid w:val="00A34D08"/>
    <w:rsid w:val="00A34E72"/>
    <w:rsid w:val="00A35381"/>
    <w:rsid w:val="00A356AF"/>
    <w:rsid w:val="00A35E93"/>
    <w:rsid w:val="00A3606D"/>
    <w:rsid w:val="00A36357"/>
    <w:rsid w:val="00A3668C"/>
    <w:rsid w:val="00A3674B"/>
    <w:rsid w:val="00A36967"/>
    <w:rsid w:val="00A37A3D"/>
    <w:rsid w:val="00A37AA6"/>
    <w:rsid w:val="00A37F30"/>
    <w:rsid w:val="00A37F7C"/>
    <w:rsid w:val="00A400CC"/>
    <w:rsid w:val="00A4015D"/>
    <w:rsid w:val="00A4036B"/>
    <w:rsid w:val="00A403A5"/>
    <w:rsid w:val="00A403F7"/>
    <w:rsid w:val="00A404A8"/>
    <w:rsid w:val="00A406C9"/>
    <w:rsid w:val="00A40B19"/>
    <w:rsid w:val="00A41333"/>
    <w:rsid w:val="00A417B7"/>
    <w:rsid w:val="00A41BC0"/>
    <w:rsid w:val="00A420AA"/>
    <w:rsid w:val="00A42571"/>
    <w:rsid w:val="00A42F39"/>
    <w:rsid w:val="00A43314"/>
    <w:rsid w:val="00A4457D"/>
    <w:rsid w:val="00A4474E"/>
    <w:rsid w:val="00A44811"/>
    <w:rsid w:val="00A44975"/>
    <w:rsid w:val="00A44A72"/>
    <w:rsid w:val="00A44BAC"/>
    <w:rsid w:val="00A44FD7"/>
    <w:rsid w:val="00A452BA"/>
    <w:rsid w:val="00A45740"/>
    <w:rsid w:val="00A45AA6"/>
    <w:rsid w:val="00A45D69"/>
    <w:rsid w:val="00A463B8"/>
    <w:rsid w:val="00A464A8"/>
    <w:rsid w:val="00A4665A"/>
    <w:rsid w:val="00A46992"/>
    <w:rsid w:val="00A50090"/>
    <w:rsid w:val="00A50112"/>
    <w:rsid w:val="00A50635"/>
    <w:rsid w:val="00A50F70"/>
    <w:rsid w:val="00A5159F"/>
    <w:rsid w:val="00A51BD6"/>
    <w:rsid w:val="00A5210E"/>
    <w:rsid w:val="00A52AA1"/>
    <w:rsid w:val="00A52BAE"/>
    <w:rsid w:val="00A52C57"/>
    <w:rsid w:val="00A53366"/>
    <w:rsid w:val="00A5350B"/>
    <w:rsid w:val="00A53CE0"/>
    <w:rsid w:val="00A54669"/>
    <w:rsid w:val="00A55EB0"/>
    <w:rsid w:val="00A55F82"/>
    <w:rsid w:val="00A56687"/>
    <w:rsid w:val="00A566FB"/>
    <w:rsid w:val="00A56752"/>
    <w:rsid w:val="00A56B30"/>
    <w:rsid w:val="00A57110"/>
    <w:rsid w:val="00A57706"/>
    <w:rsid w:val="00A577C9"/>
    <w:rsid w:val="00A57883"/>
    <w:rsid w:val="00A57DE1"/>
    <w:rsid w:val="00A60208"/>
    <w:rsid w:val="00A609A2"/>
    <w:rsid w:val="00A60A4E"/>
    <w:rsid w:val="00A60B69"/>
    <w:rsid w:val="00A60EE5"/>
    <w:rsid w:val="00A61024"/>
    <w:rsid w:val="00A61177"/>
    <w:rsid w:val="00A61611"/>
    <w:rsid w:val="00A6185D"/>
    <w:rsid w:val="00A61B17"/>
    <w:rsid w:val="00A6219D"/>
    <w:rsid w:val="00A62485"/>
    <w:rsid w:val="00A624E3"/>
    <w:rsid w:val="00A62A2F"/>
    <w:rsid w:val="00A6355E"/>
    <w:rsid w:val="00A635FF"/>
    <w:rsid w:val="00A637E7"/>
    <w:rsid w:val="00A638D9"/>
    <w:rsid w:val="00A63D46"/>
    <w:rsid w:val="00A63FB0"/>
    <w:rsid w:val="00A64359"/>
    <w:rsid w:val="00A6473B"/>
    <w:rsid w:val="00A648F7"/>
    <w:rsid w:val="00A64A6E"/>
    <w:rsid w:val="00A64A7E"/>
    <w:rsid w:val="00A64E79"/>
    <w:rsid w:val="00A64F8D"/>
    <w:rsid w:val="00A65063"/>
    <w:rsid w:val="00A66652"/>
    <w:rsid w:val="00A67225"/>
    <w:rsid w:val="00A678CB"/>
    <w:rsid w:val="00A70525"/>
    <w:rsid w:val="00A70681"/>
    <w:rsid w:val="00A706CD"/>
    <w:rsid w:val="00A70E4D"/>
    <w:rsid w:val="00A7124C"/>
    <w:rsid w:val="00A71361"/>
    <w:rsid w:val="00A71470"/>
    <w:rsid w:val="00A71A07"/>
    <w:rsid w:val="00A71C0B"/>
    <w:rsid w:val="00A71EB9"/>
    <w:rsid w:val="00A72431"/>
    <w:rsid w:val="00A72FF6"/>
    <w:rsid w:val="00A731CF"/>
    <w:rsid w:val="00A73409"/>
    <w:rsid w:val="00A735EC"/>
    <w:rsid w:val="00A73A67"/>
    <w:rsid w:val="00A74312"/>
    <w:rsid w:val="00A7458E"/>
    <w:rsid w:val="00A75528"/>
    <w:rsid w:val="00A75908"/>
    <w:rsid w:val="00A768E1"/>
    <w:rsid w:val="00A76F6D"/>
    <w:rsid w:val="00A776A9"/>
    <w:rsid w:val="00A77D84"/>
    <w:rsid w:val="00A80AB4"/>
    <w:rsid w:val="00A81142"/>
    <w:rsid w:val="00A8146B"/>
    <w:rsid w:val="00A817A3"/>
    <w:rsid w:val="00A81E89"/>
    <w:rsid w:val="00A82518"/>
    <w:rsid w:val="00A82B57"/>
    <w:rsid w:val="00A830A8"/>
    <w:rsid w:val="00A83115"/>
    <w:rsid w:val="00A8377D"/>
    <w:rsid w:val="00A839F9"/>
    <w:rsid w:val="00A83A45"/>
    <w:rsid w:val="00A83B19"/>
    <w:rsid w:val="00A83EF1"/>
    <w:rsid w:val="00A8435C"/>
    <w:rsid w:val="00A8471F"/>
    <w:rsid w:val="00A84D0B"/>
    <w:rsid w:val="00A851F6"/>
    <w:rsid w:val="00A85328"/>
    <w:rsid w:val="00A8547A"/>
    <w:rsid w:val="00A855FE"/>
    <w:rsid w:val="00A85ACC"/>
    <w:rsid w:val="00A85B66"/>
    <w:rsid w:val="00A85EFA"/>
    <w:rsid w:val="00A86244"/>
    <w:rsid w:val="00A865DF"/>
    <w:rsid w:val="00A86712"/>
    <w:rsid w:val="00A86E87"/>
    <w:rsid w:val="00A872C5"/>
    <w:rsid w:val="00A875D5"/>
    <w:rsid w:val="00A87A14"/>
    <w:rsid w:val="00A87BCF"/>
    <w:rsid w:val="00A87E39"/>
    <w:rsid w:val="00A87F2D"/>
    <w:rsid w:val="00A902D4"/>
    <w:rsid w:val="00A91999"/>
    <w:rsid w:val="00A926A8"/>
    <w:rsid w:val="00A932D1"/>
    <w:rsid w:val="00A9348F"/>
    <w:rsid w:val="00A9368B"/>
    <w:rsid w:val="00A93AF1"/>
    <w:rsid w:val="00A93BB9"/>
    <w:rsid w:val="00A93F2B"/>
    <w:rsid w:val="00A944AB"/>
    <w:rsid w:val="00A94D1C"/>
    <w:rsid w:val="00A951C6"/>
    <w:rsid w:val="00A95A85"/>
    <w:rsid w:val="00A95B48"/>
    <w:rsid w:val="00A95C57"/>
    <w:rsid w:val="00A95D1F"/>
    <w:rsid w:val="00A95F7E"/>
    <w:rsid w:val="00A96386"/>
    <w:rsid w:val="00A9674A"/>
    <w:rsid w:val="00A967F6"/>
    <w:rsid w:val="00A96933"/>
    <w:rsid w:val="00A969AB"/>
    <w:rsid w:val="00A96D3B"/>
    <w:rsid w:val="00A97104"/>
    <w:rsid w:val="00A971D2"/>
    <w:rsid w:val="00A97E00"/>
    <w:rsid w:val="00AA0760"/>
    <w:rsid w:val="00AA08C4"/>
    <w:rsid w:val="00AA08E3"/>
    <w:rsid w:val="00AA0BFB"/>
    <w:rsid w:val="00AA11BF"/>
    <w:rsid w:val="00AA11C2"/>
    <w:rsid w:val="00AA19A6"/>
    <w:rsid w:val="00AA1ED8"/>
    <w:rsid w:val="00AA2021"/>
    <w:rsid w:val="00AA2338"/>
    <w:rsid w:val="00AA273A"/>
    <w:rsid w:val="00AA3246"/>
    <w:rsid w:val="00AA42BE"/>
    <w:rsid w:val="00AA4425"/>
    <w:rsid w:val="00AA481A"/>
    <w:rsid w:val="00AA4C76"/>
    <w:rsid w:val="00AA511B"/>
    <w:rsid w:val="00AA52F8"/>
    <w:rsid w:val="00AA559A"/>
    <w:rsid w:val="00AA591E"/>
    <w:rsid w:val="00AA61B0"/>
    <w:rsid w:val="00AA7ABE"/>
    <w:rsid w:val="00AA7EAC"/>
    <w:rsid w:val="00AB0DEE"/>
    <w:rsid w:val="00AB1126"/>
    <w:rsid w:val="00AB144D"/>
    <w:rsid w:val="00AB15EE"/>
    <w:rsid w:val="00AB1E43"/>
    <w:rsid w:val="00AB23F4"/>
    <w:rsid w:val="00AB2D74"/>
    <w:rsid w:val="00AB2E7C"/>
    <w:rsid w:val="00AB309A"/>
    <w:rsid w:val="00AB34E1"/>
    <w:rsid w:val="00AB3BE7"/>
    <w:rsid w:val="00AB3BF5"/>
    <w:rsid w:val="00AB3EEE"/>
    <w:rsid w:val="00AB481B"/>
    <w:rsid w:val="00AB4A8E"/>
    <w:rsid w:val="00AB4E5A"/>
    <w:rsid w:val="00AB5422"/>
    <w:rsid w:val="00AB54E7"/>
    <w:rsid w:val="00AB5A61"/>
    <w:rsid w:val="00AB6002"/>
    <w:rsid w:val="00AB606D"/>
    <w:rsid w:val="00AB668F"/>
    <w:rsid w:val="00AB66F2"/>
    <w:rsid w:val="00AB6C28"/>
    <w:rsid w:val="00AB6D46"/>
    <w:rsid w:val="00AB6F45"/>
    <w:rsid w:val="00AB7197"/>
    <w:rsid w:val="00AB74D2"/>
    <w:rsid w:val="00AB7507"/>
    <w:rsid w:val="00AB76DC"/>
    <w:rsid w:val="00AB770B"/>
    <w:rsid w:val="00AB7891"/>
    <w:rsid w:val="00AB797B"/>
    <w:rsid w:val="00AB7BB0"/>
    <w:rsid w:val="00AC03AE"/>
    <w:rsid w:val="00AC04C8"/>
    <w:rsid w:val="00AC05DE"/>
    <w:rsid w:val="00AC08DC"/>
    <w:rsid w:val="00AC0A9F"/>
    <w:rsid w:val="00AC0C69"/>
    <w:rsid w:val="00AC0CBA"/>
    <w:rsid w:val="00AC114F"/>
    <w:rsid w:val="00AC18B7"/>
    <w:rsid w:val="00AC19CD"/>
    <w:rsid w:val="00AC1F76"/>
    <w:rsid w:val="00AC2328"/>
    <w:rsid w:val="00AC274A"/>
    <w:rsid w:val="00AC2847"/>
    <w:rsid w:val="00AC284C"/>
    <w:rsid w:val="00AC3554"/>
    <w:rsid w:val="00AC3760"/>
    <w:rsid w:val="00AC3DEA"/>
    <w:rsid w:val="00AC43D6"/>
    <w:rsid w:val="00AC4406"/>
    <w:rsid w:val="00AC4518"/>
    <w:rsid w:val="00AC4946"/>
    <w:rsid w:val="00AC502E"/>
    <w:rsid w:val="00AC5188"/>
    <w:rsid w:val="00AC5403"/>
    <w:rsid w:val="00AC58DB"/>
    <w:rsid w:val="00AC5996"/>
    <w:rsid w:val="00AC64A0"/>
    <w:rsid w:val="00AC67E7"/>
    <w:rsid w:val="00AC6C49"/>
    <w:rsid w:val="00AC6CE7"/>
    <w:rsid w:val="00AC6D38"/>
    <w:rsid w:val="00AC6DB0"/>
    <w:rsid w:val="00AC6E0D"/>
    <w:rsid w:val="00AC70AC"/>
    <w:rsid w:val="00AC74F8"/>
    <w:rsid w:val="00AC76F3"/>
    <w:rsid w:val="00AC7D1B"/>
    <w:rsid w:val="00AC7E7F"/>
    <w:rsid w:val="00AD008C"/>
    <w:rsid w:val="00AD018C"/>
    <w:rsid w:val="00AD051A"/>
    <w:rsid w:val="00AD071A"/>
    <w:rsid w:val="00AD0D44"/>
    <w:rsid w:val="00AD0FF9"/>
    <w:rsid w:val="00AD1482"/>
    <w:rsid w:val="00AD1503"/>
    <w:rsid w:val="00AD1789"/>
    <w:rsid w:val="00AD1B22"/>
    <w:rsid w:val="00AD1CB1"/>
    <w:rsid w:val="00AD1E27"/>
    <w:rsid w:val="00AD2108"/>
    <w:rsid w:val="00AD210A"/>
    <w:rsid w:val="00AD2AA1"/>
    <w:rsid w:val="00AD2FFA"/>
    <w:rsid w:val="00AD33FA"/>
    <w:rsid w:val="00AD36E7"/>
    <w:rsid w:val="00AD3CC7"/>
    <w:rsid w:val="00AD3CD1"/>
    <w:rsid w:val="00AD4568"/>
    <w:rsid w:val="00AD4667"/>
    <w:rsid w:val="00AD49A0"/>
    <w:rsid w:val="00AD4A6F"/>
    <w:rsid w:val="00AD4BA2"/>
    <w:rsid w:val="00AD5477"/>
    <w:rsid w:val="00AD5792"/>
    <w:rsid w:val="00AD59CE"/>
    <w:rsid w:val="00AD5FD3"/>
    <w:rsid w:val="00AD609B"/>
    <w:rsid w:val="00AD696F"/>
    <w:rsid w:val="00AD69B6"/>
    <w:rsid w:val="00AD6CF8"/>
    <w:rsid w:val="00AD7F04"/>
    <w:rsid w:val="00AE022E"/>
    <w:rsid w:val="00AE060F"/>
    <w:rsid w:val="00AE0624"/>
    <w:rsid w:val="00AE07CF"/>
    <w:rsid w:val="00AE0B57"/>
    <w:rsid w:val="00AE0E33"/>
    <w:rsid w:val="00AE0EBC"/>
    <w:rsid w:val="00AE0F75"/>
    <w:rsid w:val="00AE1049"/>
    <w:rsid w:val="00AE122A"/>
    <w:rsid w:val="00AE1B6A"/>
    <w:rsid w:val="00AE2346"/>
    <w:rsid w:val="00AE2814"/>
    <w:rsid w:val="00AE2C06"/>
    <w:rsid w:val="00AE2D6C"/>
    <w:rsid w:val="00AE3368"/>
    <w:rsid w:val="00AE3385"/>
    <w:rsid w:val="00AE3415"/>
    <w:rsid w:val="00AE3421"/>
    <w:rsid w:val="00AE35A6"/>
    <w:rsid w:val="00AE3F47"/>
    <w:rsid w:val="00AE4BBA"/>
    <w:rsid w:val="00AE5B5D"/>
    <w:rsid w:val="00AE5DC9"/>
    <w:rsid w:val="00AE5E8E"/>
    <w:rsid w:val="00AE6040"/>
    <w:rsid w:val="00AE624C"/>
    <w:rsid w:val="00AE6C3A"/>
    <w:rsid w:val="00AE6D93"/>
    <w:rsid w:val="00AE6EA9"/>
    <w:rsid w:val="00AE728E"/>
    <w:rsid w:val="00AE73EB"/>
    <w:rsid w:val="00AE7E14"/>
    <w:rsid w:val="00AF0004"/>
    <w:rsid w:val="00AF0737"/>
    <w:rsid w:val="00AF16E5"/>
    <w:rsid w:val="00AF1767"/>
    <w:rsid w:val="00AF19E8"/>
    <w:rsid w:val="00AF1BCA"/>
    <w:rsid w:val="00AF1D2F"/>
    <w:rsid w:val="00AF2885"/>
    <w:rsid w:val="00AF2F66"/>
    <w:rsid w:val="00AF30A1"/>
    <w:rsid w:val="00AF341E"/>
    <w:rsid w:val="00AF3DBE"/>
    <w:rsid w:val="00AF4089"/>
    <w:rsid w:val="00AF442D"/>
    <w:rsid w:val="00AF451E"/>
    <w:rsid w:val="00AF46AB"/>
    <w:rsid w:val="00AF65E8"/>
    <w:rsid w:val="00AF733E"/>
    <w:rsid w:val="00AF7F8A"/>
    <w:rsid w:val="00AF7FFD"/>
    <w:rsid w:val="00B0009A"/>
    <w:rsid w:val="00B0024E"/>
    <w:rsid w:val="00B00530"/>
    <w:rsid w:val="00B005BB"/>
    <w:rsid w:val="00B00639"/>
    <w:rsid w:val="00B0075C"/>
    <w:rsid w:val="00B008F2"/>
    <w:rsid w:val="00B00965"/>
    <w:rsid w:val="00B0108C"/>
    <w:rsid w:val="00B01460"/>
    <w:rsid w:val="00B0242E"/>
    <w:rsid w:val="00B02543"/>
    <w:rsid w:val="00B030E7"/>
    <w:rsid w:val="00B0331A"/>
    <w:rsid w:val="00B035E4"/>
    <w:rsid w:val="00B03FB0"/>
    <w:rsid w:val="00B0450F"/>
    <w:rsid w:val="00B04835"/>
    <w:rsid w:val="00B049CE"/>
    <w:rsid w:val="00B054CE"/>
    <w:rsid w:val="00B055A1"/>
    <w:rsid w:val="00B05E6D"/>
    <w:rsid w:val="00B0643A"/>
    <w:rsid w:val="00B06523"/>
    <w:rsid w:val="00B065C9"/>
    <w:rsid w:val="00B068A1"/>
    <w:rsid w:val="00B068CC"/>
    <w:rsid w:val="00B06BF2"/>
    <w:rsid w:val="00B06FF8"/>
    <w:rsid w:val="00B071BC"/>
    <w:rsid w:val="00B0754D"/>
    <w:rsid w:val="00B100E1"/>
    <w:rsid w:val="00B1035A"/>
    <w:rsid w:val="00B10AE7"/>
    <w:rsid w:val="00B10AF9"/>
    <w:rsid w:val="00B1143A"/>
    <w:rsid w:val="00B11454"/>
    <w:rsid w:val="00B11E9B"/>
    <w:rsid w:val="00B12042"/>
    <w:rsid w:val="00B12E53"/>
    <w:rsid w:val="00B13218"/>
    <w:rsid w:val="00B1325F"/>
    <w:rsid w:val="00B13A25"/>
    <w:rsid w:val="00B13BC9"/>
    <w:rsid w:val="00B13BEB"/>
    <w:rsid w:val="00B13E54"/>
    <w:rsid w:val="00B14216"/>
    <w:rsid w:val="00B14421"/>
    <w:rsid w:val="00B14878"/>
    <w:rsid w:val="00B150D0"/>
    <w:rsid w:val="00B152F4"/>
    <w:rsid w:val="00B15379"/>
    <w:rsid w:val="00B15C14"/>
    <w:rsid w:val="00B15E2C"/>
    <w:rsid w:val="00B1615E"/>
    <w:rsid w:val="00B161E0"/>
    <w:rsid w:val="00B1680E"/>
    <w:rsid w:val="00B17144"/>
    <w:rsid w:val="00B175B5"/>
    <w:rsid w:val="00B17CA2"/>
    <w:rsid w:val="00B17F5F"/>
    <w:rsid w:val="00B20875"/>
    <w:rsid w:val="00B20BB9"/>
    <w:rsid w:val="00B20F52"/>
    <w:rsid w:val="00B2134F"/>
    <w:rsid w:val="00B21412"/>
    <w:rsid w:val="00B216C9"/>
    <w:rsid w:val="00B21D37"/>
    <w:rsid w:val="00B21FD4"/>
    <w:rsid w:val="00B237F5"/>
    <w:rsid w:val="00B23FCC"/>
    <w:rsid w:val="00B243ED"/>
    <w:rsid w:val="00B24997"/>
    <w:rsid w:val="00B249D9"/>
    <w:rsid w:val="00B24A37"/>
    <w:rsid w:val="00B25144"/>
    <w:rsid w:val="00B25BF9"/>
    <w:rsid w:val="00B261C7"/>
    <w:rsid w:val="00B26222"/>
    <w:rsid w:val="00B263B7"/>
    <w:rsid w:val="00B2646B"/>
    <w:rsid w:val="00B264DA"/>
    <w:rsid w:val="00B2659D"/>
    <w:rsid w:val="00B2668E"/>
    <w:rsid w:val="00B2695C"/>
    <w:rsid w:val="00B27213"/>
    <w:rsid w:val="00B2774E"/>
    <w:rsid w:val="00B27DB5"/>
    <w:rsid w:val="00B30329"/>
    <w:rsid w:val="00B3052D"/>
    <w:rsid w:val="00B30A11"/>
    <w:rsid w:val="00B31124"/>
    <w:rsid w:val="00B318B6"/>
    <w:rsid w:val="00B3208C"/>
    <w:rsid w:val="00B3218F"/>
    <w:rsid w:val="00B322BB"/>
    <w:rsid w:val="00B324AD"/>
    <w:rsid w:val="00B32523"/>
    <w:rsid w:val="00B325AE"/>
    <w:rsid w:val="00B32A09"/>
    <w:rsid w:val="00B33518"/>
    <w:rsid w:val="00B336DD"/>
    <w:rsid w:val="00B33C12"/>
    <w:rsid w:val="00B33EAA"/>
    <w:rsid w:val="00B34019"/>
    <w:rsid w:val="00B342DE"/>
    <w:rsid w:val="00B343BD"/>
    <w:rsid w:val="00B34C91"/>
    <w:rsid w:val="00B34D7D"/>
    <w:rsid w:val="00B35739"/>
    <w:rsid w:val="00B35CC3"/>
    <w:rsid w:val="00B367D3"/>
    <w:rsid w:val="00B370C0"/>
    <w:rsid w:val="00B373AE"/>
    <w:rsid w:val="00B376EA"/>
    <w:rsid w:val="00B402CB"/>
    <w:rsid w:val="00B4047E"/>
    <w:rsid w:val="00B4050C"/>
    <w:rsid w:val="00B40D33"/>
    <w:rsid w:val="00B40E05"/>
    <w:rsid w:val="00B410E0"/>
    <w:rsid w:val="00B416EC"/>
    <w:rsid w:val="00B41F33"/>
    <w:rsid w:val="00B41F68"/>
    <w:rsid w:val="00B42050"/>
    <w:rsid w:val="00B4209F"/>
    <w:rsid w:val="00B42622"/>
    <w:rsid w:val="00B4299D"/>
    <w:rsid w:val="00B42B65"/>
    <w:rsid w:val="00B42B7D"/>
    <w:rsid w:val="00B439CB"/>
    <w:rsid w:val="00B440AA"/>
    <w:rsid w:val="00B442C1"/>
    <w:rsid w:val="00B44611"/>
    <w:rsid w:val="00B446B6"/>
    <w:rsid w:val="00B44871"/>
    <w:rsid w:val="00B44AD6"/>
    <w:rsid w:val="00B45489"/>
    <w:rsid w:val="00B454CC"/>
    <w:rsid w:val="00B45710"/>
    <w:rsid w:val="00B458AB"/>
    <w:rsid w:val="00B45EA0"/>
    <w:rsid w:val="00B466B3"/>
    <w:rsid w:val="00B47625"/>
    <w:rsid w:val="00B4768F"/>
    <w:rsid w:val="00B478BC"/>
    <w:rsid w:val="00B47A0E"/>
    <w:rsid w:val="00B47A48"/>
    <w:rsid w:val="00B47AF5"/>
    <w:rsid w:val="00B47BA2"/>
    <w:rsid w:val="00B47C01"/>
    <w:rsid w:val="00B47D4C"/>
    <w:rsid w:val="00B50F64"/>
    <w:rsid w:val="00B51332"/>
    <w:rsid w:val="00B51B90"/>
    <w:rsid w:val="00B51BDB"/>
    <w:rsid w:val="00B51E72"/>
    <w:rsid w:val="00B51F6B"/>
    <w:rsid w:val="00B52052"/>
    <w:rsid w:val="00B527E0"/>
    <w:rsid w:val="00B52D06"/>
    <w:rsid w:val="00B52F8E"/>
    <w:rsid w:val="00B52FEA"/>
    <w:rsid w:val="00B53065"/>
    <w:rsid w:val="00B53A75"/>
    <w:rsid w:val="00B5409C"/>
    <w:rsid w:val="00B5412A"/>
    <w:rsid w:val="00B541FF"/>
    <w:rsid w:val="00B54348"/>
    <w:rsid w:val="00B5435A"/>
    <w:rsid w:val="00B54694"/>
    <w:rsid w:val="00B54D66"/>
    <w:rsid w:val="00B54E39"/>
    <w:rsid w:val="00B55186"/>
    <w:rsid w:val="00B55265"/>
    <w:rsid w:val="00B55934"/>
    <w:rsid w:val="00B56539"/>
    <w:rsid w:val="00B57680"/>
    <w:rsid w:val="00B57D4E"/>
    <w:rsid w:val="00B57E73"/>
    <w:rsid w:val="00B57F38"/>
    <w:rsid w:val="00B601D5"/>
    <w:rsid w:val="00B6027C"/>
    <w:rsid w:val="00B606A9"/>
    <w:rsid w:val="00B60F07"/>
    <w:rsid w:val="00B618D4"/>
    <w:rsid w:val="00B61CC3"/>
    <w:rsid w:val="00B62519"/>
    <w:rsid w:val="00B62606"/>
    <w:rsid w:val="00B62AB1"/>
    <w:rsid w:val="00B6300C"/>
    <w:rsid w:val="00B6324A"/>
    <w:rsid w:val="00B636F9"/>
    <w:rsid w:val="00B63748"/>
    <w:rsid w:val="00B639F1"/>
    <w:rsid w:val="00B63AD2"/>
    <w:rsid w:val="00B64AF0"/>
    <w:rsid w:val="00B64F3C"/>
    <w:rsid w:val="00B65041"/>
    <w:rsid w:val="00B65223"/>
    <w:rsid w:val="00B659BB"/>
    <w:rsid w:val="00B66253"/>
    <w:rsid w:val="00B662E7"/>
    <w:rsid w:val="00B6643B"/>
    <w:rsid w:val="00B66566"/>
    <w:rsid w:val="00B66779"/>
    <w:rsid w:val="00B66A3E"/>
    <w:rsid w:val="00B66B75"/>
    <w:rsid w:val="00B66B95"/>
    <w:rsid w:val="00B66D60"/>
    <w:rsid w:val="00B67059"/>
    <w:rsid w:val="00B6709E"/>
    <w:rsid w:val="00B67428"/>
    <w:rsid w:val="00B67514"/>
    <w:rsid w:val="00B6777D"/>
    <w:rsid w:val="00B705B4"/>
    <w:rsid w:val="00B70FEE"/>
    <w:rsid w:val="00B71045"/>
    <w:rsid w:val="00B71337"/>
    <w:rsid w:val="00B7150D"/>
    <w:rsid w:val="00B716DB"/>
    <w:rsid w:val="00B717A8"/>
    <w:rsid w:val="00B71B75"/>
    <w:rsid w:val="00B71DE5"/>
    <w:rsid w:val="00B720D1"/>
    <w:rsid w:val="00B7254A"/>
    <w:rsid w:val="00B725DB"/>
    <w:rsid w:val="00B725EF"/>
    <w:rsid w:val="00B72DD9"/>
    <w:rsid w:val="00B7339A"/>
    <w:rsid w:val="00B7343B"/>
    <w:rsid w:val="00B73A9C"/>
    <w:rsid w:val="00B73C78"/>
    <w:rsid w:val="00B73EA5"/>
    <w:rsid w:val="00B745CE"/>
    <w:rsid w:val="00B7482E"/>
    <w:rsid w:val="00B748F2"/>
    <w:rsid w:val="00B75126"/>
    <w:rsid w:val="00B752C7"/>
    <w:rsid w:val="00B75B2C"/>
    <w:rsid w:val="00B763F0"/>
    <w:rsid w:val="00B76723"/>
    <w:rsid w:val="00B77132"/>
    <w:rsid w:val="00B772A0"/>
    <w:rsid w:val="00B777D6"/>
    <w:rsid w:val="00B802CC"/>
    <w:rsid w:val="00B80340"/>
    <w:rsid w:val="00B80344"/>
    <w:rsid w:val="00B8047D"/>
    <w:rsid w:val="00B81020"/>
    <w:rsid w:val="00B811BD"/>
    <w:rsid w:val="00B811C1"/>
    <w:rsid w:val="00B81372"/>
    <w:rsid w:val="00B81B2E"/>
    <w:rsid w:val="00B81B34"/>
    <w:rsid w:val="00B82222"/>
    <w:rsid w:val="00B82BA4"/>
    <w:rsid w:val="00B830CE"/>
    <w:rsid w:val="00B831CE"/>
    <w:rsid w:val="00B8332A"/>
    <w:rsid w:val="00B83845"/>
    <w:rsid w:val="00B84419"/>
    <w:rsid w:val="00B849D6"/>
    <w:rsid w:val="00B84F76"/>
    <w:rsid w:val="00B850A1"/>
    <w:rsid w:val="00B8537A"/>
    <w:rsid w:val="00B853DC"/>
    <w:rsid w:val="00B855C6"/>
    <w:rsid w:val="00B85A70"/>
    <w:rsid w:val="00B85B66"/>
    <w:rsid w:val="00B85E6E"/>
    <w:rsid w:val="00B8652D"/>
    <w:rsid w:val="00B866B0"/>
    <w:rsid w:val="00B86765"/>
    <w:rsid w:val="00B86B52"/>
    <w:rsid w:val="00B86DC9"/>
    <w:rsid w:val="00B87277"/>
    <w:rsid w:val="00B90967"/>
    <w:rsid w:val="00B91872"/>
    <w:rsid w:val="00B91978"/>
    <w:rsid w:val="00B91F39"/>
    <w:rsid w:val="00B9226F"/>
    <w:rsid w:val="00B92674"/>
    <w:rsid w:val="00B92A33"/>
    <w:rsid w:val="00B931E9"/>
    <w:rsid w:val="00B93844"/>
    <w:rsid w:val="00B9476A"/>
    <w:rsid w:val="00B94BC6"/>
    <w:rsid w:val="00B94C29"/>
    <w:rsid w:val="00B95521"/>
    <w:rsid w:val="00B95530"/>
    <w:rsid w:val="00B95594"/>
    <w:rsid w:val="00B95842"/>
    <w:rsid w:val="00B959E0"/>
    <w:rsid w:val="00B960CA"/>
    <w:rsid w:val="00B96FCA"/>
    <w:rsid w:val="00B97128"/>
    <w:rsid w:val="00B976C4"/>
    <w:rsid w:val="00B97910"/>
    <w:rsid w:val="00B979C7"/>
    <w:rsid w:val="00B97E56"/>
    <w:rsid w:val="00BA0A66"/>
    <w:rsid w:val="00BA0F52"/>
    <w:rsid w:val="00BA11CC"/>
    <w:rsid w:val="00BA1544"/>
    <w:rsid w:val="00BA1720"/>
    <w:rsid w:val="00BA1B95"/>
    <w:rsid w:val="00BA2890"/>
    <w:rsid w:val="00BA38B3"/>
    <w:rsid w:val="00BA3EF4"/>
    <w:rsid w:val="00BA45F5"/>
    <w:rsid w:val="00BA487C"/>
    <w:rsid w:val="00BA4AF3"/>
    <w:rsid w:val="00BA4F24"/>
    <w:rsid w:val="00BA52E1"/>
    <w:rsid w:val="00BA587E"/>
    <w:rsid w:val="00BA5CAF"/>
    <w:rsid w:val="00BA6352"/>
    <w:rsid w:val="00BA72F3"/>
    <w:rsid w:val="00BA74FF"/>
    <w:rsid w:val="00BA79D7"/>
    <w:rsid w:val="00BA7CB7"/>
    <w:rsid w:val="00BB0418"/>
    <w:rsid w:val="00BB07E3"/>
    <w:rsid w:val="00BB0849"/>
    <w:rsid w:val="00BB09BE"/>
    <w:rsid w:val="00BB0E7B"/>
    <w:rsid w:val="00BB0EBA"/>
    <w:rsid w:val="00BB1302"/>
    <w:rsid w:val="00BB21E9"/>
    <w:rsid w:val="00BB242A"/>
    <w:rsid w:val="00BB27E9"/>
    <w:rsid w:val="00BB2CD0"/>
    <w:rsid w:val="00BB3070"/>
    <w:rsid w:val="00BB31C3"/>
    <w:rsid w:val="00BB3285"/>
    <w:rsid w:val="00BB39D7"/>
    <w:rsid w:val="00BB3CEE"/>
    <w:rsid w:val="00BB4247"/>
    <w:rsid w:val="00BB437E"/>
    <w:rsid w:val="00BB4843"/>
    <w:rsid w:val="00BB4CD1"/>
    <w:rsid w:val="00BB57CC"/>
    <w:rsid w:val="00BB5C15"/>
    <w:rsid w:val="00BB6B6B"/>
    <w:rsid w:val="00BB6C6B"/>
    <w:rsid w:val="00BB7439"/>
    <w:rsid w:val="00BB7475"/>
    <w:rsid w:val="00BB74B8"/>
    <w:rsid w:val="00BB75F8"/>
    <w:rsid w:val="00BB787B"/>
    <w:rsid w:val="00BB7CFA"/>
    <w:rsid w:val="00BB7DD8"/>
    <w:rsid w:val="00BB7EFE"/>
    <w:rsid w:val="00BC00B3"/>
    <w:rsid w:val="00BC0304"/>
    <w:rsid w:val="00BC0459"/>
    <w:rsid w:val="00BC07B7"/>
    <w:rsid w:val="00BC14F1"/>
    <w:rsid w:val="00BC15F0"/>
    <w:rsid w:val="00BC1CA7"/>
    <w:rsid w:val="00BC215E"/>
    <w:rsid w:val="00BC3216"/>
    <w:rsid w:val="00BC349C"/>
    <w:rsid w:val="00BC38E1"/>
    <w:rsid w:val="00BC3982"/>
    <w:rsid w:val="00BC3B8D"/>
    <w:rsid w:val="00BC49E5"/>
    <w:rsid w:val="00BC51C0"/>
    <w:rsid w:val="00BC5A93"/>
    <w:rsid w:val="00BC5AD7"/>
    <w:rsid w:val="00BC5B99"/>
    <w:rsid w:val="00BC6FBA"/>
    <w:rsid w:val="00BC7CEB"/>
    <w:rsid w:val="00BC7F3B"/>
    <w:rsid w:val="00BD03B7"/>
    <w:rsid w:val="00BD061F"/>
    <w:rsid w:val="00BD0871"/>
    <w:rsid w:val="00BD09D1"/>
    <w:rsid w:val="00BD0C33"/>
    <w:rsid w:val="00BD0D91"/>
    <w:rsid w:val="00BD0EA7"/>
    <w:rsid w:val="00BD127A"/>
    <w:rsid w:val="00BD128B"/>
    <w:rsid w:val="00BD19D1"/>
    <w:rsid w:val="00BD1B08"/>
    <w:rsid w:val="00BD1B35"/>
    <w:rsid w:val="00BD1CD5"/>
    <w:rsid w:val="00BD249E"/>
    <w:rsid w:val="00BD2B19"/>
    <w:rsid w:val="00BD355B"/>
    <w:rsid w:val="00BD35FC"/>
    <w:rsid w:val="00BD3CC8"/>
    <w:rsid w:val="00BD40F5"/>
    <w:rsid w:val="00BD44DE"/>
    <w:rsid w:val="00BD4D1D"/>
    <w:rsid w:val="00BD4F05"/>
    <w:rsid w:val="00BD5A59"/>
    <w:rsid w:val="00BD5E4C"/>
    <w:rsid w:val="00BD6356"/>
    <w:rsid w:val="00BD6521"/>
    <w:rsid w:val="00BD6A7E"/>
    <w:rsid w:val="00BD6DDF"/>
    <w:rsid w:val="00BD703A"/>
    <w:rsid w:val="00BD75CC"/>
    <w:rsid w:val="00BE07B8"/>
    <w:rsid w:val="00BE07D2"/>
    <w:rsid w:val="00BE0CD4"/>
    <w:rsid w:val="00BE1048"/>
    <w:rsid w:val="00BE11D7"/>
    <w:rsid w:val="00BE16D1"/>
    <w:rsid w:val="00BE1E42"/>
    <w:rsid w:val="00BE2075"/>
    <w:rsid w:val="00BE24E1"/>
    <w:rsid w:val="00BE2912"/>
    <w:rsid w:val="00BE294D"/>
    <w:rsid w:val="00BE2A62"/>
    <w:rsid w:val="00BE2CB6"/>
    <w:rsid w:val="00BE35CA"/>
    <w:rsid w:val="00BE363F"/>
    <w:rsid w:val="00BE3842"/>
    <w:rsid w:val="00BE3E34"/>
    <w:rsid w:val="00BE46CC"/>
    <w:rsid w:val="00BE4830"/>
    <w:rsid w:val="00BE4C12"/>
    <w:rsid w:val="00BE56A3"/>
    <w:rsid w:val="00BE5837"/>
    <w:rsid w:val="00BE5AE2"/>
    <w:rsid w:val="00BE5E5A"/>
    <w:rsid w:val="00BE5E97"/>
    <w:rsid w:val="00BE67E8"/>
    <w:rsid w:val="00BE6855"/>
    <w:rsid w:val="00BE6859"/>
    <w:rsid w:val="00BE6C31"/>
    <w:rsid w:val="00BE71E9"/>
    <w:rsid w:val="00BF0052"/>
    <w:rsid w:val="00BF0581"/>
    <w:rsid w:val="00BF0646"/>
    <w:rsid w:val="00BF0679"/>
    <w:rsid w:val="00BF0BBA"/>
    <w:rsid w:val="00BF0DF6"/>
    <w:rsid w:val="00BF0EB7"/>
    <w:rsid w:val="00BF18DA"/>
    <w:rsid w:val="00BF2223"/>
    <w:rsid w:val="00BF246F"/>
    <w:rsid w:val="00BF27C4"/>
    <w:rsid w:val="00BF2BD3"/>
    <w:rsid w:val="00BF2DFA"/>
    <w:rsid w:val="00BF2E67"/>
    <w:rsid w:val="00BF2EB9"/>
    <w:rsid w:val="00BF30BF"/>
    <w:rsid w:val="00BF3C61"/>
    <w:rsid w:val="00BF4399"/>
    <w:rsid w:val="00BF4426"/>
    <w:rsid w:val="00BF4DB2"/>
    <w:rsid w:val="00BF4EF5"/>
    <w:rsid w:val="00BF5043"/>
    <w:rsid w:val="00BF52B8"/>
    <w:rsid w:val="00BF5989"/>
    <w:rsid w:val="00BF5DBA"/>
    <w:rsid w:val="00BF6230"/>
    <w:rsid w:val="00BF6325"/>
    <w:rsid w:val="00BF63D0"/>
    <w:rsid w:val="00BF642A"/>
    <w:rsid w:val="00BF6B49"/>
    <w:rsid w:val="00BF6FB5"/>
    <w:rsid w:val="00BF7BE2"/>
    <w:rsid w:val="00BF7CBE"/>
    <w:rsid w:val="00C00130"/>
    <w:rsid w:val="00C00403"/>
    <w:rsid w:val="00C0052C"/>
    <w:rsid w:val="00C0052D"/>
    <w:rsid w:val="00C00706"/>
    <w:rsid w:val="00C01292"/>
    <w:rsid w:val="00C01633"/>
    <w:rsid w:val="00C01C6E"/>
    <w:rsid w:val="00C0242C"/>
    <w:rsid w:val="00C02C1A"/>
    <w:rsid w:val="00C02D43"/>
    <w:rsid w:val="00C02E39"/>
    <w:rsid w:val="00C02EE6"/>
    <w:rsid w:val="00C02FE7"/>
    <w:rsid w:val="00C030B8"/>
    <w:rsid w:val="00C03CD4"/>
    <w:rsid w:val="00C04966"/>
    <w:rsid w:val="00C04AF8"/>
    <w:rsid w:val="00C04DAA"/>
    <w:rsid w:val="00C05033"/>
    <w:rsid w:val="00C060BD"/>
    <w:rsid w:val="00C06ED2"/>
    <w:rsid w:val="00C07040"/>
    <w:rsid w:val="00C10187"/>
    <w:rsid w:val="00C101BC"/>
    <w:rsid w:val="00C108DC"/>
    <w:rsid w:val="00C10963"/>
    <w:rsid w:val="00C10DC5"/>
    <w:rsid w:val="00C112CC"/>
    <w:rsid w:val="00C11C8D"/>
    <w:rsid w:val="00C1251E"/>
    <w:rsid w:val="00C12A69"/>
    <w:rsid w:val="00C13F88"/>
    <w:rsid w:val="00C147B3"/>
    <w:rsid w:val="00C14D0F"/>
    <w:rsid w:val="00C14E43"/>
    <w:rsid w:val="00C15589"/>
    <w:rsid w:val="00C15C46"/>
    <w:rsid w:val="00C15C6B"/>
    <w:rsid w:val="00C15CFA"/>
    <w:rsid w:val="00C15D94"/>
    <w:rsid w:val="00C16532"/>
    <w:rsid w:val="00C16590"/>
    <w:rsid w:val="00C177CB"/>
    <w:rsid w:val="00C17D67"/>
    <w:rsid w:val="00C20CE3"/>
    <w:rsid w:val="00C21815"/>
    <w:rsid w:val="00C21E52"/>
    <w:rsid w:val="00C226F1"/>
    <w:rsid w:val="00C22F97"/>
    <w:rsid w:val="00C234AC"/>
    <w:rsid w:val="00C23713"/>
    <w:rsid w:val="00C23961"/>
    <w:rsid w:val="00C23963"/>
    <w:rsid w:val="00C239B0"/>
    <w:rsid w:val="00C23AA7"/>
    <w:rsid w:val="00C24786"/>
    <w:rsid w:val="00C24B4F"/>
    <w:rsid w:val="00C24F7F"/>
    <w:rsid w:val="00C2535D"/>
    <w:rsid w:val="00C255EB"/>
    <w:rsid w:val="00C25A4F"/>
    <w:rsid w:val="00C25E88"/>
    <w:rsid w:val="00C26049"/>
    <w:rsid w:val="00C2611C"/>
    <w:rsid w:val="00C2656F"/>
    <w:rsid w:val="00C270E1"/>
    <w:rsid w:val="00C270F6"/>
    <w:rsid w:val="00C27143"/>
    <w:rsid w:val="00C275DB"/>
    <w:rsid w:val="00C27866"/>
    <w:rsid w:val="00C278E1"/>
    <w:rsid w:val="00C27BD4"/>
    <w:rsid w:val="00C27D38"/>
    <w:rsid w:val="00C27F08"/>
    <w:rsid w:val="00C3013D"/>
    <w:rsid w:val="00C30813"/>
    <w:rsid w:val="00C3134E"/>
    <w:rsid w:val="00C3145E"/>
    <w:rsid w:val="00C3202C"/>
    <w:rsid w:val="00C324FB"/>
    <w:rsid w:val="00C32CF9"/>
    <w:rsid w:val="00C32F76"/>
    <w:rsid w:val="00C3307C"/>
    <w:rsid w:val="00C33123"/>
    <w:rsid w:val="00C3390A"/>
    <w:rsid w:val="00C33C1C"/>
    <w:rsid w:val="00C34248"/>
    <w:rsid w:val="00C34BC2"/>
    <w:rsid w:val="00C34CC5"/>
    <w:rsid w:val="00C350A5"/>
    <w:rsid w:val="00C35303"/>
    <w:rsid w:val="00C36B10"/>
    <w:rsid w:val="00C36D2C"/>
    <w:rsid w:val="00C37DE7"/>
    <w:rsid w:val="00C401A3"/>
    <w:rsid w:val="00C40A3D"/>
    <w:rsid w:val="00C40E40"/>
    <w:rsid w:val="00C40F31"/>
    <w:rsid w:val="00C41255"/>
    <w:rsid w:val="00C4151B"/>
    <w:rsid w:val="00C41698"/>
    <w:rsid w:val="00C41BE3"/>
    <w:rsid w:val="00C41D11"/>
    <w:rsid w:val="00C41FED"/>
    <w:rsid w:val="00C42558"/>
    <w:rsid w:val="00C430FC"/>
    <w:rsid w:val="00C4359B"/>
    <w:rsid w:val="00C43BFF"/>
    <w:rsid w:val="00C46529"/>
    <w:rsid w:val="00C4673E"/>
    <w:rsid w:val="00C46784"/>
    <w:rsid w:val="00C46D5F"/>
    <w:rsid w:val="00C46E51"/>
    <w:rsid w:val="00C471C8"/>
    <w:rsid w:val="00C47411"/>
    <w:rsid w:val="00C474C1"/>
    <w:rsid w:val="00C47A09"/>
    <w:rsid w:val="00C47C95"/>
    <w:rsid w:val="00C50844"/>
    <w:rsid w:val="00C50CBF"/>
    <w:rsid w:val="00C51476"/>
    <w:rsid w:val="00C5209C"/>
    <w:rsid w:val="00C528A3"/>
    <w:rsid w:val="00C5358F"/>
    <w:rsid w:val="00C54659"/>
    <w:rsid w:val="00C54752"/>
    <w:rsid w:val="00C54A47"/>
    <w:rsid w:val="00C5557B"/>
    <w:rsid w:val="00C55D9E"/>
    <w:rsid w:val="00C56089"/>
    <w:rsid w:val="00C561F8"/>
    <w:rsid w:val="00C5679F"/>
    <w:rsid w:val="00C56ACC"/>
    <w:rsid w:val="00C56B1F"/>
    <w:rsid w:val="00C56C27"/>
    <w:rsid w:val="00C56DD3"/>
    <w:rsid w:val="00C56E8F"/>
    <w:rsid w:val="00C57758"/>
    <w:rsid w:val="00C57F4D"/>
    <w:rsid w:val="00C601D2"/>
    <w:rsid w:val="00C60332"/>
    <w:rsid w:val="00C61256"/>
    <w:rsid w:val="00C618B0"/>
    <w:rsid w:val="00C61BAD"/>
    <w:rsid w:val="00C62091"/>
    <w:rsid w:val="00C6264E"/>
    <w:rsid w:val="00C63571"/>
    <w:rsid w:val="00C648BB"/>
    <w:rsid w:val="00C64F14"/>
    <w:rsid w:val="00C64FAE"/>
    <w:rsid w:val="00C653BC"/>
    <w:rsid w:val="00C656F3"/>
    <w:rsid w:val="00C658F2"/>
    <w:rsid w:val="00C65AE9"/>
    <w:rsid w:val="00C65F87"/>
    <w:rsid w:val="00C660E1"/>
    <w:rsid w:val="00C6627A"/>
    <w:rsid w:val="00C6640A"/>
    <w:rsid w:val="00C66417"/>
    <w:rsid w:val="00C6641B"/>
    <w:rsid w:val="00C6656B"/>
    <w:rsid w:val="00C6676B"/>
    <w:rsid w:val="00C66BC4"/>
    <w:rsid w:val="00C67019"/>
    <w:rsid w:val="00C673F2"/>
    <w:rsid w:val="00C67947"/>
    <w:rsid w:val="00C6798A"/>
    <w:rsid w:val="00C67F99"/>
    <w:rsid w:val="00C707AC"/>
    <w:rsid w:val="00C70D05"/>
    <w:rsid w:val="00C71625"/>
    <w:rsid w:val="00C71699"/>
    <w:rsid w:val="00C71D52"/>
    <w:rsid w:val="00C7206D"/>
    <w:rsid w:val="00C72184"/>
    <w:rsid w:val="00C721B4"/>
    <w:rsid w:val="00C7273B"/>
    <w:rsid w:val="00C729B6"/>
    <w:rsid w:val="00C729E8"/>
    <w:rsid w:val="00C72CA1"/>
    <w:rsid w:val="00C72E7F"/>
    <w:rsid w:val="00C734EA"/>
    <w:rsid w:val="00C73824"/>
    <w:rsid w:val="00C7398F"/>
    <w:rsid w:val="00C744CD"/>
    <w:rsid w:val="00C74F9E"/>
    <w:rsid w:val="00C75933"/>
    <w:rsid w:val="00C76CC8"/>
    <w:rsid w:val="00C76CDB"/>
    <w:rsid w:val="00C76D85"/>
    <w:rsid w:val="00C76E7A"/>
    <w:rsid w:val="00C76EA7"/>
    <w:rsid w:val="00C770A7"/>
    <w:rsid w:val="00C771A2"/>
    <w:rsid w:val="00C7723C"/>
    <w:rsid w:val="00C7724E"/>
    <w:rsid w:val="00C77898"/>
    <w:rsid w:val="00C77A01"/>
    <w:rsid w:val="00C77AFB"/>
    <w:rsid w:val="00C77C4A"/>
    <w:rsid w:val="00C80BD3"/>
    <w:rsid w:val="00C80CFA"/>
    <w:rsid w:val="00C80E36"/>
    <w:rsid w:val="00C817CE"/>
    <w:rsid w:val="00C8266D"/>
    <w:rsid w:val="00C8268E"/>
    <w:rsid w:val="00C838D5"/>
    <w:rsid w:val="00C83953"/>
    <w:rsid w:val="00C83C6F"/>
    <w:rsid w:val="00C840EE"/>
    <w:rsid w:val="00C84119"/>
    <w:rsid w:val="00C842E9"/>
    <w:rsid w:val="00C84620"/>
    <w:rsid w:val="00C84EE2"/>
    <w:rsid w:val="00C85090"/>
    <w:rsid w:val="00C85373"/>
    <w:rsid w:val="00C85778"/>
    <w:rsid w:val="00C85826"/>
    <w:rsid w:val="00C859BD"/>
    <w:rsid w:val="00C85A33"/>
    <w:rsid w:val="00C85C38"/>
    <w:rsid w:val="00C85CCF"/>
    <w:rsid w:val="00C864AA"/>
    <w:rsid w:val="00C868A2"/>
    <w:rsid w:val="00C86AD6"/>
    <w:rsid w:val="00C8765D"/>
    <w:rsid w:val="00C876DC"/>
    <w:rsid w:val="00C87883"/>
    <w:rsid w:val="00C87D10"/>
    <w:rsid w:val="00C87D69"/>
    <w:rsid w:val="00C90643"/>
    <w:rsid w:val="00C91667"/>
    <w:rsid w:val="00C92244"/>
    <w:rsid w:val="00C924D6"/>
    <w:rsid w:val="00C9274B"/>
    <w:rsid w:val="00C93048"/>
    <w:rsid w:val="00C93B76"/>
    <w:rsid w:val="00C942D1"/>
    <w:rsid w:val="00C9450D"/>
    <w:rsid w:val="00C94704"/>
    <w:rsid w:val="00C94779"/>
    <w:rsid w:val="00C95F21"/>
    <w:rsid w:val="00C96169"/>
    <w:rsid w:val="00C96246"/>
    <w:rsid w:val="00C96518"/>
    <w:rsid w:val="00C96BC5"/>
    <w:rsid w:val="00C97021"/>
    <w:rsid w:val="00C970AB"/>
    <w:rsid w:val="00C9767F"/>
    <w:rsid w:val="00C9796B"/>
    <w:rsid w:val="00C97C4A"/>
    <w:rsid w:val="00CA0377"/>
    <w:rsid w:val="00CA0566"/>
    <w:rsid w:val="00CA0E88"/>
    <w:rsid w:val="00CA0F0B"/>
    <w:rsid w:val="00CA185A"/>
    <w:rsid w:val="00CA1920"/>
    <w:rsid w:val="00CA21B1"/>
    <w:rsid w:val="00CA277C"/>
    <w:rsid w:val="00CA2DC8"/>
    <w:rsid w:val="00CA3728"/>
    <w:rsid w:val="00CA43FC"/>
    <w:rsid w:val="00CA4A12"/>
    <w:rsid w:val="00CA56B1"/>
    <w:rsid w:val="00CA57C8"/>
    <w:rsid w:val="00CA5E8D"/>
    <w:rsid w:val="00CA6173"/>
    <w:rsid w:val="00CA6278"/>
    <w:rsid w:val="00CA6571"/>
    <w:rsid w:val="00CA66D2"/>
    <w:rsid w:val="00CA6921"/>
    <w:rsid w:val="00CA6EE8"/>
    <w:rsid w:val="00CA77CB"/>
    <w:rsid w:val="00CA7C9C"/>
    <w:rsid w:val="00CA7ECC"/>
    <w:rsid w:val="00CA7FF0"/>
    <w:rsid w:val="00CB04DE"/>
    <w:rsid w:val="00CB0797"/>
    <w:rsid w:val="00CB098A"/>
    <w:rsid w:val="00CB0B1E"/>
    <w:rsid w:val="00CB0C02"/>
    <w:rsid w:val="00CB0C39"/>
    <w:rsid w:val="00CB0D22"/>
    <w:rsid w:val="00CB0D6C"/>
    <w:rsid w:val="00CB14E0"/>
    <w:rsid w:val="00CB1C8B"/>
    <w:rsid w:val="00CB1E9F"/>
    <w:rsid w:val="00CB20B4"/>
    <w:rsid w:val="00CB2378"/>
    <w:rsid w:val="00CB2616"/>
    <w:rsid w:val="00CB27A4"/>
    <w:rsid w:val="00CB27EB"/>
    <w:rsid w:val="00CB2969"/>
    <w:rsid w:val="00CB2AB1"/>
    <w:rsid w:val="00CB33FD"/>
    <w:rsid w:val="00CB3719"/>
    <w:rsid w:val="00CB39F0"/>
    <w:rsid w:val="00CB3F88"/>
    <w:rsid w:val="00CB3FFF"/>
    <w:rsid w:val="00CB4263"/>
    <w:rsid w:val="00CB43B7"/>
    <w:rsid w:val="00CB4C5E"/>
    <w:rsid w:val="00CB56D6"/>
    <w:rsid w:val="00CB6A8D"/>
    <w:rsid w:val="00CB718C"/>
    <w:rsid w:val="00CB74C4"/>
    <w:rsid w:val="00CB78B7"/>
    <w:rsid w:val="00CC0493"/>
    <w:rsid w:val="00CC04E5"/>
    <w:rsid w:val="00CC059E"/>
    <w:rsid w:val="00CC0B84"/>
    <w:rsid w:val="00CC1349"/>
    <w:rsid w:val="00CC17F2"/>
    <w:rsid w:val="00CC1CAA"/>
    <w:rsid w:val="00CC2759"/>
    <w:rsid w:val="00CC283B"/>
    <w:rsid w:val="00CC2F7E"/>
    <w:rsid w:val="00CC2F8B"/>
    <w:rsid w:val="00CC37BD"/>
    <w:rsid w:val="00CC3B94"/>
    <w:rsid w:val="00CC3D8F"/>
    <w:rsid w:val="00CC3E67"/>
    <w:rsid w:val="00CC40DD"/>
    <w:rsid w:val="00CC45CB"/>
    <w:rsid w:val="00CC4609"/>
    <w:rsid w:val="00CC4750"/>
    <w:rsid w:val="00CC4B38"/>
    <w:rsid w:val="00CC4BA7"/>
    <w:rsid w:val="00CC4CA1"/>
    <w:rsid w:val="00CC56C7"/>
    <w:rsid w:val="00CC58E7"/>
    <w:rsid w:val="00CC59FF"/>
    <w:rsid w:val="00CC5FEE"/>
    <w:rsid w:val="00CC6431"/>
    <w:rsid w:val="00CC72D6"/>
    <w:rsid w:val="00CD0CC2"/>
    <w:rsid w:val="00CD0E3C"/>
    <w:rsid w:val="00CD0E5F"/>
    <w:rsid w:val="00CD11C8"/>
    <w:rsid w:val="00CD14BB"/>
    <w:rsid w:val="00CD15AE"/>
    <w:rsid w:val="00CD1A36"/>
    <w:rsid w:val="00CD221A"/>
    <w:rsid w:val="00CD2CF8"/>
    <w:rsid w:val="00CD333D"/>
    <w:rsid w:val="00CD37DA"/>
    <w:rsid w:val="00CD3C90"/>
    <w:rsid w:val="00CD3DDF"/>
    <w:rsid w:val="00CD3EDF"/>
    <w:rsid w:val="00CD44F1"/>
    <w:rsid w:val="00CD46B3"/>
    <w:rsid w:val="00CD46EC"/>
    <w:rsid w:val="00CD47B3"/>
    <w:rsid w:val="00CD47E7"/>
    <w:rsid w:val="00CD48A0"/>
    <w:rsid w:val="00CD4E92"/>
    <w:rsid w:val="00CD50B7"/>
    <w:rsid w:val="00CD52A1"/>
    <w:rsid w:val="00CD5367"/>
    <w:rsid w:val="00CD53BB"/>
    <w:rsid w:val="00CD56CB"/>
    <w:rsid w:val="00CD6273"/>
    <w:rsid w:val="00CD66AA"/>
    <w:rsid w:val="00CD6BA1"/>
    <w:rsid w:val="00CD7381"/>
    <w:rsid w:val="00CD7474"/>
    <w:rsid w:val="00CD7A88"/>
    <w:rsid w:val="00CD7BB3"/>
    <w:rsid w:val="00CD7F4F"/>
    <w:rsid w:val="00CE01C7"/>
    <w:rsid w:val="00CE05E4"/>
    <w:rsid w:val="00CE06E1"/>
    <w:rsid w:val="00CE0E9B"/>
    <w:rsid w:val="00CE1377"/>
    <w:rsid w:val="00CE1551"/>
    <w:rsid w:val="00CE162C"/>
    <w:rsid w:val="00CE1A42"/>
    <w:rsid w:val="00CE1EA9"/>
    <w:rsid w:val="00CE1FDA"/>
    <w:rsid w:val="00CE240E"/>
    <w:rsid w:val="00CE2AD1"/>
    <w:rsid w:val="00CE2CD0"/>
    <w:rsid w:val="00CE2E0E"/>
    <w:rsid w:val="00CE2EF6"/>
    <w:rsid w:val="00CE30E0"/>
    <w:rsid w:val="00CE337D"/>
    <w:rsid w:val="00CE36AF"/>
    <w:rsid w:val="00CE404B"/>
    <w:rsid w:val="00CE479A"/>
    <w:rsid w:val="00CE49A3"/>
    <w:rsid w:val="00CE4F79"/>
    <w:rsid w:val="00CE51F5"/>
    <w:rsid w:val="00CE5353"/>
    <w:rsid w:val="00CE5492"/>
    <w:rsid w:val="00CE5BAA"/>
    <w:rsid w:val="00CE6070"/>
    <w:rsid w:val="00CE6169"/>
    <w:rsid w:val="00CE715B"/>
    <w:rsid w:val="00CE738D"/>
    <w:rsid w:val="00CE7AC0"/>
    <w:rsid w:val="00CF0288"/>
    <w:rsid w:val="00CF0D19"/>
    <w:rsid w:val="00CF0FE2"/>
    <w:rsid w:val="00CF1776"/>
    <w:rsid w:val="00CF1983"/>
    <w:rsid w:val="00CF1F47"/>
    <w:rsid w:val="00CF2296"/>
    <w:rsid w:val="00CF251C"/>
    <w:rsid w:val="00CF283D"/>
    <w:rsid w:val="00CF2992"/>
    <w:rsid w:val="00CF2B9E"/>
    <w:rsid w:val="00CF31EE"/>
    <w:rsid w:val="00CF3ECA"/>
    <w:rsid w:val="00CF411B"/>
    <w:rsid w:val="00CF473E"/>
    <w:rsid w:val="00CF495F"/>
    <w:rsid w:val="00CF4A6C"/>
    <w:rsid w:val="00CF51F4"/>
    <w:rsid w:val="00CF555D"/>
    <w:rsid w:val="00CF5B66"/>
    <w:rsid w:val="00CF5C10"/>
    <w:rsid w:val="00CF5C87"/>
    <w:rsid w:val="00CF5F5E"/>
    <w:rsid w:val="00CF6047"/>
    <w:rsid w:val="00CF6559"/>
    <w:rsid w:val="00CF6668"/>
    <w:rsid w:val="00CF6726"/>
    <w:rsid w:val="00CF6BD2"/>
    <w:rsid w:val="00CF6FCA"/>
    <w:rsid w:val="00CF70A2"/>
    <w:rsid w:val="00CF7176"/>
    <w:rsid w:val="00CF718F"/>
    <w:rsid w:val="00CF74E3"/>
    <w:rsid w:val="00CF760E"/>
    <w:rsid w:val="00CF7BB4"/>
    <w:rsid w:val="00D00965"/>
    <w:rsid w:val="00D01266"/>
    <w:rsid w:val="00D0168C"/>
    <w:rsid w:val="00D0243F"/>
    <w:rsid w:val="00D024F3"/>
    <w:rsid w:val="00D02737"/>
    <w:rsid w:val="00D02A3D"/>
    <w:rsid w:val="00D02EF5"/>
    <w:rsid w:val="00D03071"/>
    <w:rsid w:val="00D038D1"/>
    <w:rsid w:val="00D0399F"/>
    <w:rsid w:val="00D039E2"/>
    <w:rsid w:val="00D03A2A"/>
    <w:rsid w:val="00D03EA6"/>
    <w:rsid w:val="00D04AC3"/>
    <w:rsid w:val="00D04CAA"/>
    <w:rsid w:val="00D04EE1"/>
    <w:rsid w:val="00D05030"/>
    <w:rsid w:val="00D05329"/>
    <w:rsid w:val="00D05743"/>
    <w:rsid w:val="00D05753"/>
    <w:rsid w:val="00D069C4"/>
    <w:rsid w:val="00D06A53"/>
    <w:rsid w:val="00D06B07"/>
    <w:rsid w:val="00D06B28"/>
    <w:rsid w:val="00D076A2"/>
    <w:rsid w:val="00D078B5"/>
    <w:rsid w:val="00D07E39"/>
    <w:rsid w:val="00D102AB"/>
    <w:rsid w:val="00D1042C"/>
    <w:rsid w:val="00D10A6C"/>
    <w:rsid w:val="00D10AC5"/>
    <w:rsid w:val="00D10BAA"/>
    <w:rsid w:val="00D10CA2"/>
    <w:rsid w:val="00D1142C"/>
    <w:rsid w:val="00D116B2"/>
    <w:rsid w:val="00D11F39"/>
    <w:rsid w:val="00D1286E"/>
    <w:rsid w:val="00D1298D"/>
    <w:rsid w:val="00D12A37"/>
    <w:rsid w:val="00D12E29"/>
    <w:rsid w:val="00D12EC4"/>
    <w:rsid w:val="00D133CC"/>
    <w:rsid w:val="00D13761"/>
    <w:rsid w:val="00D14101"/>
    <w:rsid w:val="00D1432F"/>
    <w:rsid w:val="00D14431"/>
    <w:rsid w:val="00D14600"/>
    <w:rsid w:val="00D15367"/>
    <w:rsid w:val="00D15A03"/>
    <w:rsid w:val="00D15CA9"/>
    <w:rsid w:val="00D161BB"/>
    <w:rsid w:val="00D1651D"/>
    <w:rsid w:val="00D16772"/>
    <w:rsid w:val="00D16ADD"/>
    <w:rsid w:val="00D173BF"/>
    <w:rsid w:val="00D17513"/>
    <w:rsid w:val="00D17574"/>
    <w:rsid w:val="00D17803"/>
    <w:rsid w:val="00D17938"/>
    <w:rsid w:val="00D17E92"/>
    <w:rsid w:val="00D20213"/>
    <w:rsid w:val="00D20306"/>
    <w:rsid w:val="00D2045E"/>
    <w:rsid w:val="00D20690"/>
    <w:rsid w:val="00D20A6D"/>
    <w:rsid w:val="00D21117"/>
    <w:rsid w:val="00D21A76"/>
    <w:rsid w:val="00D21B26"/>
    <w:rsid w:val="00D21B7D"/>
    <w:rsid w:val="00D21EC3"/>
    <w:rsid w:val="00D22735"/>
    <w:rsid w:val="00D22905"/>
    <w:rsid w:val="00D22992"/>
    <w:rsid w:val="00D22BF8"/>
    <w:rsid w:val="00D22CC2"/>
    <w:rsid w:val="00D231BD"/>
    <w:rsid w:val="00D2397F"/>
    <w:rsid w:val="00D23F98"/>
    <w:rsid w:val="00D248F6"/>
    <w:rsid w:val="00D24951"/>
    <w:rsid w:val="00D249EF"/>
    <w:rsid w:val="00D25906"/>
    <w:rsid w:val="00D2597A"/>
    <w:rsid w:val="00D25B69"/>
    <w:rsid w:val="00D25BBA"/>
    <w:rsid w:val="00D260A3"/>
    <w:rsid w:val="00D2628E"/>
    <w:rsid w:val="00D263A3"/>
    <w:rsid w:val="00D2653C"/>
    <w:rsid w:val="00D26F1E"/>
    <w:rsid w:val="00D27038"/>
    <w:rsid w:val="00D27543"/>
    <w:rsid w:val="00D304E0"/>
    <w:rsid w:val="00D305B6"/>
    <w:rsid w:val="00D30724"/>
    <w:rsid w:val="00D30917"/>
    <w:rsid w:val="00D30E8C"/>
    <w:rsid w:val="00D31039"/>
    <w:rsid w:val="00D311F9"/>
    <w:rsid w:val="00D31BB1"/>
    <w:rsid w:val="00D31D73"/>
    <w:rsid w:val="00D32234"/>
    <w:rsid w:val="00D326D2"/>
    <w:rsid w:val="00D32924"/>
    <w:rsid w:val="00D333AE"/>
    <w:rsid w:val="00D335C1"/>
    <w:rsid w:val="00D33831"/>
    <w:rsid w:val="00D349CA"/>
    <w:rsid w:val="00D350D9"/>
    <w:rsid w:val="00D35393"/>
    <w:rsid w:val="00D35432"/>
    <w:rsid w:val="00D354AA"/>
    <w:rsid w:val="00D36046"/>
    <w:rsid w:val="00D36791"/>
    <w:rsid w:val="00D36939"/>
    <w:rsid w:val="00D36B11"/>
    <w:rsid w:val="00D37110"/>
    <w:rsid w:val="00D37E78"/>
    <w:rsid w:val="00D37F08"/>
    <w:rsid w:val="00D40379"/>
    <w:rsid w:val="00D406A5"/>
    <w:rsid w:val="00D407E4"/>
    <w:rsid w:val="00D40A54"/>
    <w:rsid w:val="00D40B8A"/>
    <w:rsid w:val="00D40CD0"/>
    <w:rsid w:val="00D40E1C"/>
    <w:rsid w:val="00D41178"/>
    <w:rsid w:val="00D41405"/>
    <w:rsid w:val="00D41464"/>
    <w:rsid w:val="00D415E9"/>
    <w:rsid w:val="00D41AC0"/>
    <w:rsid w:val="00D41E00"/>
    <w:rsid w:val="00D4212B"/>
    <w:rsid w:val="00D4253A"/>
    <w:rsid w:val="00D42CA6"/>
    <w:rsid w:val="00D42E85"/>
    <w:rsid w:val="00D42F33"/>
    <w:rsid w:val="00D432DC"/>
    <w:rsid w:val="00D43D9E"/>
    <w:rsid w:val="00D43FA4"/>
    <w:rsid w:val="00D4410D"/>
    <w:rsid w:val="00D444C1"/>
    <w:rsid w:val="00D445F2"/>
    <w:rsid w:val="00D446C7"/>
    <w:rsid w:val="00D447C7"/>
    <w:rsid w:val="00D44CB8"/>
    <w:rsid w:val="00D44F65"/>
    <w:rsid w:val="00D452AF"/>
    <w:rsid w:val="00D4533B"/>
    <w:rsid w:val="00D4541E"/>
    <w:rsid w:val="00D45443"/>
    <w:rsid w:val="00D46254"/>
    <w:rsid w:val="00D46367"/>
    <w:rsid w:val="00D464A2"/>
    <w:rsid w:val="00D46AE3"/>
    <w:rsid w:val="00D46DA1"/>
    <w:rsid w:val="00D46EC7"/>
    <w:rsid w:val="00D46F9B"/>
    <w:rsid w:val="00D47211"/>
    <w:rsid w:val="00D47A17"/>
    <w:rsid w:val="00D47E4B"/>
    <w:rsid w:val="00D50275"/>
    <w:rsid w:val="00D50432"/>
    <w:rsid w:val="00D50C1E"/>
    <w:rsid w:val="00D50C26"/>
    <w:rsid w:val="00D50D25"/>
    <w:rsid w:val="00D512FA"/>
    <w:rsid w:val="00D51649"/>
    <w:rsid w:val="00D519EE"/>
    <w:rsid w:val="00D51B3B"/>
    <w:rsid w:val="00D51E81"/>
    <w:rsid w:val="00D52C30"/>
    <w:rsid w:val="00D52D63"/>
    <w:rsid w:val="00D53528"/>
    <w:rsid w:val="00D53D78"/>
    <w:rsid w:val="00D54266"/>
    <w:rsid w:val="00D54559"/>
    <w:rsid w:val="00D54B10"/>
    <w:rsid w:val="00D54BBC"/>
    <w:rsid w:val="00D54FFA"/>
    <w:rsid w:val="00D5515C"/>
    <w:rsid w:val="00D55DE9"/>
    <w:rsid w:val="00D562A3"/>
    <w:rsid w:val="00D5653F"/>
    <w:rsid w:val="00D56836"/>
    <w:rsid w:val="00D56A07"/>
    <w:rsid w:val="00D56A0C"/>
    <w:rsid w:val="00D56FF1"/>
    <w:rsid w:val="00D57A16"/>
    <w:rsid w:val="00D57AAC"/>
    <w:rsid w:val="00D60096"/>
    <w:rsid w:val="00D6027C"/>
    <w:rsid w:val="00D606E5"/>
    <w:rsid w:val="00D607E6"/>
    <w:rsid w:val="00D6084C"/>
    <w:rsid w:val="00D608E5"/>
    <w:rsid w:val="00D60C56"/>
    <w:rsid w:val="00D6105F"/>
    <w:rsid w:val="00D61119"/>
    <w:rsid w:val="00D612B4"/>
    <w:rsid w:val="00D612E3"/>
    <w:rsid w:val="00D61559"/>
    <w:rsid w:val="00D629BF"/>
    <w:rsid w:val="00D62B81"/>
    <w:rsid w:val="00D62CF3"/>
    <w:rsid w:val="00D63863"/>
    <w:rsid w:val="00D63DD3"/>
    <w:rsid w:val="00D642BD"/>
    <w:rsid w:val="00D647F2"/>
    <w:rsid w:val="00D64D13"/>
    <w:rsid w:val="00D64E22"/>
    <w:rsid w:val="00D655C9"/>
    <w:rsid w:val="00D66040"/>
    <w:rsid w:val="00D662D7"/>
    <w:rsid w:val="00D66387"/>
    <w:rsid w:val="00D663CE"/>
    <w:rsid w:val="00D66605"/>
    <w:rsid w:val="00D6688C"/>
    <w:rsid w:val="00D671DF"/>
    <w:rsid w:val="00D6737E"/>
    <w:rsid w:val="00D67397"/>
    <w:rsid w:val="00D674DB"/>
    <w:rsid w:val="00D70015"/>
    <w:rsid w:val="00D702AB"/>
    <w:rsid w:val="00D70485"/>
    <w:rsid w:val="00D7059F"/>
    <w:rsid w:val="00D70ABC"/>
    <w:rsid w:val="00D71509"/>
    <w:rsid w:val="00D716F8"/>
    <w:rsid w:val="00D720DC"/>
    <w:rsid w:val="00D72CAB"/>
    <w:rsid w:val="00D73A1C"/>
    <w:rsid w:val="00D7443A"/>
    <w:rsid w:val="00D74605"/>
    <w:rsid w:val="00D747BF"/>
    <w:rsid w:val="00D7482D"/>
    <w:rsid w:val="00D74A6D"/>
    <w:rsid w:val="00D74B3E"/>
    <w:rsid w:val="00D74B4E"/>
    <w:rsid w:val="00D74DBB"/>
    <w:rsid w:val="00D75762"/>
    <w:rsid w:val="00D763D0"/>
    <w:rsid w:val="00D7644E"/>
    <w:rsid w:val="00D76DAE"/>
    <w:rsid w:val="00D76EC6"/>
    <w:rsid w:val="00D76FB5"/>
    <w:rsid w:val="00D7707D"/>
    <w:rsid w:val="00D77844"/>
    <w:rsid w:val="00D77949"/>
    <w:rsid w:val="00D800FA"/>
    <w:rsid w:val="00D801FB"/>
    <w:rsid w:val="00D804D0"/>
    <w:rsid w:val="00D8177C"/>
    <w:rsid w:val="00D822E4"/>
    <w:rsid w:val="00D826B2"/>
    <w:rsid w:val="00D827B1"/>
    <w:rsid w:val="00D83002"/>
    <w:rsid w:val="00D830D7"/>
    <w:rsid w:val="00D835BF"/>
    <w:rsid w:val="00D836DE"/>
    <w:rsid w:val="00D83B2E"/>
    <w:rsid w:val="00D83B66"/>
    <w:rsid w:val="00D83D9D"/>
    <w:rsid w:val="00D83F7C"/>
    <w:rsid w:val="00D841DF"/>
    <w:rsid w:val="00D844B3"/>
    <w:rsid w:val="00D855C0"/>
    <w:rsid w:val="00D85730"/>
    <w:rsid w:val="00D85971"/>
    <w:rsid w:val="00D85FF3"/>
    <w:rsid w:val="00D860B2"/>
    <w:rsid w:val="00D86162"/>
    <w:rsid w:val="00D861FB"/>
    <w:rsid w:val="00D862FF"/>
    <w:rsid w:val="00D86D24"/>
    <w:rsid w:val="00D86EEC"/>
    <w:rsid w:val="00D87083"/>
    <w:rsid w:val="00D87262"/>
    <w:rsid w:val="00D87539"/>
    <w:rsid w:val="00D876D1"/>
    <w:rsid w:val="00D87CBF"/>
    <w:rsid w:val="00D9031E"/>
    <w:rsid w:val="00D904D2"/>
    <w:rsid w:val="00D9097F"/>
    <w:rsid w:val="00D90F1D"/>
    <w:rsid w:val="00D91F5E"/>
    <w:rsid w:val="00D91F7E"/>
    <w:rsid w:val="00D92203"/>
    <w:rsid w:val="00D9298E"/>
    <w:rsid w:val="00D92DE0"/>
    <w:rsid w:val="00D9301A"/>
    <w:rsid w:val="00D93781"/>
    <w:rsid w:val="00D93885"/>
    <w:rsid w:val="00D93CB4"/>
    <w:rsid w:val="00D93D6D"/>
    <w:rsid w:val="00D941FB"/>
    <w:rsid w:val="00D943D7"/>
    <w:rsid w:val="00D94743"/>
    <w:rsid w:val="00D94B09"/>
    <w:rsid w:val="00D94C83"/>
    <w:rsid w:val="00D94F58"/>
    <w:rsid w:val="00D95018"/>
    <w:rsid w:val="00D95D58"/>
    <w:rsid w:val="00D95E3B"/>
    <w:rsid w:val="00D9624E"/>
    <w:rsid w:val="00D96586"/>
    <w:rsid w:val="00D968AD"/>
    <w:rsid w:val="00D96C28"/>
    <w:rsid w:val="00D96CA6"/>
    <w:rsid w:val="00DA0326"/>
    <w:rsid w:val="00DA0463"/>
    <w:rsid w:val="00DA0EFB"/>
    <w:rsid w:val="00DA0F07"/>
    <w:rsid w:val="00DA0F29"/>
    <w:rsid w:val="00DA165B"/>
    <w:rsid w:val="00DA1712"/>
    <w:rsid w:val="00DA1806"/>
    <w:rsid w:val="00DA2547"/>
    <w:rsid w:val="00DA2C7C"/>
    <w:rsid w:val="00DA313B"/>
    <w:rsid w:val="00DA3339"/>
    <w:rsid w:val="00DA34B2"/>
    <w:rsid w:val="00DA3A7A"/>
    <w:rsid w:val="00DA40B9"/>
    <w:rsid w:val="00DA4CCB"/>
    <w:rsid w:val="00DA5426"/>
    <w:rsid w:val="00DA5717"/>
    <w:rsid w:val="00DA5B7D"/>
    <w:rsid w:val="00DA6176"/>
    <w:rsid w:val="00DA6308"/>
    <w:rsid w:val="00DA65DD"/>
    <w:rsid w:val="00DA6992"/>
    <w:rsid w:val="00DA7339"/>
    <w:rsid w:val="00DA7B8B"/>
    <w:rsid w:val="00DA7C36"/>
    <w:rsid w:val="00DB0311"/>
    <w:rsid w:val="00DB03FD"/>
    <w:rsid w:val="00DB0EE7"/>
    <w:rsid w:val="00DB1991"/>
    <w:rsid w:val="00DB2319"/>
    <w:rsid w:val="00DB254D"/>
    <w:rsid w:val="00DB26DF"/>
    <w:rsid w:val="00DB27D6"/>
    <w:rsid w:val="00DB3399"/>
    <w:rsid w:val="00DB363B"/>
    <w:rsid w:val="00DB3687"/>
    <w:rsid w:val="00DB3861"/>
    <w:rsid w:val="00DB38F1"/>
    <w:rsid w:val="00DB3BB9"/>
    <w:rsid w:val="00DB4AD8"/>
    <w:rsid w:val="00DB4DA1"/>
    <w:rsid w:val="00DB5291"/>
    <w:rsid w:val="00DB5292"/>
    <w:rsid w:val="00DB552A"/>
    <w:rsid w:val="00DB561D"/>
    <w:rsid w:val="00DB5882"/>
    <w:rsid w:val="00DB6122"/>
    <w:rsid w:val="00DB6343"/>
    <w:rsid w:val="00DB6877"/>
    <w:rsid w:val="00DB7554"/>
    <w:rsid w:val="00DB7943"/>
    <w:rsid w:val="00DB7C9E"/>
    <w:rsid w:val="00DC0099"/>
    <w:rsid w:val="00DC00F6"/>
    <w:rsid w:val="00DC0119"/>
    <w:rsid w:val="00DC0546"/>
    <w:rsid w:val="00DC0DC9"/>
    <w:rsid w:val="00DC0DDE"/>
    <w:rsid w:val="00DC0E3F"/>
    <w:rsid w:val="00DC1081"/>
    <w:rsid w:val="00DC15B5"/>
    <w:rsid w:val="00DC15EF"/>
    <w:rsid w:val="00DC169E"/>
    <w:rsid w:val="00DC17D3"/>
    <w:rsid w:val="00DC1A6E"/>
    <w:rsid w:val="00DC1BCA"/>
    <w:rsid w:val="00DC241A"/>
    <w:rsid w:val="00DC2778"/>
    <w:rsid w:val="00DC3159"/>
    <w:rsid w:val="00DC3455"/>
    <w:rsid w:val="00DC34E6"/>
    <w:rsid w:val="00DC3801"/>
    <w:rsid w:val="00DC3AA6"/>
    <w:rsid w:val="00DC3C07"/>
    <w:rsid w:val="00DC40E5"/>
    <w:rsid w:val="00DC4722"/>
    <w:rsid w:val="00DC4AB0"/>
    <w:rsid w:val="00DC500C"/>
    <w:rsid w:val="00DC5171"/>
    <w:rsid w:val="00DC5713"/>
    <w:rsid w:val="00DC59E6"/>
    <w:rsid w:val="00DC5A00"/>
    <w:rsid w:val="00DC5A78"/>
    <w:rsid w:val="00DC5CEF"/>
    <w:rsid w:val="00DC5EF2"/>
    <w:rsid w:val="00DC6257"/>
    <w:rsid w:val="00DC6334"/>
    <w:rsid w:val="00DC6763"/>
    <w:rsid w:val="00DC67E5"/>
    <w:rsid w:val="00DC6BFC"/>
    <w:rsid w:val="00DC73FF"/>
    <w:rsid w:val="00DC7411"/>
    <w:rsid w:val="00DC7741"/>
    <w:rsid w:val="00DD03F4"/>
    <w:rsid w:val="00DD05A9"/>
    <w:rsid w:val="00DD0848"/>
    <w:rsid w:val="00DD0926"/>
    <w:rsid w:val="00DD102A"/>
    <w:rsid w:val="00DD11F1"/>
    <w:rsid w:val="00DD1E5E"/>
    <w:rsid w:val="00DD1EBD"/>
    <w:rsid w:val="00DD2122"/>
    <w:rsid w:val="00DD21D6"/>
    <w:rsid w:val="00DD26F0"/>
    <w:rsid w:val="00DD27CC"/>
    <w:rsid w:val="00DD2FA8"/>
    <w:rsid w:val="00DD3387"/>
    <w:rsid w:val="00DD3840"/>
    <w:rsid w:val="00DD3ABC"/>
    <w:rsid w:val="00DD44D2"/>
    <w:rsid w:val="00DD46EC"/>
    <w:rsid w:val="00DD4BAF"/>
    <w:rsid w:val="00DD4C45"/>
    <w:rsid w:val="00DD4D73"/>
    <w:rsid w:val="00DD56E0"/>
    <w:rsid w:val="00DD5716"/>
    <w:rsid w:val="00DD661D"/>
    <w:rsid w:val="00DD66CE"/>
    <w:rsid w:val="00DD67C8"/>
    <w:rsid w:val="00DD7F55"/>
    <w:rsid w:val="00DE02AA"/>
    <w:rsid w:val="00DE0504"/>
    <w:rsid w:val="00DE061A"/>
    <w:rsid w:val="00DE0770"/>
    <w:rsid w:val="00DE079F"/>
    <w:rsid w:val="00DE0A07"/>
    <w:rsid w:val="00DE0A76"/>
    <w:rsid w:val="00DE0A7A"/>
    <w:rsid w:val="00DE0E6C"/>
    <w:rsid w:val="00DE1157"/>
    <w:rsid w:val="00DE11F1"/>
    <w:rsid w:val="00DE20D1"/>
    <w:rsid w:val="00DE2130"/>
    <w:rsid w:val="00DE232D"/>
    <w:rsid w:val="00DE26BE"/>
    <w:rsid w:val="00DE28B2"/>
    <w:rsid w:val="00DE2946"/>
    <w:rsid w:val="00DE2EE0"/>
    <w:rsid w:val="00DE310A"/>
    <w:rsid w:val="00DE3267"/>
    <w:rsid w:val="00DE332F"/>
    <w:rsid w:val="00DE3380"/>
    <w:rsid w:val="00DE3D69"/>
    <w:rsid w:val="00DE3E8E"/>
    <w:rsid w:val="00DE455D"/>
    <w:rsid w:val="00DE4624"/>
    <w:rsid w:val="00DE5941"/>
    <w:rsid w:val="00DE5FB2"/>
    <w:rsid w:val="00DE6148"/>
    <w:rsid w:val="00DE6E78"/>
    <w:rsid w:val="00DE7118"/>
    <w:rsid w:val="00DE7668"/>
    <w:rsid w:val="00DE78D2"/>
    <w:rsid w:val="00DE7AD4"/>
    <w:rsid w:val="00DF08A8"/>
    <w:rsid w:val="00DF0B8E"/>
    <w:rsid w:val="00DF0E46"/>
    <w:rsid w:val="00DF121D"/>
    <w:rsid w:val="00DF1764"/>
    <w:rsid w:val="00DF18C6"/>
    <w:rsid w:val="00DF1BBB"/>
    <w:rsid w:val="00DF2063"/>
    <w:rsid w:val="00DF24BE"/>
    <w:rsid w:val="00DF2CF9"/>
    <w:rsid w:val="00DF2DE0"/>
    <w:rsid w:val="00DF2F28"/>
    <w:rsid w:val="00DF338E"/>
    <w:rsid w:val="00DF3867"/>
    <w:rsid w:val="00DF3CA7"/>
    <w:rsid w:val="00DF3CD2"/>
    <w:rsid w:val="00DF3F85"/>
    <w:rsid w:val="00DF422F"/>
    <w:rsid w:val="00DF4551"/>
    <w:rsid w:val="00DF46EE"/>
    <w:rsid w:val="00DF48C5"/>
    <w:rsid w:val="00DF4F2A"/>
    <w:rsid w:val="00DF51BE"/>
    <w:rsid w:val="00DF5248"/>
    <w:rsid w:val="00DF5425"/>
    <w:rsid w:val="00DF5BD5"/>
    <w:rsid w:val="00DF5E41"/>
    <w:rsid w:val="00DF5EA1"/>
    <w:rsid w:val="00DF5FE6"/>
    <w:rsid w:val="00DF61BA"/>
    <w:rsid w:val="00DF62CB"/>
    <w:rsid w:val="00DF6712"/>
    <w:rsid w:val="00DF6B49"/>
    <w:rsid w:val="00DF7574"/>
    <w:rsid w:val="00DF7A8D"/>
    <w:rsid w:val="00DF7BEF"/>
    <w:rsid w:val="00E00173"/>
    <w:rsid w:val="00E0033D"/>
    <w:rsid w:val="00E0056A"/>
    <w:rsid w:val="00E008B9"/>
    <w:rsid w:val="00E00C38"/>
    <w:rsid w:val="00E011F9"/>
    <w:rsid w:val="00E01550"/>
    <w:rsid w:val="00E015B9"/>
    <w:rsid w:val="00E02012"/>
    <w:rsid w:val="00E0218E"/>
    <w:rsid w:val="00E0230B"/>
    <w:rsid w:val="00E02579"/>
    <w:rsid w:val="00E02E05"/>
    <w:rsid w:val="00E0344E"/>
    <w:rsid w:val="00E03583"/>
    <w:rsid w:val="00E0382B"/>
    <w:rsid w:val="00E03890"/>
    <w:rsid w:val="00E03D60"/>
    <w:rsid w:val="00E03EC9"/>
    <w:rsid w:val="00E03FD3"/>
    <w:rsid w:val="00E04235"/>
    <w:rsid w:val="00E04323"/>
    <w:rsid w:val="00E049E1"/>
    <w:rsid w:val="00E04CAF"/>
    <w:rsid w:val="00E04CC6"/>
    <w:rsid w:val="00E05003"/>
    <w:rsid w:val="00E0540D"/>
    <w:rsid w:val="00E059F6"/>
    <w:rsid w:val="00E0641F"/>
    <w:rsid w:val="00E074B0"/>
    <w:rsid w:val="00E07594"/>
    <w:rsid w:val="00E078D5"/>
    <w:rsid w:val="00E079AB"/>
    <w:rsid w:val="00E07CE0"/>
    <w:rsid w:val="00E07DBF"/>
    <w:rsid w:val="00E07E18"/>
    <w:rsid w:val="00E10676"/>
    <w:rsid w:val="00E1071B"/>
    <w:rsid w:val="00E10AB3"/>
    <w:rsid w:val="00E1142B"/>
    <w:rsid w:val="00E1185C"/>
    <w:rsid w:val="00E11A63"/>
    <w:rsid w:val="00E11C62"/>
    <w:rsid w:val="00E11CF7"/>
    <w:rsid w:val="00E11EFB"/>
    <w:rsid w:val="00E12C81"/>
    <w:rsid w:val="00E13330"/>
    <w:rsid w:val="00E1353C"/>
    <w:rsid w:val="00E13D68"/>
    <w:rsid w:val="00E14179"/>
    <w:rsid w:val="00E148F6"/>
    <w:rsid w:val="00E15959"/>
    <w:rsid w:val="00E159E7"/>
    <w:rsid w:val="00E15ABF"/>
    <w:rsid w:val="00E161D9"/>
    <w:rsid w:val="00E16256"/>
    <w:rsid w:val="00E165C6"/>
    <w:rsid w:val="00E1669F"/>
    <w:rsid w:val="00E16793"/>
    <w:rsid w:val="00E16A42"/>
    <w:rsid w:val="00E16B01"/>
    <w:rsid w:val="00E17218"/>
    <w:rsid w:val="00E1758B"/>
    <w:rsid w:val="00E1797E"/>
    <w:rsid w:val="00E17AB1"/>
    <w:rsid w:val="00E17B68"/>
    <w:rsid w:val="00E17F20"/>
    <w:rsid w:val="00E2067A"/>
    <w:rsid w:val="00E215B2"/>
    <w:rsid w:val="00E2179D"/>
    <w:rsid w:val="00E21933"/>
    <w:rsid w:val="00E21992"/>
    <w:rsid w:val="00E21A9C"/>
    <w:rsid w:val="00E21BC1"/>
    <w:rsid w:val="00E21BE1"/>
    <w:rsid w:val="00E22818"/>
    <w:rsid w:val="00E2284E"/>
    <w:rsid w:val="00E22CA1"/>
    <w:rsid w:val="00E23342"/>
    <w:rsid w:val="00E23742"/>
    <w:rsid w:val="00E23B3C"/>
    <w:rsid w:val="00E24222"/>
    <w:rsid w:val="00E245B6"/>
    <w:rsid w:val="00E24628"/>
    <w:rsid w:val="00E24EEE"/>
    <w:rsid w:val="00E24F5B"/>
    <w:rsid w:val="00E25B41"/>
    <w:rsid w:val="00E25C17"/>
    <w:rsid w:val="00E26506"/>
    <w:rsid w:val="00E26D2B"/>
    <w:rsid w:val="00E27120"/>
    <w:rsid w:val="00E27305"/>
    <w:rsid w:val="00E27B12"/>
    <w:rsid w:val="00E27F6A"/>
    <w:rsid w:val="00E302DB"/>
    <w:rsid w:val="00E30644"/>
    <w:rsid w:val="00E3066B"/>
    <w:rsid w:val="00E30877"/>
    <w:rsid w:val="00E31297"/>
    <w:rsid w:val="00E325EB"/>
    <w:rsid w:val="00E32C1F"/>
    <w:rsid w:val="00E32D71"/>
    <w:rsid w:val="00E32EA2"/>
    <w:rsid w:val="00E32F45"/>
    <w:rsid w:val="00E33178"/>
    <w:rsid w:val="00E3318F"/>
    <w:rsid w:val="00E3337F"/>
    <w:rsid w:val="00E33A16"/>
    <w:rsid w:val="00E33AA8"/>
    <w:rsid w:val="00E33ECD"/>
    <w:rsid w:val="00E342D5"/>
    <w:rsid w:val="00E34474"/>
    <w:rsid w:val="00E34733"/>
    <w:rsid w:val="00E34971"/>
    <w:rsid w:val="00E34BE6"/>
    <w:rsid w:val="00E353B6"/>
    <w:rsid w:val="00E354E2"/>
    <w:rsid w:val="00E3574C"/>
    <w:rsid w:val="00E35DC5"/>
    <w:rsid w:val="00E35E1E"/>
    <w:rsid w:val="00E3663C"/>
    <w:rsid w:val="00E36B51"/>
    <w:rsid w:val="00E36FB1"/>
    <w:rsid w:val="00E37246"/>
    <w:rsid w:val="00E374DB"/>
    <w:rsid w:val="00E378EE"/>
    <w:rsid w:val="00E37BCB"/>
    <w:rsid w:val="00E4029D"/>
    <w:rsid w:val="00E40520"/>
    <w:rsid w:val="00E40C36"/>
    <w:rsid w:val="00E41199"/>
    <w:rsid w:val="00E4157A"/>
    <w:rsid w:val="00E41A8A"/>
    <w:rsid w:val="00E41BF0"/>
    <w:rsid w:val="00E425C3"/>
    <w:rsid w:val="00E42B95"/>
    <w:rsid w:val="00E430B5"/>
    <w:rsid w:val="00E4316A"/>
    <w:rsid w:val="00E431A5"/>
    <w:rsid w:val="00E431D8"/>
    <w:rsid w:val="00E43323"/>
    <w:rsid w:val="00E437F9"/>
    <w:rsid w:val="00E43A90"/>
    <w:rsid w:val="00E43B09"/>
    <w:rsid w:val="00E43D55"/>
    <w:rsid w:val="00E443C8"/>
    <w:rsid w:val="00E44719"/>
    <w:rsid w:val="00E44A2B"/>
    <w:rsid w:val="00E44D6A"/>
    <w:rsid w:val="00E4501E"/>
    <w:rsid w:val="00E45080"/>
    <w:rsid w:val="00E456FE"/>
    <w:rsid w:val="00E45810"/>
    <w:rsid w:val="00E45BCA"/>
    <w:rsid w:val="00E4614B"/>
    <w:rsid w:val="00E46BFD"/>
    <w:rsid w:val="00E470BA"/>
    <w:rsid w:val="00E477B6"/>
    <w:rsid w:val="00E479BD"/>
    <w:rsid w:val="00E47C74"/>
    <w:rsid w:val="00E50234"/>
    <w:rsid w:val="00E50634"/>
    <w:rsid w:val="00E508B4"/>
    <w:rsid w:val="00E50A1E"/>
    <w:rsid w:val="00E5131B"/>
    <w:rsid w:val="00E51365"/>
    <w:rsid w:val="00E51B05"/>
    <w:rsid w:val="00E51C8F"/>
    <w:rsid w:val="00E51FE9"/>
    <w:rsid w:val="00E52284"/>
    <w:rsid w:val="00E52637"/>
    <w:rsid w:val="00E52772"/>
    <w:rsid w:val="00E52AF9"/>
    <w:rsid w:val="00E52C26"/>
    <w:rsid w:val="00E52EF1"/>
    <w:rsid w:val="00E53558"/>
    <w:rsid w:val="00E53A81"/>
    <w:rsid w:val="00E53C7A"/>
    <w:rsid w:val="00E542E1"/>
    <w:rsid w:val="00E54407"/>
    <w:rsid w:val="00E5466E"/>
    <w:rsid w:val="00E54FAB"/>
    <w:rsid w:val="00E550D9"/>
    <w:rsid w:val="00E55244"/>
    <w:rsid w:val="00E5541F"/>
    <w:rsid w:val="00E55923"/>
    <w:rsid w:val="00E55C24"/>
    <w:rsid w:val="00E5622C"/>
    <w:rsid w:val="00E5658C"/>
    <w:rsid w:val="00E566C0"/>
    <w:rsid w:val="00E56A68"/>
    <w:rsid w:val="00E57A91"/>
    <w:rsid w:val="00E57B41"/>
    <w:rsid w:val="00E57B98"/>
    <w:rsid w:val="00E6063C"/>
    <w:rsid w:val="00E60AD2"/>
    <w:rsid w:val="00E60B70"/>
    <w:rsid w:val="00E62AD4"/>
    <w:rsid w:val="00E62B4B"/>
    <w:rsid w:val="00E636A7"/>
    <w:rsid w:val="00E63B20"/>
    <w:rsid w:val="00E63B6C"/>
    <w:rsid w:val="00E63C04"/>
    <w:rsid w:val="00E63FCA"/>
    <w:rsid w:val="00E6411A"/>
    <w:rsid w:val="00E642B4"/>
    <w:rsid w:val="00E644F4"/>
    <w:rsid w:val="00E64A0D"/>
    <w:rsid w:val="00E657E6"/>
    <w:rsid w:val="00E6583F"/>
    <w:rsid w:val="00E66053"/>
    <w:rsid w:val="00E662B8"/>
    <w:rsid w:val="00E663DB"/>
    <w:rsid w:val="00E668C2"/>
    <w:rsid w:val="00E66DA4"/>
    <w:rsid w:val="00E671BA"/>
    <w:rsid w:val="00E672B3"/>
    <w:rsid w:val="00E702EA"/>
    <w:rsid w:val="00E71529"/>
    <w:rsid w:val="00E71E00"/>
    <w:rsid w:val="00E7246C"/>
    <w:rsid w:val="00E7261E"/>
    <w:rsid w:val="00E72B1B"/>
    <w:rsid w:val="00E73516"/>
    <w:rsid w:val="00E737F9"/>
    <w:rsid w:val="00E7385F"/>
    <w:rsid w:val="00E73DF4"/>
    <w:rsid w:val="00E745DB"/>
    <w:rsid w:val="00E75705"/>
    <w:rsid w:val="00E75980"/>
    <w:rsid w:val="00E75D63"/>
    <w:rsid w:val="00E75F71"/>
    <w:rsid w:val="00E76208"/>
    <w:rsid w:val="00E767F2"/>
    <w:rsid w:val="00E76BE2"/>
    <w:rsid w:val="00E7787A"/>
    <w:rsid w:val="00E778DB"/>
    <w:rsid w:val="00E77E56"/>
    <w:rsid w:val="00E77EF8"/>
    <w:rsid w:val="00E804B6"/>
    <w:rsid w:val="00E80993"/>
    <w:rsid w:val="00E80B22"/>
    <w:rsid w:val="00E80BD6"/>
    <w:rsid w:val="00E80CB4"/>
    <w:rsid w:val="00E81099"/>
    <w:rsid w:val="00E813C6"/>
    <w:rsid w:val="00E8183A"/>
    <w:rsid w:val="00E819E7"/>
    <w:rsid w:val="00E81C59"/>
    <w:rsid w:val="00E81DAA"/>
    <w:rsid w:val="00E82047"/>
    <w:rsid w:val="00E82213"/>
    <w:rsid w:val="00E83583"/>
    <w:rsid w:val="00E843FF"/>
    <w:rsid w:val="00E84498"/>
    <w:rsid w:val="00E844A8"/>
    <w:rsid w:val="00E849BB"/>
    <w:rsid w:val="00E84A25"/>
    <w:rsid w:val="00E84DCD"/>
    <w:rsid w:val="00E84F27"/>
    <w:rsid w:val="00E855F7"/>
    <w:rsid w:val="00E85626"/>
    <w:rsid w:val="00E857D2"/>
    <w:rsid w:val="00E858A9"/>
    <w:rsid w:val="00E85DC9"/>
    <w:rsid w:val="00E85F1F"/>
    <w:rsid w:val="00E86249"/>
    <w:rsid w:val="00E868FB"/>
    <w:rsid w:val="00E86A7C"/>
    <w:rsid w:val="00E86E92"/>
    <w:rsid w:val="00E87138"/>
    <w:rsid w:val="00E90528"/>
    <w:rsid w:val="00E90969"/>
    <w:rsid w:val="00E90A55"/>
    <w:rsid w:val="00E91019"/>
    <w:rsid w:val="00E91239"/>
    <w:rsid w:val="00E912AE"/>
    <w:rsid w:val="00E9143B"/>
    <w:rsid w:val="00E92056"/>
    <w:rsid w:val="00E920E2"/>
    <w:rsid w:val="00E920E8"/>
    <w:rsid w:val="00E921B0"/>
    <w:rsid w:val="00E92666"/>
    <w:rsid w:val="00E929B9"/>
    <w:rsid w:val="00E9316E"/>
    <w:rsid w:val="00E931CE"/>
    <w:rsid w:val="00E93423"/>
    <w:rsid w:val="00E93EE1"/>
    <w:rsid w:val="00E94078"/>
    <w:rsid w:val="00E94347"/>
    <w:rsid w:val="00E94957"/>
    <w:rsid w:val="00E952D9"/>
    <w:rsid w:val="00E9586F"/>
    <w:rsid w:val="00E961C6"/>
    <w:rsid w:val="00E9656A"/>
    <w:rsid w:val="00E96C03"/>
    <w:rsid w:val="00E96DBC"/>
    <w:rsid w:val="00E96FAC"/>
    <w:rsid w:val="00E9715A"/>
    <w:rsid w:val="00E977F1"/>
    <w:rsid w:val="00EA0189"/>
    <w:rsid w:val="00EA037E"/>
    <w:rsid w:val="00EA0482"/>
    <w:rsid w:val="00EA055E"/>
    <w:rsid w:val="00EA0C17"/>
    <w:rsid w:val="00EA0DBC"/>
    <w:rsid w:val="00EA0F64"/>
    <w:rsid w:val="00EA1625"/>
    <w:rsid w:val="00EA1999"/>
    <w:rsid w:val="00EA1A15"/>
    <w:rsid w:val="00EA25C7"/>
    <w:rsid w:val="00EA26A4"/>
    <w:rsid w:val="00EA26AE"/>
    <w:rsid w:val="00EA2C6D"/>
    <w:rsid w:val="00EA2C9E"/>
    <w:rsid w:val="00EA2DB0"/>
    <w:rsid w:val="00EA30C8"/>
    <w:rsid w:val="00EA31B6"/>
    <w:rsid w:val="00EA3845"/>
    <w:rsid w:val="00EA3F91"/>
    <w:rsid w:val="00EA3FD5"/>
    <w:rsid w:val="00EA46C6"/>
    <w:rsid w:val="00EA484C"/>
    <w:rsid w:val="00EA4AC9"/>
    <w:rsid w:val="00EA4E90"/>
    <w:rsid w:val="00EA5342"/>
    <w:rsid w:val="00EA54B4"/>
    <w:rsid w:val="00EA5712"/>
    <w:rsid w:val="00EA5718"/>
    <w:rsid w:val="00EA62A7"/>
    <w:rsid w:val="00EA63A3"/>
    <w:rsid w:val="00EA6428"/>
    <w:rsid w:val="00EA64DD"/>
    <w:rsid w:val="00EA6E8B"/>
    <w:rsid w:val="00EA710C"/>
    <w:rsid w:val="00EA747C"/>
    <w:rsid w:val="00EA7BC6"/>
    <w:rsid w:val="00EB00B1"/>
    <w:rsid w:val="00EB04BC"/>
    <w:rsid w:val="00EB05DC"/>
    <w:rsid w:val="00EB0F83"/>
    <w:rsid w:val="00EB1124"/>
    <w:rsid w:val="00EB163F"/>
    <w:rsid w:val="00EB188B"/>
    <w:rsid w:val="00EB1B04"/>
    <w:rsid w:val="00EB214B"/>
    <w:rsid w:val="00EB2716"/>
    <w:rsid w:val="00EB2947"/>
    <w:rsid w:val="00EB2D04"/>
    <w:rsid w:val="00EB2E63"/>
    <w:rsid w:val="00EB36A0"/>
    <w:rsid w:val="00EB3C22"/>
    <w:rsid w:val="00EB3EEE"/>
    <w:rsid w:val="00EB4498"/>
    <w:rsid w:val="00EB44C1"/>
    <w:rsid w:val="00EB44C9"/>
    <w:rsid w:val="00EB4672"/>
    <w:rsid w:val="00EB473D"/>
    <w:rsid w:val="00EB4E11"/>
    <w:rsid w:val="00EB5725"/>
    <w:rsid w:val="00EB5835"/>
    <w:rsid w:val="00EB5E8A"/>
    <w:rsid w:val="00EB64CE"/>
    <w:rsid w:val="00EB65F9"/>
    <w:rsid w:val="00EB6D29"/>
    <w:rsid w:val="00EB73D4"/>
    <w:rsid w:val="00EB754C"/>
    <w:rsid w:val="00EB7759"/>
    <w:rsid w:val="00EB782F"/>
    <w:rsid w:val="00EB7B58"/>
    <w:rsid w:val="00EC0659"/>
    <w:rsid w:val="00EC0A6E"/>
    <w:rsid w:val="00EC0C65"/>
    <w:rsid w:val="00EC1361"/>
    <w:rsid w:val="00EC13E2"/>
    <w:rsid w:val="00EC1AB9"/>
    <w:rsid w:val="00EC1DAE"/>
    <w:rsid w:val="00EC24F5"/>
    <w:rsid w:val="00EC2517"/>
    <w:rsid w:val="00EC28B8"/>
    <w:rsid w:val="00EC295B"/>
    <w:rsid w:val="00EC29E0"/>
    <w:rsid w:val="00EC3963"/>
    <w:rsid w:val="00EC3B33"/>
    <w:rsid w:val="00EC3BF3"/>
    <w:rsid w:val="00EC3F47"/>
    <w:rsid w:val="00EC4627"/>
    <w:rsid w:val="00EC4A28"/>
    <w:rsid w:val="00EC4B63"/>
    <w:rsid w:val="00EC4CC5"/>
    <w:rsid w:val="00EC580A"/>
    <w:rsid w:val="00EC5823"/>
    <w:rsid w:val="00EC5BCB"/>
    <w:rsid w:val="00EC5F19"/>
    <w:rsid w:val="00EC613C"/>
    <w:rsid w:val="00EC6587"/>
    <w:rsid w:val="00EC66B5"/>
    <w:rsid w:val="00EC679A"/>
    <w:rsid w:val="00EC6B53"/>
    <w:rsid w:val="00EC7164"/>
    <w:rsid w:val="00EC739E"/>
    <w:rsid w:val="00EC74FF"/>
    <w:rsid w:val="00EC7568"/>
    <w:rsid w:val="00EC7C1D"/>
    <w:rsid w:val="00EC7F76"/>
    <w:rsid w:val="00ED0177"/>
    <w:rsid w:val="00ED0C2F"/>
    <w:rsid w:val="00ED0E7B"/>
    <w:rsid w:val="00ED0F37"/>
    <w:rsid w:val="00ED10F9"/>
    <w:rsid w:val="00ED137F"/>
    <w:rsid w:val="00ED13B2"/>
    <w:rsid w:val="00ED1946"/>
    <w:rsid w:val="00ED19CD"/>
    <w:rsid w:val="00ED2020"/>
    <w:rsid w:val="00ED2331"/>
    <w:rsid w:val="00ED2372"/>
    <w:rsid w:val="00ED2563"/>
    <w:rsid w:val="00ED27B3"/>
    <w:rsid w:val="00ED302B"/>
    <w:rsid w:val="00ED30FD"/>
    <w:rsid w:val="00ED313D"/>
    <w:rsid w:val="00ED33AD"/>
    <w:rsid w:val="00ED3925"/>
    <w:rsid w:val="00ED3D14"/>
    <w:rsid w:val="00ED42B5"/>
    <w:rsid w:val="00ED44B2"/>
    <w:rsid w:val="00ED478C"/>
    <w:rsid w:val="00ED5976"/>
    <w:rsid w:val="00ED5C4B"/>
    <w:rsid w:val="00ED7866"/>
    <w:rsid w:val="00EE0717"/>
    <w:rsid w:val="00EE073D"/>
    <w:rsid w:val="00EE090A"/>
    <w:rsid w:val="00EE1571"/>
    <w:rsid w:val="00EE1A39"/>
    <w:rsid w:val="00EE1B38"/>
    <w:rsid w:val="00EE1C7C"/>
    <w:rsid w:val="00EE1F27"/>
    <w:rsid w:val="00EE1FFE"/>
    <w:rsid w:val="00EE24A2"/>
    <w:rsid w:val="00EE24AF"/>
    <w:rsid w:val="00EE34C0"/>
    <w:rsid w:val="00EE3682"/>
    <w:rsid w:val="00EE464E"/>
    <w:rsid w:val="00EE4745"/>
    <w:rsid w:val="00EE4CD1"/>
    <w:rsid w:val="00EE5334"/>
    <w:rsid w:val="00EE53C2"/>
    <w:rsid w:val="00EE561E"/>
    <w:rsid w:val="00EE596F"/>
    <w:rsid w:val="00EE5AE7"/>
    <w:rsid w:val="00EE5FB3"/>
    <w:rsid w:val="00EE619A"/>
    <w:rsid w:val="00EE651E"/>
    <w:rsid w:val="00EE67D2"/>
    <w:rsid w:val="00EE6DF0"/>
    <w:rsid w:val="00EE6E9D"/>
    <w:rsid w:val="00EE7903"/>
    <w:rsid w:val="00EE79BA"/>
    <w:rsid w:val="00EE7E25"/>
    <w:rsid w:val="00EF096E"/>
    <w:rsid w:val="00EF0BB2"/>
    <w:rsid w:val="00EF1806"/>
    <w:rsid w:val="00EF1853"/>
    <w:rsid w:val="00EF1CF4"/>
    <w:rsid w:val="00EF206E"/>
    <w:rsid w:val="00EF2274"/>
    <w:rsid w:val="00EF238C"/>
    <w:rsid w:val="00EF251E"/>
    <w:rsid w:val="00EF2A4E"/>
    <w:rsid w:val="00EF3122"/>
    <w:rsid w:val="00EF31DA"/>
    <w:rsid w:val="00EF36B2"/>
    <w:rsid w:val="00EF38D4"/>
    <w:rsid w:val="00EF3C1F"/>
    <w:rsid w:val="00EF424F"/>
    <w:rsid w:val="00EF4336"/>
    <w:rsid w:val="00EF4621"/>
    <w:rsid w:val="00EF46D3"/>
    <w:rsid w:val="00EF46D4"/>
    <w:rsid w:val="00EF4A8F"/>
    <w:rsid w:val="00EF5379"/>
    <w:rsid w:val="00EF54C6"/>
    <w:rsid w:val="00EF560E"/>
    <w:rsid w:val="00EF58A2"/>
    <w:rsid w:val="00EF5A33"/>
    <w:rsid w:val="00EF5A94"/>
    <w:rsid w:val="00EF5EFB"/>
    <w:rsid w:val="00EF6344"/>
    <w:rsid w:val="00EF63DB"/>
    <w:rsid w:val="00EF6483"/>
    <w:rsid w:val="00EF65E0"/>
    <w:rsid w:val="00EF6B22"/>
    <w:rsid w:val="00EF6E19"/>
    <w:rsid w:val="00EF7303"/>
    <w:rsid w:val="00EF75AA"/>
    <w:rsid w:val="00F000A6"/>
    <w:rsid w:val="00F00190"/>
    <w:rsid w:val="00F00642"/>
    <w:rsid w:val="00F00643"/>
    <w:rsid w:val="00F00982"/>
    <w:rsid w:val="00F01029"/>
    <w:rsid w:val="00F0165C"/>
    <w:rsid w:val="00F01842"/>
    <w:rsid w:val="00F01856"/>
    <w:rsid w:val="00F01891"/>
    <w:rsid w:val="00F01A6A"/>
    <w:rsid w:val="00F0241B"/>
    <w:rsid w:val="00F02502"/>
    <w:rsid w:val="00F0253C"/>
    <w:rsid w:val="00F02A59"/>
    <w:rsid w:val="00F030AB"/>
    <w:rsid w:val="00F032C5"/>
    <w:rsid w:val="00F038BC"/>
    <w:rsid w:val="00F043FF"/>
    <w:rsid w:val="00F04731"/>
    <w:rsid w:val="00F0479E"/>
    <w:rsid w:val="00F04D07"/>
    <w:rsid w:val="00F04E89"/>
    <w:rsid w:val="00F05315"/>
    <w:rsid w:val="00F05741"/>
    <w:rsid w:val="00F05E68"/>
    <w:rsid w:val="00F068DB"/>
    <w:rsid w:val="00F06982"/>
    <w:rsid w:val="00F06A94"/>
    <w:rsid w:val="00F06F46"/>
    <w:rsid w:val="00F0706E"/>
    <w:rsid w:val="00F07568"/>
    <w:rsid w:val="00F07B20"/>
    <w:rsid w:val="00F07D02"/>
    <w:rsid w:val="00F1005E"/>
    <w:rsid w:val="00F1014B"/>
    <w:rsid w:val="00F10A14"/>
    <w:rsid w:val="00F10DF3"/>
    <w:rsid w:val="00F10F37"/>
    <w:rsid w:val="00F10F6F"/>
    <w:rsid w:val="00F11565"/>
    <w:rsid w:val="00F11BAE"/>
    <w:rsid w:val="00F11F31"/>
    <w:rsid w:val="00F12B0C"/>
    <w:rsid w:val="00F13440"/>
    <w:rsid w:val="00F1350D"/>
    <w:rsid w:val="00F1370A"/>
    <w:rsid w:val="00F13BD6"/>
    <w:rsid w:val="00F13E1E"/>
    <w:rsid w:val="00F13ED7"/>
    <w:rsid w:val="00F149AA"/>
    <w:rsid w:val="00F14AB8"/>
    <w:rsid w:val="00F150BB"/>
    <w:rsid w:val="00F15451"/>
    <w:rsid w:val="00F157FF"/>
    <w:rsid w:val="00F15AE2"/>
    <w:rsid w:val="00F16008"/>
    <w:rsid w:val="00F16160"/>
    <w:rsid w:val="00F161BD"/>
    <w:rsid w:val="00F169EA"/>
    <w:rsid w:val="00F16DB9"/>
    <w:rsid w:val="00F17013"/>
    <w:rsid w:val="00F176EB"/>
    <w:rsid w:val="00F17892"/>
    <w:rsid w:val="00F17CFC"/>
    <w:rsid w:val="00F2080B"/>
    <w:rsid w:val="00F20A08"/>
    <w:rsid w:val="00F20C12"/>
    <w:rsid w:val="00F21898"/>
    <w:rsid w:val="00F218E7"/>
    <w:rsid w:val="00F21AF6"/>
    <w:rsid w:val="00F224DC"/>
    <w:rsid w:val="00F22904"/>
    <w:rsid w:val="00F22917"/>
    <w:rsid w:val="00F22B71"/>
    <w:rsid w:val="00F22BEA"/>
    <w:rsid w:val="00F23AB5"/>
    <w:rsid w:val="00F23BC7"/>
    <w:rsid w:val="00F23E22"/>
    <w:rsid w:val="00F24EA9"/>
    <w:rsid w:val="00F24EDF"/>
    <w:rsid w:val="00F2595A"/>
    <w:rsid w:val="00F25DC5"/>
    <w:rsid w:val="00F25F88"/>
    <w:rsid w:val="00F26197"/>
    <w:rsid w:val="00F2654B"/>
    <w:rsid w:val="00F26D1A"/>
    <w:rsid w:val="00F26FD0"/>
    <w:rsid w:val="00F27140"/>
    <w:rsid w:val="00F274B0"/>
    <w:rsid w:val="00F277A9"/>
    <w:rsid w:val="00F27A45"/>
    <w:rsid w:val="00F27CCC"/>
    <w:rsid w:val="00F30552"/>
    <w:rsid w:val="00F30884"/>
    <w:rsid w:val="00F3090A"/>
    <w:rsid w:val="00F30A78"/>
    <w:rsid w:val="00F30E4A"/>
    <w:rsid w:val="00F31DEC"/>
    <w:rsid w:val="00F3220F"/>
    <w:rsid w:val="00F32339"/>
    <w:rsid w:val="00F325D3"/>
    <w:rsid w:val="00F32639"/>
    <w:rsid w:val="00F33B18"/>
    <w:rsid w:val="00F33DA0"/>
    <w:rsid w:val="00F33DF7"/>
    <w:rsid w:val="00F33EDE"/>
    <w:rsid w:val="00F34285"/>
    <w:rsid w:val="00F34B34"/>
    <w:rsid w:val="00F34D9B"/>
    <w:rsid w:val="00F34E46"/>
    <w:rsid w:val="00F351A8"/>
    <w:rsid w:val="00F35365"/>
    <w:rsid w:val="00F355E7"/>
    <w:rsid w:val="00F35A53"/>
    <w:rsid w:val="00F35BE5"/>
    <w:rsid w:val="00F35CC4"/>
    <w:rsid w:val="00F367F5"/>
    <w:rsid w:val="00F373D2"/>
    <w:rsid w:val="00F37813"/>
    <w:rsid w:val="00F37A6A"/>
    <w:rsid w:val="00F37CBE"/>
    <w:rsid w:val="00F40A2A"/>
    <w:rsid w:val="00F40EB6"/>
    <w:rsid w:val="00F41ABF"/>
    <w:rsid w:val="00F423DB"/>
    <w:rsid w:val="00F42A69"/>
    <w:rsid w:val="00F42C76"/>
    <w:rsid w:val="00F42F01"/>
    <w:rsid w:val="00F43331"/>
    <w:rsid w:val="00F4333C"/>
    <w:rsid w:val="00F434E4"/>
    <w:rsid w:val="00F4384E"/>
    <w:rsid w:val="00F43BCA"/>
    <w:rsid w:val="00F446C2"/>
    <w:rsid w:val="00F448C8"/>
    <w:rsid w:val="00F449FF"/>
    <w:rsid w:val="00F44C81"/>
    <w:rsid w:val="00F44F83"/>
    <w:rsid w:val="00F45484"/>
    <w:rsid w:val="00F45779"/>
    <w:rsid w:val="00F45A0D"/>
    <w:rsid w:val="00F45A37"/>
    <w:rsid w:val="00F45E8E"/>
    <w:rsid w:val="00F461FE"/>
    <w:rsid w:val="00F464B9"/>
    <w:rsid w:val="00F46760"/>
    <w:rsid w:val="00F46C09"/>
    <w:rsid w:val="00F46FEE"/>
    <w:rsid w:val="00F5046E"/>
    <w:rsid w:val="00F508B0"/>
    <w:rsid w:val="00F50C65"/>
    <w:rsid w:val="00F510A9"/>
    <w:rsid w:val="00F51A49"/>
    <w:rsid w:val="00F51B7E"/>
    <w:rsid w:val="00F51CB5"/>
    <w:rsid w:val="00F52002"/>
    <w:rsid w:val="00F52408"/>
    <w:rsid w:val="00F5251F"/>
    <w:rsid w:val="00F5268B"/>
    <w:rsid w:val="00F526E2"/>
    <w:rsid w:val="00F527AF"/>
    <w:rsid w:val="00F529F5"/>
    <w:rsid w:val="00F52A2E"/>
    <w:rsid w:val="00F52BD4"/>
    <w:rsid w:val="00F52E91"/>
    <w:rsid w:val="00F52F77"/>
    <w:rsid w:val="00F5367C"/>
    <w:rsid w:val="00F5391D"/>
    <w:rsid w:val="00F539C0"/>
    <w:rsid w:val="00F53EFB"/>
    <w:rsid w:val="00F544BF"/>
    <w:rsid w:val="00F547BB"/>
    <w:rsid w:val="00F5493F"/>
    <w:rsid w:val="00F54D15"/>
    <w:rsid w:val="00F55101"/>
    <w:rsid w:val="00F55136"/>
    <w:rsid w:val="00F5565A"/>
    <w:rsid w:val="00F55828"/>
    <w:rsid w:val="00F5601A"/>
    <w:rsid w:val="00F56B3C"/>
    <w:rsid w:val="00F56CF9"/>
    <w:rsid w:val="00F56D71"/>
    <w:rsid w:val="00F577EE"/>
    <w:rsid w:val="00F578AF"/>
    <w:rsid w:val="00F579AD"/>
    <w:rsid w:val="00F57B17"/>
    <w:rsid w:val="00F60240"/>
    <w:rsid w:val="00F60F50"/>
    <w:rsid w:val="00F6172D"/>
    <w:rsid w:val="00F618BA"/>
    <w:rsid w:val="00F61A52"/>
    <w:rsid w:val="00F6202B"/>
    <w:rsid w:val="00F621AB"/>
    <w:rsid w:val="00F6236C"/>
    <w:rsid w:val="00F62979"/>
    <w:rsid w:val="00F62AD0"/>
    <w:rsid w:val="00F62CFF"/>
    <w:rsid w:val="00F62EA8"/>
    <w:rsid w:val="00F62ED0"/>
    <w:rsid w:val="00F62FE2"/>
    <w:rsid w:val="00F63465"/>
    <w:rsid w:val="00F6384A"/>
    <w:rsid w:val="00F64109"/>
    <w:rsid w:val="00F6468A"/>
    <w:rsid w:val="00F6478C"/>
    <w:rsid w:val="00F64A1A"/>
    <w:rsid w:val="00F64D1F"/>
    <w:rsid w:val="00F659CE"/>
    <w:rsid w:val="00F65FEC"/>
    <w:rsid w:val="00F66E27"/>
    <w:rsid w:val="00F670AB"/>
    <w:rsid w:val="00F67896"/>
    <w:rsid w:val="00F67B1F"/>
    <w:rsid w:val="00F67BB9"/>
    <w:rsid w:val="00F67E20"/>
    <w:rsid w:val="00F7013B"/>
    <w:rsid w:val="00F7040B"/>
    <w:rsid w:val="00F704A0"/>
    <w:rsid w:val="00F70A26"/>
    <w:rsid w:val="00F70CE3"/>
    <w:rsid w:val="00F71125"/>
    <w:rsid w:val="00F71127"/>
    <w:rsid w:val="00F71210"/>
    <w:rsid w:val="00F717FD"/>
    <w:rsid w:val="00F718E7"/>
    <w:rsid w:val="00F71D3B"/>
    <w:rsid w:val="00F71FAA"/>
    <w:rsid w:val="00F723CB"/>
    <w:rsid w:val="00F72E2C"/>
    <w:rsid w:val="00F72FD1"/>
    <w:rsid w:val="00F735D7"/>
    <w:rsid w:val="00F738CD"/>
    <w:rsid w:val="00F73D1E"/>
    <w:rsid w:val="00F74806"/>
    <w:rsid w:val="00F75321"/>
    <w:rsid w:val="00F754BC"/>
    <w:rsid w:val="00F755C5"/>
    <w:rsid w:val="00F75C25"/>
    <w:rsid w:val="00F76449"/>
    <w:rsid w:val="00F765DC"/>
    <w:rsid w:val="00F765FA"/>
    <w:rsid w:val="00F76F82"/>
    <w:rsid w:val="00F77CFC"/>
    <w:rsid w:val="00F80334"/>
    <w:rsid w:val="00F80A52"/>
    <w:rsid w:val="00F80BD5"/>
    <w:rsid w:val="00F8112A"/>
    <w:rsid w:val="00F812E0"/>
    <w:rsid w:val="00F814BB"/>
    <w:rsid w:val="00F8234B"/>
    <w:rsid w:val="00F825BF"/>
    <w:rsid w:val="00F826E1"/>
    <w:rsid w:val="00F82CCE"/>
    <w:rsid w:val="00F82CD2"/>
    <w:rsid w:val="00F82E90"/>
    <w:rsid w:val="00F8334A"/>
    <w:rsid w:val="00F83636"/>
    <w:rsid w:val="00F83862"/>
    <w:rsid w:val="00F84402"/>
    <w:rsid w:val="00F8463F"/>
    <w:rsid w:val="00F851EB"/>
    <w:rsid w:val="00F8534E"/>
    <w:rsid w:val="00F85AB1"/>
    <w:rsid w:val="00F86324"/>
    <w:rsid w:val="00F8644F"/>
    <w:rsid w:val="00F86582"/>
    <w:rsid w:val="00F8681C"/>
    <w:rsid w:val="00F86905"/>
    <w:rsid w:val="00F86997"/>
    <w:rsid w:val="00F877DE"/>
    <w:rsid w:val="00F87BA4"/>
    <w:rsid w:val="00F9007C"/>
    <w:rsid w:val="00F9062B"/>
    <w:rsid w:val="00F90A8F"/>
    <w:rsid w:val="00F9102C"/>
    <w:rsid w:val="00F91573"/>
    <w:rsid w:val="00F91E57"/>
    <w:rsid w:val="00F92129"/>
    <w:rsid w:val="00F92ACD"/>
    <w:rsid w:val="00F92B62"/>
    <w:rsid w:val="00F92CDD"/>
    <w:rsid w:val="00F92E6D"/>
    <w:rsid w:val="00F93030"/>
    <w:rsid w:val="00F93464"/>
    <w:rsid w:val="00F939DD"/>
    <w:rsid w:val="00F93BFD"/>
    <w:rsid w:val="00F947D2"/>
    <w:rsid w:val="00F94859"/>
    <w:rsid w:val="00F94C5C"/>
    <w:rsid w:val="00F94D09"/>
    <w:rsid w:val="00F94FDC"/>
    <w:rsid w:val="00F96039"/>
    <w:rsid w:val="00F96467"/>
    <w:rsid w:val="00F9682F"/>
    <w:rsid w:val="00F96C87"/>
    <w:rsid w:val="00F96FF4"/>
    <w:rsid w:val="00F9706D"/>
    <w:rsid w:val="00F970D3"/>
    <w:rsid w:val="00F9734B"/>
    <w:rsid w:val="00F97436"/>
    <w:rsid w:val="00F97550"/>
    <w:rsid w:val="00F97FC4"/>
    <w:rsid w:val="00FA0018"/>
    <w:rsid w:val="00FA02F9"/>
    <w:rsid w:val="00FA03FE"/>
    <w:rsid w:val="00FA09BC"/>
    <w:rsid w:val="00FA0B3D"/>
    <w:rsid w:val="00FA0C8B"/>
    <w:rsid w:val="00FA1217"/>
    <w:rsid w:val="00FA138B"/>
    <w:rsid w:val="00FA17AC"/>
    <w:rsid w:val="00FA198A"/>
    <w:rsid w:val="00FA1B34"/>
    <w:rsid w:val="00FA2E6F"/>
    <w:rsid w:val="00FA3D46"/>
    <w:rsid w:val="00FA523A"/>
    <w:rsid w:val="00FA52B4"/>
    <w:rsid w:val="00FA53A9"/>
    <w:rsid w:val="00FA5851"/>
    <w:rsid w:val="00FA64DB"/>
    <w:rsid w:val="00FA671D"/>
    <w:rsid w:val="00FA6BA5"/>
    <w:rsid w:val="00FA6CE3"/>
    <w:rsid w:val="00FA6EEA"/>
    <w:rsid w:val="00FA6FA4"/>
    <w:rsid w:val="00FA760D"/>
    <w:rsid w:val="00FA79F7"/>
    <w:rsid w:val="00FA7A48"/>
    <w:rsid w:val="00FA7DAF"/>
    <w:rsid w:val="00FA7E29"/>
    <w:rsid w:val="00FA7F3B"/>
    <w:rsid w:val="00FB06F0"/>
    <w:rsid w:val="00FB0C6E"/>
    <w:rsid w:val="00FB0F77"/>
    <w:rsid w:val="00FB1294"/>
    <w:rsid w:val="00FB1992"/>
    <w:rsid w:val="00FB19A2"/>
    <w:rsid w:val="00FB1DE0"/>
    <w:rsid w:val="00FB1F38"/>
    <w:rsid w:val="00FB23AD"/>
    <w:rsid w:val="00FB27F3"/>
    <w:rsid w:val="00FB2A00"/>
    <w:rsid w:val="00FB2BBE"/>
    <w:rsid w:val="00FB2C09"/>
    <w:rsid w:val="00FB2D2B"/>
    <w:rsid w:val="00FB328F"/>
    <w:rsid w:val="00FB340E"/>
    <w:rsid w:val="00FB3F23"/>
    <w:rsid w:val="00FB5034"/>
    <w:rsid w:val="00FB50F6"/>
    <w:rsid w:val="00FB5242"/>
    <w:rsid w:val="00FB5ADD"/>
    <w:rsid w:val="00FB62F5"/>
    <w:rsid w:val="00FB63B6"/>
    <w:rsid w:val="00FB674C"/>
    <w:rsid w:val="00FB67A3"/>
    <w:rsid w:val="00FB6D94"/>
    <w:rsid w:val="00FB6E1A"/>
    <w:rsid w:val="00FB75BB"/>
    <w:rsid w:val="00FB7C26"/>
    <w:rsid w:val="00FB7F76"/>
    <w:rsid w:val="00FC01E5"/>
    <w:rsid w:val="00FC0C7A"/>
    <w:rsid w:val="00FC11ED"/>
    <w:rsid w:val="00FC129B"/>
    <w:rsid w:val="00FC1471"/>
    <w:rsid w:val="00FC16DB"/>
    <w:rsid w:val="00FC16E6"/>
    <w:rsid w:val="00FC207C"/>
    <w:rsid w:val="00FC26BB"/>
    <w:rsid w:val="00FC29B1"/>
    <w:rsid w:val="00FC2D35"/>
    <w:rsid w:val="00FC2E91"/>
    <w:rsid w:val="00FC2E9B"/>
    <w:rsid w:val="00FC3918"/>
    <w:rsid w:val="00FC41A1"/>
    <w:rsid w:val="00FC4468"/>
    <w:rsid w:val="00FC4478"/>
    <w:rsid w:val="00FC4A1D"/>
    <w:rsid w:val="00FC5444"/>
    <w:rsid w:val="00FC54D2"/>
    <w:rsid w:val="00FC55CA"/>
    <w:rsid w:val="00FC57D6"/>
    <w:rsid w:val="00FC5C43"/>
    <w:rsid w:val="00FC5DA9"/>
    <w:rsid w:val="00FC65DB"/>
    <w:rsid w:val="00FC6948"/>
    <w:rsid w:val="00FC6963"/>
    <w:rsid w:val="00FC6F02"/>
    <w:rsid w:val="00FC7868"/>
    <w:rsid w:val="00FD05FB"/>
    <w:rsid w:val="00FD079C"/>
    <w:rsid w:val="00FD094B"/>
    <w:rsid w:val="00FD0A1D"/>
    <w:rsid w:val="00FD0D8B"/>
    <w:rsid w:val="00FD110E"/>
    <w:rsid w:val="00FD1F1C"/>
    <w:rsid w:val="00FD1F8C"/>
    <w:rsid w:val="00FD2223"/>
    <w:rsid w:val="00FD2AEA"/>
    <w:rsid w:val="00FD37AB"/>
    <w:rsid w:val="00FD3BE6"/>
    <w:rsid w:val="00FD49F2"/>
    <w:rsid w:val="00FD512E"/>
    <w:rsid w:val="00FD526E"/>
    <w:rsid w:val="00FD6577"/>
    <w:rsid w:val="00FD65F7"/>
    <w:rsid w:val="00FD6D68"/>
    <w:rsid w:val="00FD753D"/>
    <w:rsid w:val="00FD7F83"/>
    <w:rsid w:val="00FE023E"/>
    <w:rsid w:val="00FE0901"/>
    <w:rsid w:val="00FE0A7C"/>
    <w:rsid w:val="00FE0CD2"/>
    <w:rsid w:val="00FE0FFB"/>
    <w:rsid w:val="00FE1422"/>
    <w:rsid w:val="00FE1432"/>
    <w:rsid w:val="00FE1836"/>
    <w:rsid w:val="00FE18EC"/>
    <w:rsid w:val="00FE289A"/>
    <w:rsid w:val="00FE2DF3"/>
    <w:rsid w:val="00FE2F63"/>
    <w:rsid w:val="00FE3530"/>
    <w:rsid w:val="00FE4039"/>
    <w:rsid w:val="00FE4907"/>
    <w:rsid w:val="00FE57FA"/>
    <w:rsid w:val="00FE5A56"/>
    <w:rsid w:val="00FE67C7"/>
    <w:rsid w:val="00FE6883"/>
    <w:rsid w:val="00FE746E"/>
    <w:rsid w:val="00FE7E74"/>
    <w:rsid w:val="00FF08AB"/>
    <w:rsid w:val="00FF0A4B"/>
    <w:rsid w:val="00FF10EB"/>
    <w:rsid w:val="00FF1646"/>
    <w:rsid w:val="00FF2899"/>
    <w:rsid w:val="00FF2F68"/>
    <w:rsid w:val="00FF3D86"/>
    <w:rsid w:val="00FF4321"/>
    <w:rsid w:val="00FF4971"/>
    <w:rsid w:val="00FF498B"/>
    <w:rsid w:val="00FF4B37"/>
    <w:rsid w:val="00FF4D49"/>
    <w:rsid w:val="00FF4E2C"/>
    <w:rsid w:val="00FF5601"/>
    <w:rsid w:val="00FF5962"/>
    <w:rsid w:val="00FF5C3A"/>
    <w:rsid w:val="00FF641F"/>
    <w:rsid w:val="00FF655A"/>
    <w:rsid w:val="00FF6B9A"/>
    <w:rsid w:val="00FF7061"/>
    <w:rsid w:val="00FF7248"/>
    <w:rsid w:val="00FF79A9"/>
    <w:rsid w:val="00FF7A9C"/>
    <w:rsid w:val="00FF7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style="mso-wrap-style:none" fillcolor="white">
      <v:fill color="white"/>
      <v:textbox style="mso-fit-shape-to-text:t"/>
    </o:shapedefaults>
    <o:shapelayout v:ext="edit">
      <o:idmap v:ext="edit" data="1"/>
    </o:shapelayout>
  </w:shapeDefaults>
  <w:decimalSymbol w:val="."/>
  <w:listSeparator w:val=","/>
  <w14:docId w14:val="6987F378"/>
  <w15:chartTrackingRefBased/>
  <w15:docId w15:val="{65D5E31A-AB35-47A6-AFE6-D1DB7A2CB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caption" w:qFormat="1"/>
    <w:lsdException w:name="List Bullet 2" w:uiPriority="99"/>
    <w:lsdException w:name="Title" w:uiPriority="2" w:qFormat="1"/>
    <w:lsdException w:name="Subtitle" w:qFormat="1"/>
    <w:lsdException w:name="Date" w:uiPriority="1"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4D13"/>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3">
    <w:name w:val="heading 3"/>
    <w:basedOn w:val="Normal"/>
    <w:next w:val="Normal"/>
    <w:qFormat/>
    <w:rsid w:val="00C474C1"/>
    <w:pPr>
      <w:keepNext/>
      <w:spacing w:before="240" w:after="60"/>
      <w:outlineLvl w:val="2"/>
    </w:pPr>
    <w:rPr>
      <w:rFonts w:ascii="Arial" w:hAnsi="Arial" w:cs="Arial"/>
      <w:b/>
      <w:bCs/>
      <w:sz w:val="26"/>
      <w:szCs w:val="26"/>
    </w:rPr>
  </w:style>
  <w:style w:type="paragraph" w:styleId="Heading4">
    <w:name w:val="heading 4"/>
    <w:basedOn w:val="Normal"/>
    <w:next w:val="Normal"/>
    <w:qFormat/>
    <w:rsid w:val="00C474C1"/>
    <w:pPr>
      <w:keepNext/>
      <w:spacing w:before="240" w:after="60"/>
      <w:outlineLvl w:val="3"/>
    </w:pPr>
    <w:rPr>
      <w:b/>
      <w:bCs/>
      <w:sz w:val="28"/>
      <w:szCs w:val="28"/>
    </w:rPr>
  </w:style>
  <w:style w:type="paragraph" w:styleId="Heading5">
    <w:name w:val="heading 5"/>
    <w:basedOn w:val="Normal"/>
    <w:next w:val="Normal"/>
    <w:link w:val="Heading5Char"/>
    <w:qFormat/>
    <w:rsid w:val="00EB2D04"/>
    <w:pPr>
      <w:spacing w:before="240" w:after="60"/>
      <w:outlineLvl w:val="4"/>
    </w:pPr>
    <w:rPr>
      <w:b/>
      <w:bCs/>
      <w:i/>
      <w:iCs/>
      <w:sz w:val="26"/>
      <w:szCs w:val="26"/>
    </w:rPr>
  </w:style>
  <w:style w:type="paragraph" w:styleId="Heading6">
    <w:name w:val="heading 6"/>
    <w:basedOn w:val="Normal"/>
    <w:next w:val="Normal"/>
    <w:qFormat/>
    <w:rsid w:val="00EB2D04"/>
    <w:pPr>
      <w:spacing w:before="240" w:after="60"/>
      <w:outlineLvl w:val="5"/>
    </w:pPr>
    <w:rPr>
      <w:b/>
      <w:bCs/>
      <w:sz w:val="22"/>
      <w:szCs w:val="22"/>
    </w:rPr>
  </w:style>
  <w:style w:type="paragraph" w:styleId="Heading7">
    <w:name w:val="heading 7"/>
    <w:basedOn w:val="Normal"/>
    <w:next w:val="Normal"/>
    <w:qFormat/>
    <w:rsid w:val="00EB2D04"/>
    <w:pPr>
      <w:spacing w:before="240" w:after="60"/>
      <w:outlineLvl w:val="6"/>
    </w:pPr>
    <w:rPr>
      <w:sz w:val="24"/>
      <w:szCs w:val="24"/>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sz w:val="18"/>
    </w:rPr>
  </w:style>
  <w:style w:type="paragraph" w:customStyle="1" w:styleId="SidebarText-Professional">
    <w:name w:val="Sidebar Text -Professional"/>
    <w:basedOn w:val="Normal"/>
    <w:pPr>
      <w:spacing w:after="120" w:line="280" w:lineRule="exact"/>
    </w:pPr>
    <w:rPr>
      <w:rFonts w:ascii="Arial" w:hAnsi="Arial"/>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pPr>
      <w:pBdr>
        <w:top w:val="single" w:sz="36" w:space="1" w:color="auto"/>
      </w:pBdr>
      <w:jc w:val="center"/>
    </w:pPr>
    <w:rPr>
      <w:rFonts w:ascii="Arial Black" w:hAnsi="Arial Black"/>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pPr>
      <w:spacing w:line="280" w:lineRule="exact"/>
    </w:pPr>
    <w:rPr>
      <w:rFonts w:ascii="Arial" w:hAnsi="Arial"/>
      <w:smallCaps/>
      <w:sz w:val="18"/>
    </w:rPr>
  </w:style>
  <w:style w:type="paragraph" w:customStyle="1" w:styleId="SidebarTitle-Professional">
    <w:name w:val="Sidebar Title -Professional"/>
    <w:basedOn w:val="Normal"/>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paragraph" w:customStyle="1" w:styleId="TOCHeading-Professional">
    <w:name w:val="TOC Heading - Professional"/>
    <w:basedOn w:val="Normal"/>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pPr>
      <w:tabs>
        <w:tab w:val="center" w:pos="4320"/>
        <w:tab w:val="right" w:pos="8640"/>
      </w:tabs>
    </w:pPr>
  </w:style>
  <w:style w:type="character" w:styleId="Hyperlink">
    <w:name w:val="Hyperlink"/>
    <w:rsid w:val="006275DE"/>
    <w:rPr>
      <w:color w:val="0000FF"/>
      <w:u w:val="single"/>
    </w:rPr>
  </w:style>
  <w:style w:type="paragraph" w:styleId="NormalWeb">
    <w:name w:val="Normal (Web)"/>
    <w:basedOn w:val="Normal"/>
    <w:uiPriority w:val="99"/>
    <w:rsid w:val="002C5192"/>
    <w:pPr>
      <w:spacing w:before="100" w:beforeAutospacing="1" w:after="100" w:afterAutospacing="1"/>
    </w:pPr>
    <w:rPr>
      <w:sz w:val="24"/>
      <w:szCs w:val="24"/>
    </w:rPr>
  </w:style>
  <w:style w:type="table" w:styleId="TableGrid">
    <w:name w:val="Table Grid"/>
    <w:basedOn w:val="TableNormal"/>
    <w:rsid w:val="004369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96">
    <w:name w:val="Normal (Web)96"/>
    <w:basedOn w:val="Normal"/>
    <w:rsid w:val="00090785"/>
    <w:pPr>
      <w:spacing w:line="336" w:lineRule="atLeast"/>
    </w:pPr>
    <w:rPr>
      <w:sz w:val="24"/>
      <w:szCs w:val="24"/>
    </w:rPr>
  </w:style>
  <w:style w:type="paragraph" w:customStyle="1" w:styleId="a">
    <w:name w:val="_"/>
    <w:basedOn w:val="Normal"/>
    <w:rsid w:val="00F52002"/>
    <w:pPr>
      <w:widowControl w:val="0"/>
      <w:autoSpaceDE w:val="0"/>
      <w:autoSpaceDN w:val="0"/>
      <w:adjustRightInd w:val="0"/>
      <w:ind w:left="720" w:hanging="720"/>
    </w:pPr>
    <w:rPr>
      <w:sz w:val="24"/>
      <w:szCs w:val="24"/>
    </w:rPr>
  </w:style>
  <w:style w:type="character" w:styleId="Strong">
    <w:name w:val="Strong"/>
    <w:uiPriority w:val="22"/>
    <w:qFormat/>
    <w:rsid w:val="0053378D"/>
    <w:rPr>
      <w:b/>
      <w:bCs/>
    </w:rPr>
  </w:style>
  <w:style w:type="paragraph" w:styleId="BodyText3">
    <w:name w:val="Body Text 3"/>
    <w:basedOn w:val="Normal"/>
    <w:link w:val="BodyText3Char"/>
    <w:rsid w:val="00A95F7E"/>
    <w:pPr>
      <w:spacing w:after="120"/>
    </w:pPr>
    <w:rPr>
      <w:sz w:val="16"/>
      <w:szCs w:val="16"/>
    </w:rPr>
  </w:style>
  <w:style w:type="paragraph" w:styleId="NoSpacing">
    <w:name w:val="No Spacing"/>
    <w:uiPriority w:val="1"/>
    <w:qFormat/>
    <w:rsid w:val="001800D5"/>
    <w:rPr>
      <w:rFonts w:ascii="Calibri" w:eastAsia="Calibri" w:hAnsi="Calibri"/>
      <w:sz w:val="22"/>
      <w:szCs w:val="22"/>
    </w:rPr>
  </w:style>
  <w:style w:type="paragraph" w:styleId="BalloonText">
    <w:name w:val="Balloon Text"/>
    <w:basedOn w:val="Normal"/>
    <w:semiHidden/>
    <w:rsid w:val="00524984"/>
    <w:rPr>
      <w:rFonts w:ascii="Tahoma" w:hAnsi="Tahoma" w:cs="Tahoma"/>
      <w:sz w:val="16"/>
      <w:szCs w:val="16"/>
    </w:rPr>
  </w:style>
  <w:style w:type="paragraph" w:customStyle="1" w:styleId="bodytext5">
    <w:name w:val="bodytext5"/>
    <w:basedOn w:val="Normal"/>
    <w:rsid w:val="0012367A"/>
    <w:pPr>
      <w:spacing w:before="100" w:beforeAutospacing="1" w:after="100" w:afterAutospacing="1" w:line="285" w:lineRule="atLeast"/>
    </w:pPr>
    <w:rPr>
      <w:rFonts w:ascii="Arial" w:hAnsi="Arial" w:cs="Arial"/>
      <w:sz w:val="18"/>
      <w:szCs w:val="18"/>
    </w:rPr>
  </w:style>
  <w:style w:type="paragraph" w:styleId="ListParagraph">
    <w:name w:val="List Paragraph"/>
    <w:basedOn w:val="Normal"/>
    <w:uiPriority w:val="34"/>
    <w:qFormat/>
    <w:rsid w:val="001C1DEA"/>
    <w:pPr>
      <w:spacing w:after="200" w:line="276" w:lineRule="auto"/>
      <w:ind w:left="720"/>
      <w:contextualSpacing/>
    </w:pPr>
    <w:rPr>
      <w:rFonts w:ascii="Calibri" w:hAnsi="Calibri"/>
      <w:sz w:val="22"/>
      <w:szCs w:val="22"/>
    </w:rPr>
  </w:style>
  <w:style w:type="character" w:styleId="FollowedHyperlink">
    <w:name w:val="FollowedHyperlink"/>
    <w:rsid w:val="006F0D87"/>
    <w:rPr>
      <w:color w:val="800080"/>
      <w:u w:val="single"/>
    </w:rPr>
  </w:style>
  <w:style w:type="paragraph" w:customStyle="1" w:styleId="Quick">
    <w:name w:val="Quick _"/>
    <w:basedOn w:val="Normal"/>
    <w:rsid w:val="000305DF"/>
    <w:pPr>
      <w:widowControl w:val="0"/>
      <w:autoSpaceDE w:val="0"/>
      <w:autoSpaceDN w:val="0"/>
      <w:adjustRightInd w:val="0"/>
      <w:ind w:left="720" w:hanging="720"/>
    </w:pPr>
    <w:rPr>
      <w:sz w:val="24"/>
      <w:szCs w:val="24"/>
    </w:rPr>
  </w:style>
  <w:style w:type="paragraph" w:customStyle="1" w:styleId="Dates">
    <w:name w:val="Dates"/>
    <w:basedOn w:val="Normal"/>
    <w:rsid w:val="003B00D1"/>
    <w:rPr>
      <w:rFonts w:ascii="Perpetua" w:hAnsi="Perpetua" w:cs="Arial"/>
      <w:color w:val="000000"/>
    </w:rPr>
  </w:style>
  <w:style w:type="paragraph" w:customStyle="1" w:styleId="more1">
    <w:name w:val="more1"/>
    <w:basedOn w:val="Normal"/>
    <w:rsid w:val="00635460"/>
    <w:pPr>
      <w:spacing w:after="320"/>
    </w:pPr>
    <w:rPr>
      <w:sz w:val="29"/>
      <w:szCs w:val="29"/>
    </w:rPr>
  </w:style>
  <w:style w:type="paragraph" w:styleId="PlainText">
    <w:name w:val="Plain Text"/>
    <w:basedOn w:val="Normal"/>
    <w:rsid w:val="00CB3FFF"/>
    <w:rPr>
      <w:rFonts w:ascii="Courier New" w:hAnsi="Courier New" w:cs="Courier New"/>
    </w:rPr>
  </w:style>
  <w:style w:type="paragraph" w:customStyle="1" w:styleId="Default">
    <w:name w:val="Default"/>
    <w:rsid w:val="000F417F"/>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0F417F"/>
    <w:rPr>
      <w:rFonts w:cs="Times New Roman"/>
      <w:color w:val="auto"/>
    </w:rPr>
  </w:style>
  <w:style w:type="paragraph" w:customStyle="1" w:styleId="CM4">
    <w:name w:val="CM4"/>
    <w:basedOn w:val="Default"/>
    <w:next w:val="Default"/>
    <w:rsid w:val="000F417F"/>
    <w:rPr>
      <w:rFonts w:cs="Times New Roman"/>
      <w:color w:val="auto"/>
    </w:rPr>
  </w:style>
  <w:style w:type="paragraph" w:styleId="BodyText2">
    <w:name w:val="Body Text 2"/>
    <w:basedOn w:val="Normal"/>
    <w:rsid w:val="00CC3B94"/>
    <w:pPr>
      <w:spacing w:after="120" w:line="480" w:lineRule="auto"/>
    </w:pPr>
  </w:style>
  <w:style w:type="character" w:customStyle="1" w:styleId="plaincharacterwrapbreak">
    <w:name w:val="plaincharacterwrap break"/>
    <w:basedOn w:val="DefaultParagraphFont"/>
    <w:rsid w:val="00CE4F79"/>
  </w:style>
  <w:style w:type="paragraph" w:customStyle="1" w:styleId="nutritional-information">
    <w:name w:val="nutritional-information"/>
    <w:basedOn w:val="Normal"/>
    <w:rsid w:val="00CE4F79"/>
    <w:pPr>
      <w:spacing w:before="100" w:beforeAutospacing="1" w:after="60"/>
    </w:pPr>
    <w:rPr>
      <w:sz w:val="24"/>
      <w:szCs w:val="24"/>
    </w:rPr>
  </w:style>
  <w:style w:type="character" w:customStyle="1" w:styleId="eshaattribute1">
    <w:name w:val="eshaattribute1"/>
    <w:rsid w:val="00CE4F79"/>
    <w:rPr>
      <w:rFonts w:ascii="Times New Roman" w:hAnsi="Times New Roman" w:cs="Times New Roman" w:hint="default"/>
      <w:b/>
      <w:bCs/>
      <w:i/>
      <w:iCs/>
      <w:sz w:val="15"/>
      <w:szCs w:val="15"/>
    </w:rPr>
  </w:style>
  <w:style w:type="character" w:customStyle="1" w:styleId="h11">
    <w:name w:val="h11"/>
    <w:rsid w:val="003F469C"/>
    <w:rPr>
      <w:rFonts w:ascii="Arial" w:hAnsi="Arial" w:cs="Arial" w:hint="default"/>
      <w:b/>
      <w:bCs/>
      <w:color w:val="666699"/>
      <w:sz w:val="30"/>
      <w:szCs w:val="30"/>
      <w:shd w:val="clear" w:color="auto" w:fill="FFFFFF"/>
    </w:rPr>
  </w:style>
  <w:style w:type="character" w:customStyle="1" w:styleId="text1">
    <w:name w:val="text1"/>
    <w:rsid w:val="003F469C"/>
    <w:rPr>
      <w:rFonts w:ascii="Arial" w:hAnsi="Arial" w:cs="Arial" w:hint="default"/>
      <w:sz w:val="26"/>
      <w:szCs w:val="26"/>
    </w:rPr>
  </w:style>
  <w:style w:type="paragraph" w:customStyle="1" w:styleId="Pa0">
    <w:name w:val="Pa0"/>
    <w:basedOn w:val="Default"/>
    <w:next w:val="Default"/>
    <w:rsid w:val="00AE07CF"/>
    <w:pPr>
      <w:widowControl/>
      <w:spacing w:line="241" w:lineRule="atLeast"/>
    </w:pPr>
    <w:rPr>
      <w:rFonts w:ascii="Clearface Gothic LT Std Black" w:hAnsi="Clearface Gothic LT Std Black" w:cs="Times New Roman"/>
      <w:color w:val="auto"/>
    </w:rPr>
  </w:style>
  <w:style w:type="character" w:customStyle="1" w:styleId="A0">
    <w:name w:val="A0"/>
    <w:rsid w:val="00AE07CF"/>
    <w:rPr>
      <w:rFonts w:cs="Clearface Gothic LT Std Black"/>
      <w:b/>
      <w:bCs/>
      <w:color w:val="000000"/>
      <w:sz w:val="61"/>
      <w:szCs w:val="61"/>
    </w:rPr>
  </w:style>
  <w:style w:type="character" w:customStyle="1" w:styleId="A3">
    <w:name w:val="A3"/>
    <w:uiPriority w:val="99"/>
    <w:rsid w:val="00AE07CF"/>
    <w:rPr>
      <w:rFonts w:cs="Clearface Gothic LT Std Black"/>
      <w:b/>
      <w:bCs/>
      <w:color w:val="000000"/>
      <w:sz w:val="62"/>
      <w:szCs w:val="62"/>
    </w:rPr>
  </w:style>
  <w:style w:type="character" w:customStyle="1" w:styleId="A11">
    <w:name w:val="A11"/>
    <w:rsid w:val="00AE07CF"/>
    <w:rPr>
      <w:rFonts w:ascii="Clearface Gothic LT Std Light" w:hAnsi="Clearface Gothic LT Std Light" w:cs="Clearface Gothic LT Std Light"/>
      <w:color w:val="000000"/>
      <w:sz w:val="25"/>
      <w:szCs w:val="25"/>
    </w:rPr>
  </w:style>
  <w:style w:type="character" w:customStyle="1" w:styleId="A15">
    <w:name w:val="A15"/>
    <w:rsid w:val="00AE07CF"/>
    <w:rPr>
      <w:rFonts w:ascii="Clearface Gothic LT Std Light" w:hAnsi="Clearface Gothic LT Std Light" w:cs="Clearface Gothic LT Std Light"/>
      <w:color w:val="000000"/>
      <w:sz w:val="26"/>
      <w:szCs w:val="26"/>
    </w:rPr>
  </w:style>
  <w:style w:type="character" w:customStyle="1" w:styleId="A9">
    <w:name w:val="A9"/>
    <w:rsid w:val="00AE07CF"/>
    <w:rPr>
      <w:rFonts w:ascii="Clearface Gothic LT Std Light" w:hAnsi="Clearface Gothic LT Std Light" w:cs="Clearface Gothic LT Std Light"/>
      <w:b/>
      <w:bCs/>
      <w:color w:val="000000"/>
      <w:sz w:val="52"/>
      <w:szCs w:val="52"/>
    </w:rPr>
  </w:style>
  <w:style w:type="character" w:customStyle="1" w:styleId="dollar">
    <w:name w:val="dollar"/>
    <w:rsid w:val="0090116D"/>
    <w:rPr>
      <w:rFonts w:ascii="Arial Black" w:hAnsi="Arial Black" w:hint="default"/>
      <w:color w:val="CC0000"/>
      <w:sz w:val="18"/>
      <w:szCs w:val="18"/>
    </w:rPr>
  </w:style>
  <w:style w:type="paragraph" w:customStyle="1" w:styleId="Pa2">
    <w:name w:val="Pa2"/>
    <w:basedOn w:val="Normal"/>
    <w:next w:val="Normal"/>
    <w:rsid w:val="005F175E"/>
    <w:pPr>
      <w:autoSpaceDE w:val="0"/>
      <w:autoSpaceDN w:val="0"/>
      <w:adjustRightInd w:val="0"/>
      <w:spacing w:line="241" w:lineRule="atLeast"/>
    </w:pPr>
    <w:rPr>
      <w:rFonts w:ascii="Verlag Book" w:hAnsi="Verlag Book"/>
      <w:sz w:val="24"/>
      <w:szCs w:val="24"/>
    </w:rPr>
  </w:style>
  <w:style w:type="character" w:customStyle="1" w:styleId="A2">
    <w:name w:val="A2"/>
    <w:rsid w:val="005F175E"/>
    <w:rPr>
      <w:rFonts w:cs="Verlag Book"/>
      <w:color w:val="000000"/>
      <w:sz w:val="96"/>
      <w:szCs w:val="96"/>
    </w:rPr>
  </w:style>
  <w:style w:type="character" w:customStyle="1" w:styleId="A1">
    <w:name w:val="A1"/>
    <w:rsid w:val="005F175E"/>
    <w:rPr>
      <w:rFonts w:cs="Verlag Book"/>
      <w:color w:val="000000"/>
      <w:sz w:val="48"/>
      <w:szCs w:val="48"/>
    </w:rPr>
  </w:style>
  <w:style w:type="character" w:styleId="Emphasis">
    <w:name w:val="Emphasis"/>
    <w:uiPriority w:val="20"/>
    <w:qFormat/>
    <w:rsid w:val="00ED2372"/>
    <w:rPr>
      <w:i/>
      <w:iCs/>
    </w:rPr>
  </w:style>
  <w:style w:type="paragraph" w:styleId="BodyTextIndent">
    <w:name w:val="Body Text Indent"/>
    <w:basedOn w:val="Normal"/>
    <w:rsid w:val="00E66DA4"/>
    <w:pPr>
      <w:spacing w:after="120"/>
      <w:ind w:left="360"/>
    </w:pPr>
  </w:style>
  <w:style w:type="paragraph" w:styleId="Title">
    <w:name w:val="Title"/>
    <w:basedOn w:val="Normal"/>
    <w:next w:val="Normal"/>
    <w:link w:val="TitleChar"/>
    <w:uiPriority w:val="2"/>
    <w:qFormat/>
    <w:rsid w:val="0078722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2"/>
    <w:locked/>
    <w:rsid w:val="00787229"/>
    <w:rPr>
      <w:rFonts w:ascii="Cambria" w:hAnsi="Cambria"/>
      <w:color w:val="17365D"/>
      <w:spacing w:val="5"/>
      <w:kern w:val="28"/>
      <w:sz w:val="52"/>
      <w:szCs w:val="52"/>
      <w:lang w:val="en-US" w:eastAsia="en-US" w:bidi="ar-SA"/>
    </w:rPr>
  </w:style>
  <w:style w:type="character" w:customStyle="1" w:styleId="A4">
    <w:name w:val="A4"/>
    <w:rsid w:val="006240DC"/>
    <w:rPr>
      <w:rFonts w:ascii="Bosis Semibold" w:hAnsi="Bosis Semibold" w:cs="Bosis Semibold"/>
      <w:b/>
      <w:bCs/>
      <w:color w:val="000000"/>
      <w:sz w:val="36"/>
      <w:szCs w:val="36"/>
    </w:rPr>
  </w:style>
  <w:style w:type="character" w:customStyle="1" w:styleId="A5">
    <w:name w:val="A5"/>
    <w:rsid w:val="005E7680"/>
    <w:rPr>
      <w:rFonts w:ascii="Bosis Semibold" w:hAnsi="Bosis Semibold" w:cs="Bosis Semibold"/>
      <w:b/>
      <w:bCs/>
      <w:color w:val="000000"/>
      <w:sz w:val="28"/>
      <w:szCs w:val="28"/>
    </w:rPr>
  </w:style>
  <w:style w:type="paragraph" w:customStyle="1" w:styleId="Pa1">
    <w:name w:val="Pa1"/>
    <w:basedOn w:val="Default"/>
    <w:next w:val="Default"/>
    <w:rsid w:val="00F71127"/>
    <w:pPr>
      <w:widowControl/>
      <w:spacing w:line="281" w:lineRule="atLeast"/>
    </w:pPr>
    <w:rPr>
      <w:rFonts w:ascii="Myriad Pro" w:hAnsi="Myriad Pro" w:cs="Times New Roman"/>
      <w:color w:val="auto"/>
    </w:rPr>
  </w:style>
  <w:style w:type="paragraph" w:customStyle="1" w:styleId="Pa4">
    <w:name w:val="Pa4"/>
    <w:basedOn w:val="Default"/>
    <w:next w:val="Default"/>
    <w:rsid w:val="00F71127"/>
    <w:pPr>
      <w:widowControl/>
      <w:spacing w:line="281" w:lineRule="atLeast"/>
    </w:pPr>
    <w:rPr>
      <w:rFonts w:ascii="Myriad Pro" w:hAnsi="Myriad Pro" w:cs="Times New Roman"/>
      <w:color w:val="auto"/>
    </w:rPr>
  </w:style>
  <w:style w:type="paragraph" w:customStyle="1" w:styleId="Pa5">
    <w:name w:val="Pa5"/>
    <w:basedOn w:val="Default"/>
    <w:next w:val="Default"/>
    <w:rsid w:val="00F71127"/>
    <w:pPr>
      <w:widowControl/>
      <w:spacing w:line="281" w:lineRule="atLeast"/>
    </w:pPr>
    <w:rPr>
      <w:rFonts w:ascii="Myriad Pro" w:hAnsi="Myriad Pro" w:cs="Times New Roman"/>
      <w:color w:val="auto"/>
    </w:rPr>
  </w:style>
  <w:style w:type="paragraph" w:customStyle="1" w:styleId="Pa8">
    <w:name w:val="Pa8"/>
    <w:basedOn w:val="Default"/>
    <w:next w:val="Default"/>
    <w:rsid w:val="00F71127"/>
    <w:pPr>
      <w:widowControl/>
      <w:spacing w:line="281" w:lineRule="atLeast"/>
    </w:pPr>
    <w:rPr>
      <w:rFonts w:ascii="Myriad Pro" w:hAnsi="Myriad Pro" w:cs="Times New Roman"/>
      <w:color w:val="auto"/>
    </w:rPr>
  </w:style>
  <w:style w:type="paragraph" w:customStyle="1" w:styleId="Pa9">
    <w:name w:val="Pa9"/>
    <w:basedOn w:val="Default"/>
    <w:next w:val="Default"/>
    <w:rsid w:val="00F71127"/>
    <w:pPr>
      <w:widowControl/>
      <w:spacing w:line="281" w:lineRule="atLeast"/>
    </w:pPr>
    <w:rPr>
      <w:rFonts w:ascii="Myriad Pro" w:hAnsi="Myriad Pro" w:cs="Times New Roman"/>
      <w:color w:val="auto"/>
    </w:rPr>
  </w:style>
  <w:style w:type="paragraph" w:customStyle="1" w:styleId="Pa10">
    <w:name w:val="Pa10"/>
    <w:basedOn w:val="Default"/>
    <w:next w:val="Default"/>
    <w:rsid w:val="00F71127"/>
    <w:pPr>
      <w:widowControl/>
      <w:spacing w:line="281" w:lineRule="atLeast"/>
    </w:pPr>
    <w:rPr>
      <w:rFonts w:ascii="Myriad Pro" w:hAnsi="Myriad Pro" w:cs="Times New Roman"/>
      <w:color w:val="auto"/>
    </w:rPr>
  </w:style>
  <w:style w:type="paragraph" w:customStyle="1" w:styleId="Pa11">
    <w:name w:val="Pa11"/>
    <w:basedOn w:val="Default"/>
    <w:next w:val="Default"/>
    <w:rsid w:val="00F71127"/>
    <w:pPr>
      <w:widowControl/>
      <w:spacing w:line="241" w:lineRule="atLeast"/>
    </w:pPr>
    <w:rPr>
      <w:rFonts w:ascii="Myriad Pro" w:hAnsi="Myriad Pro" w:cs="Times New Roman"/>
      <w:color w:val="auto"/>
    </w:rPr>
  </w:style>
  <w:style w:type="character" w:customStyle="1" w:styleId="A7">
    <w:name w:val="A7"/>
    <w:rsid w:val="00F71127"/>
    <w:rPr>
      <w:rFonts w:cs="Myriad Pro"/>
      <w:color w:val="000000"/>
      <w:sz w:val="20"/>
      <w:szCs w:val="20"/>
    </w:rPr>
  </w:style>
  <w:style w:type="character" w:customStyle="1" w:styleId="A6">
    <w:name w:val="A6"/>
    <w:rsid w:val="00F71127"/>
    <w:rPr>
      <w:rFonts w:ascii="Myriad Pro Light" w:hAnsi="Myriad Pro Light" w:cs="Myriad Pro Light"/>
      <w:color w:val="000000"/>
      <w:sz w:val="18"/>
      <w:szCs w:val="18"/>
    </w:rPr>
  </w:style>
  <w:style w:type="character" w:customStyle="1" w:styleId="BodyText3Char">
    <w:name w:val="Body Text 3 Char"/>
    <w:link w:val="BodyText3"/>
    <w:rsid w:val="00952E98"/>
    <w:rPr>
      <w:sz w:val="16"/>
      <w:szCs w:val="16"/>
    </w:rPr>
  </w:style>
  <w:style w:type="paragraph" w:customStyle="1" w:styleId="verse">
    <w:name w:val="verse"/>
    <w:basedOn w:val="Normal"/>
    <w:rsid w:val="006819A7"/>
    <w:pPr>
      <w:spacing w:before="100" w:beforeAutospacing="1" w:after="100" w:afterAutospacing="1"/>
    </w:pPr>
    <w:rPr>
      <w:sz w:val="24"/>
      <w:szCs w:val="24"/>
    </w:rPr>
  </w:style>
  <w:style w:type="character" w:customStyle="1" w:styleId="Heading5Char">
    <w:name w:val="Heading 5 Char"/>
    <w:link w:val="Heading5"/>
    <w:rsid w:val="0063219C"/>
    <w:rPr>
      <w:b/>
      <w:bCs/>
      <w:i/>
      <w:iCs/>
      <w:sz w:val="26"/>
      <w:szCs w:val="26"/>
    </w:rPr>
  </w:style>
  <w:style w:type="table" w:customStyle="1" w:styleId="TableGrid1">
    <w:name w:val="Table Grid1"/>
    <w:basedOn w:val="TableNormal"/>
    <w:next w:val="TableGrid"/>
    <w:rsid w:val="00A768E1"/>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44871"/>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43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573C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2A2D98"/>
  </w:style>
  <w:style w:type="table" w:customStyle="1" w:styleId="TableGrid5">
    <w:name w:val="Table Grid5"/>
    <w:basedOn w:val="TableNormal"/>
    <w:next w:val="TableGrid"/>
    <w:rsid w:val="00071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71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3A12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9A6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531A3"/>
  </w:style>
  <w:style w:type="paragraph" w:styleId="ListBullet2">
    <w:name w:val="List Bullet 2"/>
    <w:basedOn w:val="Normal"/>
    <w:uiPriority w:val="99"/>
    <w:unhideWhenUsed/>
    <w:rsid w:val="00BE2075"/>
    <w:pPr>
      <w:numPr>
        <w:numId w:val="2"/>
      </w:numPr>
      <w:tabs>
        <w:tab w:val="clear" w:pos="720"/>
      </w:tabs>
      <w:spacing w:after="96" w:line="264" w:lineRule="auto"/>
      <w:ind w:left="1080"/>
      <w:contextualSpacing/>
    </w:pPr>
    <w:rPr>
      <w:rFonts w:ascii="Garamond" w:hAnsi="Garamond"/>
      <w:color w:val="000000"/>
      <w:kern w:val="28"/>
    </w:rPr>
  </w:style>
  <w:style w:type="character" w:customStyle="1" w:styleId="field-content1">
    <w:name w:val="field-content1"/>
    <w:rsid w:val="00253434"/>
    <w:rPr>
      <w:b/>
      <w:bCs/>
      <w:sz w:val="24"/>
      <w:szCs w:val="24"/>
      <w:bdr w:val="none" w:sz="0" w:space="0" w:color="auto" w:frame="1"/>
      <w:vertAlign w:val="baseline"/>
    </w:rPr>
  </w:style>
  <w:style w:type="character" w:customStyle="1" w:styleId="views-slideshow-controls-text-previous">
    <w:name w:val="views-slideshow-controls-text-previous"/>
    <w:rsid w:val="00253434"/>
    <w:rPr>
      <w:sz w:val="24"/>
      <w:szCs w:val="24"/>
      <w:bdr w:val="none" w:sz="0" w:space="0" w:color="auto" w:frame="1"/>
      <w:vertAlign w:val="baseline"/>
    </w:rPr>
  </w:style>
  <w:style w:type="character" w:customStyle="1" w:styleId="views-slideshow-controls-text-pause">
    <w:name w:val="views-slideshow-controls-text-pause"/>
    <w:rsid w:val="00253434"/>
    <w:rPr>
      <w:sz w:val="24"/>
      <w:szCs w:val="24"/>
      <w:bdr w:val="none" w:sz="0" w:space="0" w:color="auto" w:frame="1"/>
      <w:vertAlign w:val="baseline"/>
    </w:rPr>
  </w:style>
  <w:style w:type="character" w:customStyle="1" w:styleId="views-slideshow-controls-text-next">
    <w:name w:val="views-slideshow-controls-text-next"/>
    <w:rsid w:val="00253434"/>
    <w:rPr>
      <w:sz w:val="24"/>
      <w:szCs w:val="24"/>
      <w:bdr w:val="none" w:sz="0" w:space="0" w:color="auto" w:frame="1"/>
      <w:vertAlign w:val="baseline"/>
    </w:rPr>
  </w:style>
  <w:style w:type="paragraph" w:customStyle="1" w:styleId="ContactInfo">
    <w:name w:val="Contact Info"/>
    <w:basedOn w:val="Normal"/>
    <w:uiPriority w:val="5"/>
    <w:qFormat/>
    <w:rsid w:val="0093425D"/>
    <w:pPr>
      <w:pBdr>
        <w:top w:val="single" w:sz="2" w:space="16" w:color="B11A57"/>
        <w:left w:val="single" w:sz="2" w:space="12" w:color="B11A57"/>
        <w:bottom w:val="single" w:sz="2" w:space="16" w:color="B11A57"/>
        <w:right w:val="single" w:sz="2" w:space="12" w:color="B11A57"/>
      </w:pBdr>
      <w:shd w:val="clear" w:color="auto" w:fill="B11A57"/>
      <w:spacing w:after="200" w:line="312" w:lineRule="auto"/>
      <w:ind w:left="144" w:right="144"/>
      <w:jc w:val="center"/>
    </w:pPr>
    <w:rPr>
      <w:rFonts w:ascii="Georgia" w:eastAsia="SimSun" w:hAnsi="Georgia"/>
      <w:color w:val="FFFFFF"/>
      <w:sz w:val="24"/>
      <w:szCs w:val="24"/>
      <w:lang w:eastAsia="ja-JP"/>
    </w:rPr>
  </w:style>
  <w:style w:type="paragraph" w:styleId="Date">
    <w:name w:val="Date"/>
    <w:basedOn w:val="Normal"/>
    <w:link w:val="DateChar"/>
    <w:uiPriority w:val="1"/>
    <w:unhideWhenUsed/>
    <w:qFormat/>
    <w:rsid w:val="0093425D"/>
    <w:pPr>
      <w:spacing w:before="480" w:line="204" w:lineRule="auto"/>
    </w:pPr>
    <w:rPr>
      <w:rFonts w:ascii="Arial Black" w:eastAsia="SimSun" w:hAnsi="Arial Black"/>
      <w:caps/>
      <w:color w:val="E03177"/>
      <w:kern w:val="28"/>
      <w:sz w:val="80"/>
      <w:szCs w:val="24"/>
      <w:lang w:eastAsia="ja-JP"/>
    </w:rPr>
  </w:style>
  <w:style w:type="character" w:customStyle="1" w:styleId="DateChar">
    <w:name w:val="Date Char"/>
    <w:link w:val="Date"/>
    <w:uiPriority w:val="1"/>
    <w:rsid w:val="0093425D"/>
    <w:rPr>
      <w:rFonts w:ascii="Arial Black" w:eastAsia="SimSun" w:hAnsi="Arial Black"/>
      <w:caps/>
      <w:color w:val="E03177"/>
      <w:kern w:val="28"/>
      <w:sz w:val="80"/>
      <w:szCs w:val="24"/>
      <w:lang w:eastAsia="ja-JP"/>
    </w:rPr>
  </w:style>
  <w:style w:type="table" w:styleId="GridTable1Light">
    <w:name w:val="Grid Table 1 Light"/>
    <w:basedOn w:val="TableNormal"/>
    <w:uiPriority w:val="46"/>
    <w:rsid w:val="0093425D"/>
    <w:rPr>
      <w:rFonts w:ascii="Georgia" w:eastAsia="SimSun" w:hAnsi="Georgia"/>
      <w:color w:val="333333"/>
      <w:sz w:val="24"/>
      <w:szCs w:val="24"/>
      <w:lang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2B7586"/>
    <w:rPr>
      <w:rFonts w:ascii="Georgia" w:eastAsia="SimSun" w:hAnsi="Georgia"/>
      <w:color w:val="333333"/>
      <w:sz w:val="24"/>
      <w:szCs w:val="24"/>
      <w:lang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qFormat/>
    <w:rsid w:val="003B0CDA"/>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3B0CDA"/>
    <w:rPr>
      <w:i/>
      <w:iCs/>
      <w:color w:val="5B9BD5"/>
    </w:rPr>
  </w:style>
  <w:style w:type="character" w:customStyle="1" w:styleId="slpresultaddress">
    <w:name w:val="slp_result_address"/>
    <w:rsid w:val="00F224DC"/>
  </w:style>
  <w:style w:type="character" w:customStyle="1" w:styleId="UnresolvedMention1">
    <w:name w:val="Unresolved Mention1"/>
    <w:basedOn w:val="DefaultParagraphFont"/>
    <w:uiPriority w:val="99"/>
    <w:semiHidden/>
    <w:unhideWhenUsed/>
    <w:rsid w:val="00D50C26"/>
    <w:rPr>
      <w:color w:val="605E5C"/>
      <w:shd w:val="clear" w:color="auto" w:fill="E1DFDD"/>
    </w:rPr>
  </w:style>
  <w:style w:type="character" w:styleId="UnresolvedMention">
    <w:name w:val="Unresolved Mention"/>
    <w:basedOn w:val="DefaultParagraphFont"/>
    <w:uiPriority w:val="99"/>
    <w:semiHidden/>
    <w:unhideWhenUsed/>
    <w:rsid w:val="008717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3839">
      <w:bodyDiv w:val="1"/>
      <w:marLeft w:val="0"/>
      <w:marRight w:val="0"/>
      <w:marTop w:val="0"/>
      <w:marBottom w:val="0"/>
      <w:divBdr>
        <w:top w:val="none" w:sz="0" w:space="0" w:color="auto"/>
        <w:left w:val="none" w:sz="0" w:space="0" w:color="auto"/>
        <w:bottom w:val="none" w:sz="0" w:space="0" w:color="auto"/>
        <w:right w:val="none" w:sz="0" w:space="0" w:color="auto"/>
      </w:divBdr>
    </w:div>
    <w:div w:id="27491950">
      <w:bodyDiv w:val="1"/>
      <w:marLeft w:val="0"/>
      <w:marRight w:val="0"/>
      <w:marTop w:val="0"/>
      <w:marBottom w:val="0"/>
      <w:divBdr>
        <w:top w:val="none" w:sz="0" w:space="0" w:color="auto"/>
        <w:left w:val="none" w:sz="0" w:space="0" w:color="auto"/>
        <w:bottom w:val="none" w:sz="0" w:space="0" w:color="auto"/>
        <w:right w:val="none" w:sz="0" w:space="0" w:color="auto"/>
      </w:divBdr>
    </w:div>
    <w:div w:id="91437671">
      <w:bodyDiv w:val="1"/>
      <w:marLeft w:val="0"/>
      <w:marRight w:val="0"/>
      <w:marTop w:val="0"/>
      <w:marBottom w:val="0"/>
      <w:divBdr>
        <w:top w:val="none" w:sz="0" w:space="0" w:color="auto"/>
        <w:left w:val="none" w:sz="0" w:space="0" w:color="auto"/>
        <w:bottom w:val="none" w:sz="0" w:space="0" w:color="auto"/>
        <w:right w:val="none" w:sz="0" w:space="0" w:color="auto"/>
      </w:divBdr>
      <w:divsChild>
        <w:div w:id="1393044166">
          <w:marLeft w:val="0"/>
          <w:marRight w:val="0"/>
          <w:marTop w:val="0"/>
          <w:marBottom w:val="0"/>
          <w:divBdr>
            <w:top w:val="none" w:sz="0" w:space="0" w:color="auto"/>
            <w:left w:val="none" w:sz="0" w:space="0" w:color="auto"/>
            <w:bottom w:val="none" w:sz="0" w:space="0" w:color="auto"/>
            <w:right w:val="none" w:sz="0" w:space="0" w:color="auto"/>
          </w:divBdr>
          <w:divsChild>
            <w:div w:id="910889524">
              <w:marLeft w:val="96"/>
              <w:marRight w:val="96"/>
              <w:marTop w:val="0"/>
              <w:marBottom w:val="0"/>
              <w:divBdr>
                <w:top w:val="none" w:sz="0" w:space="0" w:color="auto"/>
                <w:left w:val="none" w:sz="0" w:space="0" w:color="auto"/>
                <w:bottom w:val="none" w:sz="0" w:space="0" w:color="auto"/>
                <w:right w:val="none" w:sz="0" w:space="0" w:color="auto"/>
              </w:divBdr>
              <w:divsChild>
                <w:div w:id="1841458085">
                  <w:marLeft w:val="0"/>
                  <w:marRight w:val="0"/>
                  <w:marTop w:val="0"/>
                  <w:marBottom w:val="0"/>
                  <w:divBdr>
                    <w:top w:val="none" w:sz="0" w:space="0" w:color="auto"/>
                    <w:left w:val="none" w:sz="0" w:space="0" w:color="auto"/>
                    <w:bottom w:val="none" w:sz="0" w:space="0" w:color="auto"/>
                    <w:right w:val="none" w:sz="0" w:space="0" w:color="auto"/>
                  </w:divBdr>
                  <w:divsChild>
                    <w:div w:id="1934045901">
                      <w:marLeft w:val="0"/>
                      <w:marRight w:val="0"/>
                      <w:marTop w:val="432"/>
                      <w:marBottom w:val="648"/>
                      <w:divBdr>
                        <w:top w:val="none" w:sz="0" w:space="0" w:color="auto"/>
                        <w:left w:val="none" w:sz="0" w:space="0" w:color="auto"/>
                        <w:bottom w:val="none" w:sz="0" w:space="0" w:color="auto"/>
                        <w:right w:val="none" w:sz="0" w:space="0" w:color="auto"/>
                      </w:divBdr>
                      <w:divsChild>
                        <w:div w:id="8190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63084">
      <w:bodyDiv w:val="1"/>
      <w:marLeft w:val="0"/>
      <w:marRight w:val="0"/>
      <w:marTop w:val="0"/>
      <w:marBottom w:val="0"/>
      <w:divBdr>
        <w:top w:val="none" w:sz="0" w:space="0" w:color="auto"/>
        <w:left w:val="none" w:sz="0" w:space="0" w:color="auto"/>
        <w:bottom w:val="none" w:sz="0" w:space="0" w:color="auto"/>
        <w:right w:val="none" w:sz="0" w:space="0" w:color="auto"/>
      </w:divBdr>
    </w:div>
    <w:div w:id="134689264">
      <w:bodyDiv w:val="1"/>
      <w:marLeft w:val="0"/>
      <w:marRight w:val="0"/>
      <w:marTop w:val="0"/>
      <w:marBottom w:val="0"/>
      <w:divBdr>
        <w:top w:val="none" w:sz="0" w:space="0" w:color="auto"/>
        <w:left w:val="none" w:sz="0" w:space="0" w:color="auto"/>
        <w:bottom w:val="none" w:sz="0" w:space="0" w:color="auto"/>
        <w:right w:val="none" w:sz="0" w:space="0" w:color="auto"/>
      </w:divBdr>
    </w:div>
    <w:div w:id="140319448">
      <w:bodyDiv w:val="1"/>
      <w:marLeft w:val="0"/>
      <w:marRight w:val="0"/>
      <w:marTop w:val="0"/>
      <w:marBottom w:val="0"/>
      <w:divBdr>
        <w:top w:val="none" w:sz="0" w:space="0" w:color="auto"/>
        <w:left w:val="none" w:sz="0" w:space="0" w:color="auto"/>
        <w:bottom w:val="none" w:sz="0" w:space="0" w:color="auto"/>
        <w:right w:val="none" w:sz="0" w:space="0" w:color="auto"/>
      </w:divBdr>
    </w:div>
    <w:div w:id="146169498">
      <w:bodyDiv w:val="1"/>
      <w:marLeft w:val="0"/>
      <w:marRight w:val="0"/>
      <w:marTop w:val="0"/>
      <w:marBottom w:val="0"/>
      <w:divBdr>
        <w:top w:val="none" w:sz="0" w:space="0" w:color="auto"/>
        <w:left w:val="none" w:sz="0" w:space="0" w:color="auto"/>
        <w:bottom w:val="none" w:sz="0" w:space="0" w:color="auto"/>
        <w:right w:val="none" w:sz="0" w:space="0" w:color="auto"/>
      </w:divBdr>
      <w:divsChild>
        <w:div w:id="1612855383">
          <w:marLeft w:val="0"/>
          <w:marRight w:val="0"/>
          <w:marTop w:val="0"/>
          <w:marBottom w:val="0"/>
          <w:divBdr>
            <w:top w:val="none" w:sz="0" w:space="0" w:color="auto"/>
            <w:left w:val="none" w:sz="0" w:space="0" w:color="auto"/>
            <w:bottom w:val="none" w:sz="0" w:space="0" w:color="auto"/>
            <w:right w:val="none" w:sz="0" w:space="0" w:color="auto"/>
          </w:divBdr>
          <w:divsChild>
            <w:div w:id="896011637">
              <w:marLeft w:val="0"/>
              <w:marRight w:val="0"/>
              <w:marTop w:val="0"/>
              <w:marBottom w:val="0"/>
              <w:divBdr>
                <w:top w:val="none" w:sz="0" w:space="0" w:color="auto"/>
                <w:left w:val="none" w:sz="0" w:space="0" w:color="auto"/>
                <w:bottom w:val="none" w:sz="0" w:space="0" w:color="auto"/>
                <w:right w:val="none" w:sz="0" w:space="0" w:color="auto"/>
              </w:divBdr>
              <w:divsChild>
                <w:div w:id="72749192">
                  <w:marLeft w:val="0"/>
                  <w:marRight w:val="0"/>
                  <w:marTop w:val="0"/>
                  <w:marBottom w:val="0"/>
                  <w:divBdr>
                    <w:top w:val="none" w:sz="0" w:space="0" w:color="auto"/>
                    <w:left w:val="none" w:sz="0" w:space="0" w:color="auto"/>
                    <w:bottom w:val="none" w:sz="0" w:space="0" w:color="auto"/>
                    <w:right w:val="none" w:sz="0" w:space="0" w:color="auto"/>
                  </w:divBdr>
                  <w:divsChild>
                    <w:div w:id="126768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2331">
      <w:bodyDiv w:val="1"/>
      <w:marLeft w:val="0"/>
      <w:marRight w:val="0"/>
      <w:marTop w:val="0"/>
      <w:marBottom w:val="0"/>
      <w:divBdr>
        <w:top w:val="none" w:sz="0" w:space="0" w:color="auto"/>
        <w:left w:val="none" w:sz="0" w:space="0" w:color="auto"/>
        <w:bottom w:val="none" w:sz="0" w:space="0" w:color="auto"/>
        <w:right w:val="none" w:sz="0" w:space="0" w:color="auto"/>
      </w:divBdr>
    </w:div>
    <w:div w:id="197864332">
      <w:bodyDiv w:val="1"/>
      <w:marLeft w:val="0"/>
      <w:marRight w:val="0"/>
      <w:marTop w:val="0"/>
      <w:marBottom w:val="0"/>
      <w:divBdr>
        <w:top w:val="none" w:sz="0" w:space="0" w:color="auto"/>
        <w:left w:val="none" w:sz="0" w:space="0" w:color="auto"/>
        <w:bottom w:val="none" w:sz="0" w:space="0" w:color="auto"/>
        <w:right w:val="none" w:sz="0" w:space="0" w:color="auto"/>
      </w:divBdr>
      <w:divsChild>
        <w:div w:id="1165050541">
          <w:marLeft w:val="0"/>
          <w:marRight w:val="0"/>
          <w:marTop w:val="0"/>
          <w:marBottom w:val="0"/>
          <w:divBdr>
            <w:top w:val="none" w:sz="0" w:space="0" w:color="auto"/>
            <w:left w:val="none" w:sz="0" w:space="0" w:color="auto"/>
            <w:bottom w:val="none" w:sz="0" w:space="0" w:color="auto"/>
            <w:right w:val="none" w:sz="0" w:space="0" w:color="auto"/>
          </w:divBdr>
          <w:divsChild>
            <w:div w:id="442111956">
              <w:marLeft w:val="0"/>
              <w:marRight w:val="0"/>
              <w:marTop w:val="0"/>
              <w:marBottom w:val="0"/>
              <w:divBdr>
                <w:top w:val="none" w:sz="0" w:space="0" w:color="auto"/>
                <w:left w:val="none" w:sz="0" w:space="0" w:color="auto"/>
                <w:bottom w:val="none" w:sz="0" w:space="0" w:color="auto"/>
                <w:right w:val="none" w:sz="0" w:space="0" w:color="auto"/>
              </w:divBdr>
              <w:divsChild>
                <w:div w:id="1663657024">
                  <w:marLeft w:val="0"/>
                  <w:marRight w:val="0"/>
                  <w:marTop w:val="0"/>
                  <w:marBottom w:val="0"/>
                  <w:divBdr>
                    <w:top w:val="none" w:sz="0" w:space="0" w:color="auto"/>
                    <w:left w:val="none" w:sz="0" w:space="0" w:color="auto"/>
                    <w:bottom w:val="none" w:sz="0" w:space="0" w:color="auto"/>
                    <w:right w:val="none" w:sz="0" w:space="0" w:color="auto"/>
                  </w:divBdr>
                  <w:divsChild>
                    <w:div w:id="1533571913">
                      <w:marLeft w:val="0"/>
                      <w:marRight w:val="0"/>
                      <w:marTop w:val="150"/>
                      <w:marBottom w:val="0"/>
                      <w:divBdr>
                        <w:top w:val="none" w:sz="0" w:space="0" w:color="auto"/>
                        <w:left w:val="none" w:sz="0" w:space="0" w:color="auto"/>
                        <w:bottom w:val="none" w:sz="0" w:space="0" w:color="auto"/>
                        <w:right w:val="none" w:sz="0" w:space="0" w:color="auto"/>
                      </w:divBdr>
                      <w:divsChild>
                        <w:div w:id="978922103">
                          <w:marLeft w:val="0"/>
                          <w:marRight w:val="0"/>
                          <w:marTop w:val="0"/>
                          <w:marBottom w:val="0"/>
                          <w:divBdr>
                            <w:top w:val="none" w:sz="0" w:space="0" w:color="auto"/>
                            <w:left w:val="none" w:sz="0" w:space="0" w:color="auto"/>
                            <w:bottom w:val="none" w:sz="0" w:space="0" w:color="auto"/>
                            <w:right w:val="none" w:sz="0" w:space="0" w:color="auto"/>
                          </w:divBdr>
                          <w:divsChild>
                            <w:div w:id="69103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87426">
      <w:bodyDiv w:val="1"/>
      <w:marLeft w:val="0"/>
      <w:marRight w:val="0"/>
      <w:marTop w:val="0"/>
      <w:marBottom w:val="0"/>
      <w:divBdr>
        <w:top w:val="none" w:sz="0" w:space="0" w:color="auto"/>
        <w:left w:val="none" w:sz="0" w:space="0" w:color="auto"/>
        <w:bottom w:val="none" w:sz="0" w:space="0" w:color="auto"/>
        <w:right w:val="none" w:sz="0" w:space="0" w:color="auto"/>
      </w:divBdr>
    </w:div>
    <w:div w:id="220362961">
      <w:bodyDiv w:val="1"/>
      <w:marLeft w:val="0"/>
      <w:marRight w:val="0"/>
      <w:marTop w:val="0"/>
      <w:marBottom w:val="0"/>
      <w:divBdr>
        <w:top w:val="none" w:sz="0" w:space="0" w:color="auto"/>
        <w:left w:val="none" w:sz="0" w:space="0" w:color="auto"/>
        <w:bottom w:val="none" w:sz="0" w:space="0" w:color="auto"/>
        <w:right w:val="none" w:sz="0" w:space="0" w:color="auto"/>
      </w:divBdr>
    </w:div>
    <w:div w:id="221793097">
      <w:bodyDiv w:val="1"/>
      <w:marLeft w:val="0"/>
      <w:marRight w:val="0"/>
      <w:marTop w:val="0"/>
      <w:marBottom w:val="0"/>
      <w:divBdr>
        <w:top w:val="none" w:sz="0" w:space="0" w:color="auto"/>
        <w:left w:val="none" w:sz="0" w:space="0" w:color="auto"/>
        <w:bottom w:val="none" w:sz="0" w:space="0" w:color="auto"/>
        <w:right w:val="none" w:sz="0" w:space="0" w:color="auto"/>
      </w:divBdr>
      <w:divsChild>
        <w:div w:id="559094973">
          <w:marLeft w:val="150"/>
          <w:marRight w:val="0"/>
          <w:marTop w:val="0"/>
          <w:marBottom w:val="75"/>
          <w:divBdr>
            <w:top w:val="none" w:sz="0" w:space="0" w:color="auto"/>
            <w:left w:val="none" w:sz="0" w:space="0" w:color="auto"/>
            <w:bottom w:val="none" w:sz="0" w:space="0" w:color="auto"/>
            <w:right w:val="none" w:sz="0" w:space="0" w:color="auto"/>
          </w:divBdr>
        </w:div>
      </w:divsChild>
    </w:div>
    <w:div w:id="244608285">
      <w:bodyDiv w:val="1"/>
      <w:marLeft w:val="0"/>
      <w:marRight w:val="0"/>
      <w:marTop w:val="0"/>
      <w:marBottom w:val="0"/>
      <w:divBdr>
        <w:top w:val="none" w:sz="0" w:space="0" w:color="auto"/>
        <w:left w:val="none" w:sz="0" w:space="0" w:color="auto"/>
        <w:bottom w:val="none" w:sz="0" w:space="0" w:color="auto"/>
        <w:right w:val="none" w:sz="0" w:space="0" w:color="auto"/>
      </w:divBdr>
    </w:div>
    <w:div w:id="245968167">
      <w:bodyDiv w:val="1"/>
      <w:marLeft w:val="0"/>
      <w:marRight w:val="0"/>
      <w:marTop w:val="0"/>
      <w:marBottom w:val="0"/>
      <w:divBdr>
        <w:top w:val="none" w:sz="0" w:space="0" w:color="auto"/>
        <w:left w:val="none" w:sz="0" w:space="0" w:color="auto"/>
        <w:bottom w:val="none" w:sz="0" w:space="0" w:color="auto"/>
        <w:right w:val="none" w:sz="0" w:space="0" w:color="auto"/>
      </w:divBdr>
      <w:divsChild>
        <w:div w:id="503402940">
          <w:marLeft w:val="0"/>
          <w:marRight w:val="0"/>
          <w:marTop w:val="0"/>
          <w:marBottom w:val="0"/>
          <w:divBdr>
            <w:top w:val="none" w:sz="0" w:space="0" w:color="auto"/>
            <w:left w:val="none" w:sz="0" w:space="0" w:color="auto"/>
            <w:bottom w:val="none" w:sz="0" w:space="0" w:color="auto"/>
            <w:right w:val="none" w:sz="0" w:space="0" w:color="auto"/>
          </w:divBdr>
        </w:div>
        <w:div w:id="660158901">
          <w:marLeft w:val="0"/>
          <w:marRight w:val="0"/>
          <w:marTop w:val="0"/>
          <w:marBottom w:val="0"/>
          <w:divBdr>
            <w:top w:val="none" w:sz="0" w:space="0" w:color="auto"/>
            <w:left w:val="none" w:sz="0" w:space="0" w:color="auto"/>
            <w:bottom w:val="none" w:sz="0" w:space="0" w:color="auto"/>
            <w:right w:val="none" w:sz="0" w:space="0" w:color="auto"/>
          </w:divBdr>
        </w:div>
        <w:div w:id="1403485580">
          <w:marLeft w:val="0"/>
          <w:marRight w:val="0"/>
          <w:marTop w:val="0"/>
          <w:marBottom w:val="0"/>
          <w:divBdr>
            <w:top w:val="none" w:sz="0" w:space="0" w:color="auto"/>
            <w:left w:val="none" w:sz="0" w:space="0" w:color="auto"/>
            <w:bottom w:val="none" w:sz="0" w:space="0" w:color="auto"/>
            <w:right w:val="none" w:sz="0" w:space="0" w:color="auto"/>
          </w:divBdr>
        </w:div>
        <w:div w:id="1895654758">
          <w:marLeft w:val="0"/>
          <w:marRight w:val="0"/>
          <w:marTop w:val="0"/>
          <w:marBottom w:val="0"/>
          <w:divBdr>
            <w:top w:val="none" w:sz="0" w:space="0" w:color="auto"/>
            <w:left w:val="none" w:sz="0" w:space="0" w:color="auto"/>
            <w:bottom w:val="none" w:sz="0" w:space="0" w:color="auto"/>
            <w:right w:val="none" w:sz="0" w:space="0" w:color="auto"/>
          </w:divBdr>
        </w:div>
      </w:divsChild>
    </w:div>
    <w:div w:id="265814171">
      <w:bodyDiv w:val="1"/>
      <w:marLeft w:val="0"/>
      <w:marRight w:val="0"/>
      <w:marTop w:val="0"/>
      <w:marBottom w:val="0"/>
      <w:divBdr>
        <w:top w:val="none" w:sz="0" w:space="0" w:color="auto"/>
        <w:left w:val="none" w:sz="0" w:space="0" w:color="auto"/>
        <w:bottom w:val="none" w:sz="0" w:space="0" w:color="auto"/>
        <w:right w:val="none" w:sz="0" w:space="0" w:color="auto"/>
      </w:divBdr>
      <w:divsChild>
        <w:div w:id="1302615160">
          <w:marLeft w:val="0"/>
          <w:marRight w:val="0"/>
          <w:marTop w:val="0"/>
          <w:marBottom w:val="0"/>
          <w:divBdr>
            <w:top w:val="none" w:sz="0" w:space="0" w:color="auto"/>
            <w:left w:val="none" w:sz="0" w:space="0" w:color="auto"/>
            <w:bottom w:val="none" w:sz="0" w:space="0" w:color="auto"/>
            <w:right w:val="none" w:sz="0" w:space="0" w:color="auto"/>
          </w:divBdr>
          <w:divsChild>
            <w:div w:id="221058761">
              <w:marLeft w:val="0"/>
              <w:marRight w:val="0"/>
              <w:marTop w:val="0"/>
              <w:marBottom w:val="0"/>
              <w:divBdr>
                <w:top w:val="none" w:sz="0" w:space="0" w:color="auto"/>
                <w:left w:val="none" w:sz="0" w:space="0" w:color="auto"/>
                <w:bottom w:val="none" w:sz="0" w:space="0" w:color="auto"/>
                <w:right w:val="none" w:sz="0" w:space="0" w:color="auto"/>
              </w:divBdr>
              <w:divsChild>
                <w:div w:id="194269215">
                  <w:marLeft w:val="0"/>
                  <w:marRight w:val="0"/>
                  <w:marTop w:val="0"/>
                  <w:marBottom w:val="0"/>
                  <w:divBdr>
                    <w:top w:val="none" w:sz="0" w:space="0" w:color="auto"/>
                    <w:left w:val="none" w:sz="0" w:space="0" w:color="auto"/>
                    <w:bottom w:val="none" w:sz="0" w:space="0" w:color="auto"/>
                    <w:right w:val="none" w:sz="0" w:space="0" w:color="auto"/>
                  </w:divBdr>
                </w:div>
                <w:div w:id="1213882752">
                  <w:marLeft w:val="0"/>
                  <w:marRight w:val="0"/>
                  <w:marTop w:val="0"/>
                  <w:marBottom w:val="0"/>
                  <w:divBdr>
                    <w:top w:val="none" w:sz="0" w:space="0" w:color="auto"/>
                    <w:left w:val="none" w:sz="0" w:space="0" w:color="auto"/>
                    <w:bottom w:val="none" w:sz="0" w:space="0" w:color="auto"/>
                    <w:right w:val="none" w:sz="0" w:space="0" w:color="auto"/>
                  </w:divBdr>
                </w:div>
              </w:divsChild>
            </w:div>
            <w:div w:id="540089648">
              <w:marLeft w:val="0"/>
              <w:marRight w:val="0"/>
              <w:marTop w:val="0"/>
              <w:marBottom w:val="0"/>
              <w:divBdr>
                <w:top w:val="none" w:sz="0" w:space="0" w:color="auto"/>
                <w:left w:val="none" w:sz="0" w:space="0" w:color="auto"/>
                <w:bottom w:val="none" w:sz="0" w:space="0" w:color="auto"/>
                <w:right w:val="none" w:sz="0" w:space="0" w:color="auto"/>
              </w:divBdr>
            </w:div>
            <w:div w:id="15353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77084">
      <w:bodyDiv w:val="1"/>
      <w:marLeft w:val="0"/>
      <w:marRight w:val="0"/>
      <w:marTop w:val="0"/>
      <w:marBottom w:val="0"/>
      <w:divBdr>
        <w:top w:val="none" w:sz="0" w:space="0" w:color="auto"/>
        <w:left w:val="none" w:sz="0" w:space="0" w:color="auto"/>
        <w:bottom w:val="none" w:sz="0" w:space="0" w:color="auto"/>
        <w:right w:val="none" w:sz="0" w:space="0" w:color="auto"/>
      </w:divBdr>
    </w:div>
    <w:div w:id="278873430">
      <w:bodyDiv w:val="1"/>
      <w:marLeft w:val="0"/>
      <w:marRight w:val="0"/>
      <w:marTop w:val="0"/>
      <w:marBottom w:val="0"/>
      <w:divBdr>
        <w:top w:val="none" w:sz="0" w:space="0" w:color="auto"/>
        <w:left w:val="none" w:sz="0" w:space="0" w:color="auto"/>
        <w:bottom w:val="none" w:sz="0" w:space="0" w:color="auto"/>
        <w:right w:val="none" w:sz="0" w:space="0" w:color="auto"/>
      </w:divBdr>
    </w:div>
    <w:div w:id="298271930">
      <w:bodyDiv w:val="1"/>
      <w:marLeft w:val="0"/>
      <w:marRight w:val="0"/>
      <w:marTop w:val="0"/>
      <w:marBottom w:val="0"/>
      <w:divBdr>
        <w:top w:val="none" w:sz="0" w:space="0" w:color="auto"/>
        <w:left w:val="none" w:sz="0" w:space="0" w:color="auto"/>
        <w:bottom w:val="none" w:sz="0" w:space="0" w:color="auto"/>
        <w:right w:val="none" w:sz="0" w:space="0" w:color="auto"/>
      </w:divBdr>
    </w:div>
    <w:div w:id="328795028">
      <w:bodyDiv w:val="1"/>
      <w:marLeft w:val="0"/>
      <w:marRight w:val="0"/>
      <w:marTop w:val="0"/>
      <w:marBottom w:val="0"/>
      <w:divBdr>
        <w:top w:val="none" w:sz="0" w:space="0" w:color="auto"/>
        <w:left w:val="none" w:sz="0" w:space="0" w:color="auto"/>
        <w:bottom w:val="none" w:sz="0" w:space="0" w:color="auto"/>
        <w:right w:val="none" w:sz="0" w:space="0" w:color="auto"/>
      </w:divBdr>
    </w:div>
    <w:div w:id="329601264">
      <w:bodyDiv w:val="1"/>
      <w:marLeft w:val="0"/>
      <w:marRight w:val="0"/>
      <w:marTop w:val="0"/>
      <w:marBottom w:val="0"/>
      <w:divBdr>
        <w:top w:val="none" w:sz="0" w:space="0" w:color="auto"/>
        <w:left w:val="none" w:sz="0" w:space="0" w:color="auto"/>
        <w:bottom w:val="none" w:sz="0" w:space="0" w:color="auto"/>
        <w:right w:val="none" w:sz="0" w:space="0" w:color="auto"/>
      </w:divBdr>
    </w:div>
    <w:div w:id="357194665">
      <w:bodyDiv w:val="1"/>
      <w:marLeft w:val="0"/>
      <w:marRight w:val="0"/>
      <w:marTop w:val="0"/>
      <w:marBottom w:val="0"/>
      <w:divBdr>
        <w:top w:val="none" w:sz="0" w:space="0" w:color="auto"/>
        <w:left w:val="none" w:sz="0" w:space="0" w:color="auto"/>
        <w:bottom w:val="none" w:sz="0" w:space="0" w:color="auto"/>
        <w:right w:val="none" w:sz="0" w:space="0" w:color="auto"/>
      </w:divBdr>
      <w:divsChild>
        <w:div w:id="1444030187">
          <w:marLeft w:val="0"/>
          <w:marRight w:val="0"/>
          <w:marTop w:val="0"/>
          <w:marBottom w:val="0"/>
          <w:divBdr>
            <w:top w:val="none" w:sz="0" w:space="0" w:color="auto"/>
            <w:left w:val="none" w:sz="0" w:space="0" w:color="auto"/>
            <w:bottom w:val="none" w:sz="0" w:space="0" w:color="auto"/>
            <w:right w:val="none" w:sz="0" w:space="0" w:color="auto"/>
          </w:divBdr>
          <w:divsChild>
            <w:div w:id="246572854">
              <w:marLeft w:val="0"/>
              <w:marRight w:val="0"/>
              <w:marTop w:val="0"/>
              <w:marBottom w:val="0"/>
              <w:divBdr>
                <w:top w:val="none" w:sz="0" w:space="0" w:color="auto"/>
                <w:left w:val="none" w:sz="0" w:space="0" w:color="auto"/>
                <w:bottom w:val="none" w:sz="0" w:space="0" w:color="auto"/>
                <w:right w:val="none" w:sz="0" w:space="0" w:color="auto"/>
              </w:divBdr>
              <w:divsChild>
                <w:div w:id="71107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9363">
      <w:bodyDiv w:val="1"/>
      <w:marLeft w:val="0"/>
      <w:marRight w:val="0"/>
      <w:marTop w:val="0"/>
      <w:marBottom w:val="0"/>
      <w:divBdr>
        <w:top w:val="none" w:sz="0" w:space="0" w:color="auto"/>
        <w:left w:val="none" w:sz="0" w:space="0" w:color="auto"/>
        <w:bottom w:val="none" w:sz="0" w:space="0" w:color="auto"/>
        <w:right w:val="none" w:sz="0" w:space="0" w:color="auto"/>
      </w:divBdr>
      <w:divsChild>
        <w:div w:id="2069717763">
          <w:marLeft w:val="0"/>
          <w:marRight w:val="0"/>
          <w:marTop w:val="0"/>
          <w:marBottom w:val="0"/>
          <w:divBdr>
            <w:top w:val="none" w:sz="0" w:space="0" w:color="auto"/>
            <w:left w:val="none" w:sz="0" w:space="0" w:color="auto"/>
            <w:bottom w:val="none" w:sz="0" w:space="0" w:color="auto"/>
            <w:right w:val="none" w:sz="0" w:space="0" w:color="auto"/>
          </w:divBdr>
          <w:divsChild>
            <w:div w:id="926498987">
              <w:marLeft w:val="0"/>
              <w:marRight w:val="0"/>
              <w:marTop w:val="0"/>
              <w:marBottom w:val="0"/>
              <w:divBdr>
                <w:top w:val="none" w:sz="0" w:space="0" w:color="auto"/>
                <w:left w:val="none" w:sz="0" w:space="0" w:color="auto"/>
                <w:bottom w:val="none" w:sz="0" w:space="0" w:color="auto"/>
                <w:right w:val="none" w:sz="0" w:space="0" w:color="auto"/>
              </w:divBdr>
              <w:divsChild>
                <w:div w:id="990330489">
                  <w:marLeft w:val="0"/>
                  <w:marRight w:val="0"/>
                  <w:marTop w:val="0"/>
                  <w:marBottom w:val="0"/>
                  <w:divBdr>
                    <w:top w:val="none" w:sz="0" w:space="0" w:color="auto"/>
                    <w:left w:val="none" w:sz="0" w:space="0" w:color="auto"/>
                    <w:bottom w:val="none" w:sz="0" w:space="0" w:color="auto"/>
                    <w:right w:val="none" w:sz="0" w:space="0" w:color="auto"/>
                  </w:divBdr>
                  <w:divsChild>
                    <w:div w:id="916940528">
                      <w:marLeft w:val="0"/>
                      <w:marRight w:val="0"/>
                      <w:marTop w:val="0"/>
                      <w:marBottom w:val="0"/>
                      <w:divBdr>
                        <w:top w:val="none" w:sz="0" w:space="0" w:color="auto"/>
                        <w:left w:val="none" w:sz="0" w:space="0" w:color="auto"/>
                        <w:bottom w:val="none" w:sz="0" w:space="0" w:color="auto"/>
                        <w:right w:val="none" w:sz="0" w:space="0" w:color="auto"/>
                      </w:divBdr>
                      <w:divsChild>
                        <w:div w:id="1849101841">
                          <w:marLeft w:val="0"/>
                          <w:marRight w:val="0"/>
                          <w:marTop w:val="0"/>
                          <w:marBottom w:val="0"/>
                          <w:divBdr>
                            <w:top w:val="none" w:sz="0" w:space="0" w:color="auto"/>
                            <w:left w:val="none" w:sz="0" w:space="0" w:color="auto"/>
                            <w:bottom w:val="none" w:sz="0" w:space="0" w:color="auto"/>
                            <w:right w:val="none" w:sz="0" w:space="0" w:color="auto"/>
                          </w:divBdr>
                          <w:divsChild>
                            <w:div w:id="1283726864">
                              <w:marLeft w:val="0"/>
                              <w:marRight w:val="0"/>
                              <w:marTop w:val="0"/>
                              <w:marBottom w:val="0"/>
                              <w:divBdr>
                                <w:top w:val="none" w:sz="0" w:space="0" w:color="auto"/>
                                <w:left w:val="none" w:sz="0" w:space="0" w:color="auto"/>
                                <w:bottom w:val="none" w:sz="0" w:space="0" w:color="auto"/>
                                <w:right w:val="none" w:sz="0" w:space="0" w:color="auto"/>
                              </w:divBdr>
                              <w:divsChild>
                                <w:div w:id="73670180">
                                  <w:marLeft w:val="0"/>
                                  <w:marRight w:val="0"/>
                                  <w:marTop w:val="0"/>
                                  <w:marBottom w:val="0"/>
                                  <w:divBdr>
                                    <w:top w:val="none" w:sz="0" w:space="0" w:color="auto"/>
                                    <w:left w:val="none" w:sz="0" w:space="0" w:color="auto"/>
                                    <w:bottom w:val="none" w:sz="0" w:space="0" w:color="auto"/>
                                    <w:right w:val="none" w:sz="0" w:space="0" w:color="auto"/>
                                  </w:divBdr>
                                  <w:divsChild>
                                    <w:div w:id="1030452092">
                                      <w:marLeft w:val="0"/>
                                      <w:marRight w:val="0"/>
                                      <w:marTop w:val="0"/>
                                      <w:marBottom w:val="0"/>
                                      <w:divBdr>
                                        <w:top w:val="none" w:sz="0" w:space="0" w:color="auto"/>
                                        <w:left w:val="none" w:sz="0" w:space="0" w:color="auto"/>
                                        <w:bottom w:val="none" w:sz="0" w:space="0" w:color="auto"/>
                                        <w:right w:val="none" w:sz="0" w:space="0" w:color="auto"/>
                                      </w:divBdr>
                                      <w:divsChild>
                                        <w:div w:id="223296411">
                                          <w:marLeft w:val="0"/>
                                          <w:marRight w:val="0"/>
                                          <w:marTop w:val="0"/>
                                          <w:marBottom w:val="0"/>
                                          <w:divBdr>
                                            <w:top w:val="none" w:sz="0" w:space="0" w:color="auto"/>
                                            <w:left w:val="none" w:sz="0" w:space="0" w:color="auto"/>
                                            <w:bottom w:val="none" w:sz="0" w:space="0" w:color="auto"/>
                                            <w:right w:val="none" w:sz="0" w:space="0" w:color="auto"/>
                                          </w:divBdr>
                                          <w:divsChild>
                                            <w:div w:id="142359016">
                                              <w:marLeft w:val="0"/>
                                              <w:marRight w:val="0"/>
                                              <w:marTop w:val="0"/>
                                              <w:marBottom w:val="0"/>
                                              <w:divBdr>
                                                <w:top w:val="none" w:sz="0" w:space="0" w:color="auto"/>
                                                <w:left w:val="none" w:sz="0" w:space="0" w:color="auto"/>
                                                <w:bottom w:val="none" w:sz="0" w:space="0" w:color="auto"/>
                                                <w:right w:val="none" w:sz="0" w:space="0" w:color="auto"/>
                                              </w:divBdr>
                                              <w:divsChild>
                                                <w:div w:id="8160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6416079">
      <w:bodyDiv w:val="1"/>
      <w:marLeft w:val="0"/>
      <w:marRight w:val="0"/>
      <w:marTop w:val="0"/>
      <w:marBottom w:val="0"/>
      <w:divBdr>
        <w:top w:val="none" w:sz="0" w:space="0" w:color="auto"/>
        <w:left w:val="none" w:sz="0" w:space="0" w:color="auto"/>
        <w:bottom w:val="none" w:sz="0" w:space="0" w:color="auto"/>
        <w:right w:val="none" w:sz="0" w:space="0" w:color="auto"/>
      </w:divBdr>
    </w:div>
    <w:div w:id="397559146">
      <w:bodyDiv w:val="1"/>
      <w:marLeft w:val="0"/>
      <w:marRight w:val="0"/>
      <w:marTop w:val="0"/>
      <w:marBottom w:val="0"/>
      <w:divBdr>
        <w:top w:val="none" w:sz="0" w:space="0" w:color="auto"/>
        <w:left w:val="none" w:sz="0" w:space="0" w:color="auto"/>
        <w:bottom w:val="none" w:sz="0" w:space="0" w:color="auto"/>
        <w:right w:val="none" w:sz="0" w:space="0" w:color="auto"/>
      </w:divBdr>
      <w:divsChild>
        <w:div w:id="1704214113">
          <w:marLeft w:val="0"/>
          <w:marRight w:val="0"/>
          <w:marTop w:val="0"/>
          <w:marBottom w:val="0"/>
          <w:divBdr>
            <w:top w:val="none" w:sz="0" w:space="0" w:color="auto"/>
            <w:left w:val="none" w:sz="0" w:space="0" w:color="auto"/>
            <w:bottom w:val="none" w:sz="0" w:space="0" w:color="auto"/>
            <w:right w:val="none" w:sz="0" w:space="0" w:color="auto"/>
          </w:divBdr>
          <w:divsChild>
            <w:div w:id="18120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4925">
      <w:bodyDiv w:val="1"/>
      <w:marLeft w:val="0"/>
      <w:marRight w:val="0"/>
      <w:marTop w:val="0"/>
      <w:marBottom w:val="0"/>
      <w:divBdr>
        <w:top w:val="none" w:sz="0" w:space="0" w:color="auto"/>
        <w:left w:val="none" w:sz="0" w:space="0" w:color="auto"/>
        <w:bottom w:val="none" w:sz="0" w:space="0" w:color="auto"/>
        <w:right w:val="none" w:sz="0" w:space="0" w:color="auto"/>
      </w:divBdr>
    </w:div>
    <w:div w:id="439181804">
      <w:bodyDiv w:val="1"/>
      <w:marLeft w:val="0"/>
      <w:marRight w:val="0"/>
      <w:marTop w:val="0"/>
      <w:marBottom w:val="0"/>
      <w:divBdr>
        <w:top w:val="none" w:sz="0" w:space="0" w:color="auto"/>
        <w:left w:val="none" w:sz="0" w:space="0" w:color="auto"/>
        <w:bottom w:val="none" w:sz="0" w:space="0" w:color="auto"/>
        <w:right w:val="none" w:sz="0" w:space="0" w:color="auto"/>
      </w:divBdr>
      <w:divsChild>
        <w:div w:id="1551502204">
          <w:marLeft w:val="0"/>
          <w:marRight w:val="0"/>
          <w:marTop w:val="0"/>
          <w:marBottom w:val="0"/>
          <w:divBdr>
            <w:top w:val="none" w:sz="0" w:space="0" w:color="auto"/>
            <w:left w:val="none" w:sz="0" w:space="0" w:color="auto"/>
            <w:bottom w:val="none" w:sz="0" w:space="0" w:color="auto"/>
            <w:right w:val="none" w:sz="0" w:space="0" w:color="auto"/>
          </w:divBdr>
        </w:div>
      </w:divsChild>
    </w:div>
    <w:div w:id="440800548">
      <w:bodyDiv w:val="1"/>
      <w:marLeft w:val="0"/>
      <w:marRight w:val="0"/>
      <w:marTop w:val="0"/>
      <w:marBottom w:val="0"/>
      <w:divBdr>
        <w:top w:val="none" w:sz="0" w:space="0" w:color="auto"/>
        <w:left w:val="none" w:sz="0" w:space="0" w:color="auto"/>
        <w:bottom w:val="none" w:sz="0" w:space="0" w:color="auto"/>
        <w:right w:val="none" w:sz="0" w:space="0" w:color="auto"/>
      </w:divBdr>
    </w:div>
    <w:div w:id="444808764">
      <w:bodyDiv w:val="1"/>
      <w:marLeft w:val="0"/>
      <w:marRight w:val="0"/>
      <w:marTop w:val="0"/>
      <w:marBottom w:val="0"/>
      <w:divBdr>
        <w:top w:val="none" w:sz="0" w:space="0" w:color="auto"/>
        <w:left w:val="none" w:sz="0" w:space="0" w:color="auto"/>
        <w:bottom w:val="none" w:sz="0" w:space="0" w:color="auto"/>
        <w:right w:val="none" w:sz="0" w:space="0" w:color="auto"/>
      </w:divBdr>
    </w:div>
    <w:div w:id="483741002">
      <w:bodyDiv w:val="1"/>
      <w:marLeft w:val="0"/>
      <w:marRight w:val="0"/>
      <w:marTop w:val="0"/>
      <w:marBottom w:val="0"/>
      <w:divBdr>
        <w:top w:val="none" w:sz="0" w:space="0" w:color="auto"/>
        <w:left w:val="none" w:sz="0" w:space="0" w:color="auto"/>
        <w:bottom w:val="none" w:sz="0" w:space="0" w:color="auto"/>
        <w:right w:val="none" w:sz="0" w:space="0" w:color="auto"/>
      </w:divBdr>
    </w:div>
    <w:div w:id="522283998">
      <w:bodyDiv w:val="1"/>
      <w:marLeft w:val="0"/>
      <w:marRight w:val="0"/>
      <w:marTop w:val="0"/>
      <w:marBottom w:val="0"/>
      <w:divBdr>
        <w:top w:val="none" w:sz="0" w:space="0" w:color="auto"/>
        <w:left w:val="none" w:sz="0" w:space="0" w:color="auto"/>
        <w:bottom w:val="none" w:sz="0" w:space="0" w:color="auto"/>
        <w:right w:val="none" w:sz="0" w:space="0" w:color="auto"/>
      </w:divBdr>
    </w:div>
    <w:div w:id="545064011">
      <w:bodyDiv w:val="1"/>
      <w:marLeft w:val="0"/>
      <w:marRight w:val="0"/>
      <w:marTop w:val="0"/>
      <w:marBottom w:val="0"/>
      <w:divBdr>
        <w:top w:val="none" w:sz="0" w:space="0" w:color="auto"/>
        <w:left w:val="none" w:sz="0" w:space="0" w:color="auto"/>
        <w:bottom w:val="none" w:sz="0" w:space="0" w:color="auto"/>
        <w:right w:val="none" w:sz="0" w:space="0" w:color="auto"/>
      </w:divBdr>
      <w:divsChild>
        <w:div w:id="1152328470">
          <w:marLeft w:val="0"/>
          <w:marRight w:val="0"/>
          <w:marTop w:val="0"/>
          <w:marBottom w:val="0"/>
          <w:divBdr>
            <w:top w:val="none" w:sz="0" w:space="0" w:color="auto"/>
            <w:left w:val="none" w:sz="0" w:space="0" w:color="auto"/>
            <w:bottom w:val="none" w:sz="0" w:space="0" w:color="auto"/>
            <w:right w:val="none" w:sz="0" w:space="0" w:color="auto"/>
          </w:divBdr>
          <w:divsChild>
            <w:div w:id="202330389">
              <w:marLeft w:val="0"/>
              <w:marRight w:val="0"/>
              <w:marTop w:val="0"/>
              <w:marBottom w:val="0"/>
              <w:divBdr>
                <w:top w:val="none" w:sz="0" w:space="0" w:color="auto"/>
                <w:left w:val="none" w:sz="0" w:space="0" w:color="auto"/>
                <w:bottom w:val="none" w:sz="0" w:space="0" w:color="auto"/>
                <w:right w:val="none" w:sz="0" w:space="0" w:color="auto"/>
              </w:divBdr>
              <w:divsChild>
                <w:div w:id="1189680949">
                  <w:marLeft w:val="0"/>
                  <w:marRight w:val="0"/>
                  <w:marTop w:val="0"/>
                  <w:marBottom w:val="0"/>
                  <w:divBdr>
                    <w:top w:val="none" w:sz="0" w:space="0" w:color="auto"/>
                    <w:left w:val="none" w:sz="0" w:space="0" w:color="auto"/>
                    <w:bottom w:val="none" w:sz="0" w:space="0" w:color="auto"/>
                    <w:right w:val="none" w:sz="0" w:space="0" w:color="auto"/>
                  </w:divBdr>
                </w:div>
                <w:div w:id="1362198490">
                  <w:marLeft w:val="0"/>
                  <w:marRight w:val="0"/>
                  <w:marTop w:val="0"/>
                  <w:marBottom w:val="0"/>
                  <w:divBdr>
                    <w:top w:val="none" w:sz="0" w:space="0" w:color="auto"/>
                    <w:left w:val="none" w:sz="0" w:space="0" w:color="auto"/>
                    <w:bottom w:val="none" w:sz="0" w:space="0" w:color="auto"/>
                    <w:right w:val="none" w:sz="0" w:space="0" w:color="auto"/>
                  </w:divBdr>
                </w:div>
              </w:divsChild>
            </w:div>
            <w:div w:id="748501848">
              <w:marLeft w:val="0"/>
              <w:marRight w:val="0"/>
              <w:marTop w:val="0"/>
              <w:marBottom w:val="0"/>
              <w:divBdr>
                <w:top w:val="none" w:sz="0" w:space="0" w:color="auto"/>
                <w:left w:val="none" w:sz="0" w:space="0" w:color="auto"/>
                <w:bottom w:val="none" w:sz="0" w:space="0" w:color="auto"/>
                <w:right w:val="none" w:sz="0" w:space="0" w:color="auto"/>
              </w:divBdr>
            </w:div>
            <w:div w:id="7277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09107">
      <w:bodyDiv w:val="1"/>
      <w:marLeft w:val="0"/>
      <w:marRight w:val="0"/>
      <w:marTop w:val="0"/>
      <w:marBottom w:val="0"/>
      <w:divBdr>
        <w:top w:val="none" w:sz="0" w:space="0" w:color="auto"/>
        <w:left w:val="none" w:sz="0" w:space="0" w:color="auto"/>
        <w:bottom w:val="none" w:sz="0" w:space="0" w:color="auto"/>
        <w:right w:val="none" w:sz="0" w:space="0" w:color="auto"/>
      </w:divBdr>
    </w:div>
    <w:div w:id="558708737">
      <w:bodyDiv w:val="1"/>
      <w:marLeft w:val="0"/>
      <w:marRight w:val="0"/>
      <w:marTop w:val="0"/>
      <w:marBottom w:val="0"/>
      <w:divBdr>
        <w:top w:val="none" w:sz="0" w:space="0" w:color="auto"/>
        <w:left w:val="none" w:sz="0" w:space="0" w:color="auto"/>
        <w:bottom w:val="none" w:sz="0" w:space="0" w:color="auto"/>
        <w:right w:val="none" w:sz="0" w:space="0" w:color="auto"/>
      </w:divBdr>
    </w:div>
    <w:div w:id="597443621">
      <w:bodyDiv w:val="1"/>
      <w:marLeft w:val="0"/>
      <w:marRight w:val="0"/>
      <w:marTop w:val="0"/>
      <w:marBottom w:val="0"/>
      <w:divBdr>
        <w:top w:val="none" w:sz="0" w:space="0" w:color="auto"/>
        <w:left w:val="none" w:sz="0" w:space="0" w:color="auto"/>
        <w:bottom w:val="none" w:sz="0" w:space="0" w:color="auto"/>
        <w:right w:val="none" w:sz="0" w:space="0" w:color="auto"/>
      </w:divBdr>
    </w:div>
    <w:div w:id="617419296">
      <w:bodyDiv w:val="1"/>
      <w:marLeft w:val="0"/>
      <w:marRight w:val="0"/>
      <w:marTop w:val="0"/>
      <w:marBottom w:val="0"/>
      <w:divBdr>
        <w:top w:val="none" w:sz="0" w:space="0" w:color="auto"/>
        <w:left w:val="none" w:sz="0" w:space="0" w:color="auto"/>
        <w:bottom w:val="none" w:sz="0" w:space="0" w:color="auto"/>
        <w:right w:val="none" w:sz="0" w:space="0" w:color="auto"/>
      </w:divBdr>
      <w:divsChild>
        <w:div w:id="1494831107">
          <w:marLeft w:val="0"/>
          <w:marRight w:val="0"/>
          <w:marTop w:val="0"/>
          <w:marBottom w:val="0"/>
          <w:divBdr>
            <w:top w:val="none" w:sz="0" w:space="0" w:color="auto"/>
            <w:left w:val="none" w:sz="0" w:space="0" w:color="auto"/>
            <w:bottom w:val="none" w:sz="0" w:space="0" w:color="auto"/>
            <w:right w:val="none" w:sz="0" w:space="0" w:color="auto"/>
          </w:divBdr>
          <w:divsChild>
            <w:div w:id="876284254">
              <w:marLeft w:val="0"/>
              <w:marRight w:val="0"/>
              <w:marTop w:val="0"/>
              <w:marBottom w:val="0"/>
              <w:divBdr>
                <w:top w:val="none" w:sz="0" w:space="0" w:color="auto"/>
                <w:left w:val="none" w:sz="0" w:space="0" w:color="auto"/>
                <w:bottom w:val="none" w:sz="0" w:space="0" w:color="auto"/>
                <w:right w:val="none" w:sz="0" w:space="0" w:color="auto"/>
              </w:divBdr>
              <w:divsChild>
                <w:div w:id="109520203">
                  <w:marLeft w:val="0"/>
                  <w:marRight w:val="0"/>
                  <w:marTop w:val="0"/>
                  <w:marBottom w:val="0"/>
                  <w:divBdr>
                    <w:top w:val="none" w:sz="0" w:space="0" w:color="auto"/>
                    <w:left w:val="none" w:sz="0" w:space="0" w:color="auto"/>
                    <w:bottom w:val="none" w:sz="0" w:space="0" w:color="auto"/>
                    <w:right w:val="none" w:sz="0" w:space="0" w:color="auto"/>
                  </w:divBdr>
                  <w:divsChild>
                    <w:div w:id="156656804">
                      <w:marLeft w:val="0"/>
                      <w:marRight w:val="0"/>
                      <w:marTop w:val="0"/>
                      <w:marBottom w:val="0"/>
                      <w:divBdr>
                        <w:top w:val="none" w:sz="0" w:space="0" w:color="auto"/>
                        <w:left w:val="none" w:sz="0" w:space="0" w:color="auto"/>
                        <w:bottom w:val="none" w:sz="0" w:space="0" w:color="auto"/>
                        <w:right w:val="none" w:sz="0" w:space="0" w:color="auto"/>
                      </w:divBdr>
                      <w:divsChild>
                        <w:div w:id="150955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188666">
      <w:bodyDiv w:val="1"/>
      <w:marLeft w:val="0"/>
      <w:marRight w:val="0"/>
      <w:marTop w:val="0"/>
      <w:marBottom w:val="0"/>
      <w:divBdr>
        <w:top w:val="none" w:sz="0" w:space="0" w:color="auto"/>
        <w:left w:val="none" w:sz="0" w:space="0" w:color="auto"/>
        <w:bottom w:val="none" w:sz="0" w:space="0" w:color="auto"/>
        <w:right w:val="none" w:sz="0" w:space="0" w:color="auto"/>
      </w:divBdr>
    </w:div>
    <w:div w:id="620187285">
      <w:bodyDiv w:val="1"/>
      <w:marLeft w:val="0"/>
      <w:marRight w:val="0"/>
      <w:marTop w:val="0"/>
      <w:marBottom w:val="0"/>
      <w:divBdr>
        <w:top w:val="none" w:sz="0" w:space="0" w:color="auto"/>
        <w:left w:val="none" w:sz="0" w:space="0" w:color="auto"/>
        <w:bottom w:val="none" w:sz="0" w:space="0" w:color="auto"/>
        <w:right w:val="none" w:sz="0" w:space="0" w:color="auto"/>
      </w:divBdr>
    </w:div>
    <w:div w:id="681591479">
      <w:bodyDiv w:val="1"/>
      <w:marLeft w:val="0"/>
      <w:marRight w:val="0"/>
      <w:marTop w:val="0"/>
      <w:marBottom w:val="0"/>
      <w:divBdr>
        <w:top w:val="none" w:sz="0" w:space="0" w:color="auto"/>
        <w:left w:val="none" w:sz="0" w:space="0" w:color="auto"/>
        <w:bottom w:val="none" w:sz="0" w:space="0" w:color="auto"/>
        <w:right w:val="none" w:sz="0" w:space="0" w:color="auto"/>
      </w:divBdr>
    </w:div>
    <w:div w:id="700473512">
      <w:bodyDiv w:val="1"/>
      <w:marLeft w:val="0"/>
      <w:marRight w:val="0"/>
      <w:marTop w:val="0"/>
      <w:marBottom w:val="0"/>
      <w:divBdr>
        <w:top w:val="none" w:sz="0" w:space="0" w:color="auto"/>
        <w:left w:val="none" w:sz="0" w:space="0" w:color="auto"/>
        <w:bottom w:val="none" w:sz="0" w:space="0" w:color="auto"/>
        <w:right w:val="none" w:sz="0" w:space="0" w:color="auto"/>
      </w:divBdr>
    </w:div>
    <w:div w:id="708382759">
      <w:bodyDiv w:val="1"/>
      <w:marLeft w:val="0"/>
      <w:marRight w:val="0"/>
      <w:marTop w:val="0"/>
      <w:marBottom w:val="0"/>
      <w:divBdr>
        <w:top w:val="none" w:sz="0" w:space="0" w:color="auto"/>
        <w:left w:val="none" w:sz="0" w:space="0" w:color="auto"/>
        <w:bottom w:val="none" w:sz="0" w:space="0" w:color="auto"/>
        <w:right w:val="none" w:sz="0" w:space="0" w:color="auto"/>
      </w:divBdr>
    </w:div>
    <w:div w:id="725252519">
      <w:bodyDiv w:val="1"/>
      <w:marLeft w:val="0"/>
      <w:marRight w:val="0"/>
      <w:marTop w:val="0"/>
      <w:marBottom w:val="0"/>
      <w:divBdr>
        <w:top w:val="none" w:sz="0" w:space="0" w:color="auto"/>
        <w:left w:val="none" w:sz="0" w:space="0" w:color="auto"/>
        <w:bottom w:val="none" w:sz="0" w:space="0" w:color="auto"/>
        <w:right w:val="none" w:sz="0" w:space="0" w:color="auto"/>
      </w:divBdr>
      <w:divsChild>
        <w:div w:id="870606240">
          <w:marLeft w:val="0"/>
          <w:marRight w:val="0"/>
          <w:marTop w:val="0"/>
          <w:marBottom w:val="0"/>
          <w:divBdr>
            <w:top w:val="none" w:sz="0" w:space="0" w:color="auto"/>
            <w:left w:val="none" w:sz="0" w:space="0" w:color="auto"/>
            <w:bottom w:val="none" w:sz="0" w:space="0" w:color="auto"/>
            <w:right w:val="none" w:sz="0" w:space="0" w:color="auto"/>
          </w:divBdr>
          <w:divsChild>
            <w:div w:id="1831020527">
              <w:marLeft w:val="0"/>
              <w:marRight w:val="0"/>
              <w:marTop w:val="0"/>
              <w:marBottom w:val="0"/>
              <w:divBdr>
                <w:top w:val="none" w:sz="0" w:space="0" w:color="auto"/>
                <w:left w:val="none" w:sz="0" w:space="0" w:color="auto"/>
                <w:bottom w:val="none" w:sz="0" w:space="0" w:color="auto"/>
                <w:right w:val="none" w:sz="0" w:space="0" w:color="auto"/>
              </w:divBdr>
              <w:divsChild>
                <w:div w:id="72753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52392">
      <w:bodyDiv w:val="1"/>
      <w:marLeft w:val="0"/>
      <w:marRight w:val="0"/>
      <w:marTop w:val="0"/>
      <w:marBottom w:val="0"/>
      <w:divBdr>
        <w:top w:val="none" w:sz="0" w:space="0" w:color="auto"/>
        <w:left w:val="none" w:sz="0" w:space="0" w:color="auto"/>
        <w:bottom w:val="none" w:sz="0" w:space="0" w:color="auto"/>
        <w:right w:val="none" w:sz="0" w:space="0" w:color="auto"/>
      </w:divBdr>
      <w:divsChild>
        <w:div w:id="1803573402">
          <w:marLeft w:val="0"/>
          <w:marRight w:val="0"/>
          <w:marTop w:val="0"/>
          <w:marBottom w:val="0"/>
          <w:divBdr>
            <w:top w:val="none" w:sz="0" w:space="0" w:color="auto"/>
            <w:left w:val="none" w:sz="0" w:space="0" w:color="auto"/>
            <w:bottom w:val="none" w:sz="0" w:space="0" w:color="auto"/>
            <w:right w:val="none" w:sz="0" w:space="0" w:color="auto"/>
          </w:divBdr>
        </w:div>
      </w:divsChild>
    </w:div>
    <w:div w:id="766196107">
      <w:bodyDiv w:val="1"/>
      <w:marLeft w:val="0"/>
      <w:marRight w:val="0"/>
      <w:marTop w:val="0"/>
      <w:marBottom w:val="0"/>
      <w:divBdr>
        <w:top w:val="none" w:sz="0" w:space="0" w:color="auto"/>
        <w:left w:val="none" w:sz="0" w:space="0" w:color="auto"/>
        <w:bottom w:val="none" w:sz="0" w:space="0" w:color="auto"/>
        <w:right w:val="none" w:sz="0" w:space="0" w:color="auto"/>
      </w:divBdr>
    </w:div>
    <w:div w:id="773793083">
      <w:bodyDiv w:val="1"/>
      <w:marLeft w:val="0"/>
      <w:marRight w:val="0"/>
      <w:marTop w:val="0"/>
      <w:marBottom w:val="0"/>
      <w:divBdr>
        <w:top w:val="none" w:sz="0" w:space="0" w:color="auto"/>
        <w:left w:val="none" w:sz="0" w:space="0" w:color="auto"/>
        <w:bottom w:val="none" w:sz="0" w:space="0" w:color="auto"/>
        <w:right w:val="none" w:sz="0" w:space="0" w:color="auto"/>
      </w:divBdr>
      <w:divsChild>
        <w:div w:id="1834757554">
          <w:marLeft w:val="0"/>
          <w:marRight w:val="0"/>
          <w:marTop w:val="0"/>
          <w:marBottom w:val="0"/>
          <w:divBdr>
            <w:top w:val="none" w:sz="0" w:space="0" w:color="auto"/>
            <w:left w:val="none" w:sz="0" w:space="0" w:color="auto"/>
            <w:bottom w:val="none" w:sz="0" w:space="0" w:color="auto"/>
            <w:right w:val="none" w:sz="0" w:space="0" w:color="auto"/>
          </w:divBdr>
          <w:divsChild>
            <w:div w:id="682631170">
              <w:marLeft w:val="0"/>
              <w:marRight w:val="0"/>
              <w:marTop w:val="0"/>
              <w:marBottom w:val="0"/>
              <w:divBdr>
                <w:top w:val="none" w:sz="0" w:space="0" w:color="auto"/>
                <w:left w:val="none" w:sz="0" w:space="0" w:color="auto"/>
                <w:bottom w:val="none" w:sz="0" w:space="0" w:color="auto"/>
                <w:right w:val="none" w:sz="0" w:space="0" w:color="auto"/>
              </w:divBdr>
              <w:divsChild>
                <w:div w:id="1799301818">
                  <w:marLeft w:val="0"/>
                  <w:marRight w:val="0"/>
                  <w:marTop w:val="0"/>
                  <w:marBottom w:val="0"/>
                  <w:divBdr>
                    <w:top w:val="none" w:sz="0" w:space="0" w:color="auto"/>
                    <w:left w:val="none" w:sz="0" w:space="0" w:color="auto"/>
                    <w:bottom w:val="none" w:sz="0" w:space="0" w:color="auto"/>
                    <w:right w:val="none" w:sz="0" w:space="0" w:color="auto"/>
                  </w:divBdr>
                  <w:divsChild>
                    <w:div w:id="425884280">
                      <w:marLeft w:val="0"/>
                      <w:marRight w:val="0"/>
                      <w:marTop w:val="0"/>
                      <w:marBottom w:val="0"/>
                      <w:divBdr>
                        <w:top w:val="none" w:sz="0" w:space="0" w:color="auto"/>
                        <w:left w:val="none" w:sz="0" w:space="0" w:color="auto"/>
                        <w:bottom w:val="none" w:sz="0" w:space="0" w:color="auto"/>
                        <w:right w:val="none" w:sz="0" w:space="0" w:color="auto"/>
                      </w:divBdr>
                      <w:divsChild>
                        <w:div w:id="2035422520">
                          <w:marLeft w:val="0"/>
                          <w:marRight w:val="0"/>
                          <w:marTop w:val="0"/>
                          <w:marBottom w:val="0"/>
                          <w:divBdr>
                            <w:top w:val="none" w:sz="0" w:space="0" w:color="auto"/>
                            <w:left w:val="none" w:sz="0" w:space="0" w:color="auto"/>
                            <w:bottom w:val="none" w:sz="0" w:space="0" w:color="auto"/>
                            <w:right w:val="none" w:sz="0" w:space="0" w:color="auto"/>
                          </w:divBdr>
                          <w:divsChild>
                            <w:div w:id="1834223106">
                              <w:marLeft w:val="0"/>
                              <w:marRight w:val="0"/>
                              <w:marTop w:val="0"/>
                              <w:marBottom w:val="0"/>
                              <w:divBdr>
                                <w:top w:val="none" w:sz="0" w:space="0" w:color="auto"/>
                                <w:left w:val="none" w:sz="0" w:space="0" w:color="auto"/>
                                <w:bottom w:val="none" w:sz="0" w:space="0" w:color="auto"/>
                                <w:right w:val="none" w:sz="0" w:space="0" w:color="auto"/>
                              </w:divBdr>
                              <w:divsChild>
                                <w:div w:id="1681278226">
                                  <w:marLeft w:val="0"/>
                                  <w:marRight w:val="0"/>
                                  <w:marTop w:val="0"/>
                                  <w:marBottom w:val="0"/>
                                  <w:divBdr>
                                    <w:top w:val="none" w:sz="0" w:space="0" w:color="auto"/>
                                    <w:left w:val="none" w:sz="0" w:space="0" w:color="auto"/>
                                    <w:bottom w:val="none" w:sz="0" w:space="0" w:color="auto"/>
                                    <w:right w:val="none" w:sz="0" w:space="0" w:color="auto"/>
                                  </w:divBdr>
                                  <w:divsChild>
                                    <w:div w:id="416635012">
                                      <w:marLeft w:val="0"/>
                                      <w:marRight w:val="0"/>
                                      <w:marTop w:val="0"/>
                                      <w:marBottom w:val="0"/>
                                      <w:divBdr>
                                        <w:top w:val="none" w:sz="0" w:space="0" w:color="auto"/>
                                        <w:left w:val="none" w:sz="0" w:space="0" w:color="auto"/>
                                        <w:bottom w:val="none" w:sz="0" w:space="0" w:color="auto"/>
                                        <w:right w:val="none" w:sz="0" w:space="0" w:color="auto"/>
                                      </w:divBdr>
                                    </w:div>
                                    <w:div w:id="20146463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064952">
      <w:bodyDiv w:val="1"/>
      <w:marLeft w:val="0"/>
      <w:marRight w:val="0"/>
      <w:marTop w:val="0"/>
      <w:marBottom w:val="0"/>
      <w:divBdr>
        <w:top w:val="none" w:sz="0" w:space="0" w:color="auto"/>
        <w:left w:val="none" w:sz="0" w:space="0" w:color="auto"/>
        <w:bottom w:val="none" w:sz="0" w:space="0" w:color="auto"/>
        <w:right w:val="none" w:sz="0" w:space="0" w:color="auto"/>
      </w:divBdr>
    </w:div>
    <w:div w:id="792214982">
      <w:bodyDiv w:val="1"/>
      <w:marLeft w:val="0"/>
      <w:marRight w:val="0"/>
      <w:marTop w:val="0"/>
      <w:marBottom w:val="0"/>
      <w:divBdr>
        <w:top w:val="none" w:sz="0" w:space="0" w:color="auto"/>
        <w:left w:val="none" w:sz="0" w:space="0" w:color="auto"/>
        <w:bottom w:val="none" w:sz="0" w:space="0" w:color="auto"/>
        <w:right w:val="none" w:sz="0" w:space="0" w:color="auto"/>
      </w:divBdr>
      <w:divsChild>
        <w:div w:id="832334917">
          <w:marLeft w:val="0"/>
          <w:marRight w:val="0"/>
          <w:marTop w:val="0"/>
          <w:marBottom w:val="0"/>
          <w:divBdr>
            <w:top w:val="none" w:sz="0" w:space="0" w:color="auto"/>
            <w:left w:val="none" w:sz="0" w:space="0" w:color="auto"/>
            <w:bottom w:val="none" w:sz="0" w:space="0" w:color="auto"/>
            <w:right w:val="none" w:sz="0" w:space="0" w:color="auto"/>
          </w:divBdr>
          <w:divsChild>
            <w:div w:id="1187259199">
              <w:marLeft w:val="0"/>
              <w:marRight w:val="0"/>
              <w:marTop w:val="0"/>
              <w:marBottom w:val="0"/>
              <w:divBdr>
                <w:top w:val="none" w:sz="0" w:space="0" w:color="auto"/>
                <w:left w:val="none" w:sz="0" w:space="0" w:color="auto"/>
                <w:bottom w:val="none" w:sz="0" w:space="0" w:color="auto"/>
                <w:right w:val="none" w:sz="0" w:space="0" w:color="auto"/>
              </w:divBdr>
              <w:divsChild>
                <w:div w:id="46270213">
                  <w:marLeft w:val="0"/>
                  <w:marRight w:val="0"/>
                  <w:marTop w:val="0"/>
                  <w:marBottom w:val="0"/>
                  <w:divBdr>
                    <w:top w:val="none" w:sz="0" w:space="0" w:color="auto"/>
                    <w:left w:val="none" w:sz="0" w:space="0" w:color="auto"/>
                    <w:bottom w:val="none" w:sz="0" w:space="0" w:color="auto"/>
                    <w:right w:val="none" w:sz="0" w:space="0" w:color="auto"/>
                  </w:divBdr>
                  <w:divsChild>
                    <w:div w:id="583495351">
                      <w:marLeft w:val="0"/>
                      <w:marRight w:val="0"/>
                      <w:marTop w:val="0"/>
                      <w:marBottom w:val="0"/>
                      <w:divBdr>
                        <w:top w:val="none" w:sz="0" w:space="0" w:color="auto"/>
                        <w:left w:val="none" w:sz="0" w:space="0" w:color="auto"/>
                        <w:bottom w:val="none" w:sz="0" w:space="0" w:color="auto"/>
                        <w:right w:val="none" w:sz="0" w:space="0" w:color="auto"/>
                      </w:divBdr>
                      <w:divsChild>
                        <w:div w:id="311955798">
                          <w:marLeft w:val="0"/>
                          <w:marRight w:val="0"/>
                          <w:marTop w:val="0"/>
                          <w:marBottom w:val="0"/>
                          <w:divBdr>
                            <w:top w:val="none" w:sz="0" w:space="0" w:color="auto"/>
                            <w:left w:val="none" w:sz="0" w:space="0" w:color="auto"/>
                            <w:bottom w:val="none" w:sz="0" w:space="0" w:color="auto"/>
                            <w:right w:val="none" w:sz="0" w:space="0" w:color="auto"/>
                          </w:divBdr>
                          <w:divsChild>
                            <w:div w:id="870612491">
                              <w:marLeft w:val="0"/>
                              <w:marRight w:val="0"/>
                              <w:marTop w:val="0"/>
                              <w:marBottom w:val="0"/>
                              <w:divBdr>
                                <w:top w:val="none" w:sz="0" w:space="0" w:color="auto"/>
                                <w:left w:val="none" w:sz="0" w:space="0" w:color="auto"/>
                                <w:bottom w:val="none" w:sz="0" w:space="0" w:color="auto"/>
                                <w:right w:val="none" w:sz="0" w:space="0" w:color="auto"/>
                              </w:divBdr>
                              <w:divsChild>
                                <w:div w:id="811403749">
                                  <w:marLeft w:val="0"/>
                                  <w:marRight w:val="0"/>
                                  <w:marTop w:val="0"/>
                                  <w:marBottom w:val="0"/>
                                  <w:divBdr>
                                    <w:top w:val="none" w:sz="0" w:space="0" w:color="auto"/>
                                    <w:left w:val="none" w:sz="0" w:space="0" w:color="auto"/>
                                    <w:bottom w:val="none" w:sz="0" w:space="0" w:color="auto"/>
                                    <w:right w:val="none" w:sz="0" w:space="0" w:color="auto"/>
                                  </w:divBdr>
                                  <w:divsChild>
                                    <w:div w:id="413745408">
                                      <w:marLeft w:val="0"/>
                                      <w:marRight w:val="0"/>
                                      <w:marTop w:val="0"/>
                                      <w:marBottom w:val="0"/>
                                      <w:divBdr>
                                        <w:top w:val="none" w:sz="0" w:space="0" w:color="auto"/>
                                        <w:left w:val="none" w:sz="0" w:space="0" w:color="auto"/>
                                        <w:bottom w:val="none" w:sz="0" w:space="0" w:color="auto"/>
                                        <w:right w:val="none" w:sz="0" w:space="0" w:color="auto"/>
                                      </w:divBdr>
                                      <w:divsChild>
                                        <w:div w:id="11564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510300">
      <w:bodyDiv w:val="1"/>
      <w:marLeft w:val="0"/>
      <w:marRight w:val="0"/>
      <w:marTop w:val="0"/>
      <w:marBottom w:val="0"/>
      <w:divBdr>
        <w:top w:val="none" w:sz="0" w:space="0" w:color="auto"/>
        <w:left w:val="none" w:sz="0" w:space="0" w:color="auto"/>
        <w:bottom w:val="none" w:sz="0" w:space="0" w:color="auto"/>
        <w:right w:val="none" w:sz="0" w:space="0" w:color="auto"/>
      </w:divBdr>
    </w:div>
    <w:div w:id="817111600">
      <w:bodyDiv w:val="1"/>
      <w:marLeft w:val="0"/>
      <w:marRight w:val="0"/>
      <w:marTop w:val="0"/>
      <w:marBottom w:val="0"/>
      <w:divBdr>
        <w:top w:val="none" w:sz="0" w:space="0" w:color="auto"/>
        <w:left w:val="none" w:sz="0" w:space="0" w:color="auto"/>
        <w:bottom w:val="none" w:sz="0" w:space="0" w:color="auto"/>
        <w:right w:val="none" w:sz="0" w:space="0" w:color="auto"/>
      </w:divBdr>
    </w:div>
    <w:div w:id="866143533">
      <w:bodyDiv w:val="1"/>
      <w:marLeft w:val="0"/>
      <w:marRight w:val="0"/>
      <w:marTop w:val="0"/>
      <w:marBottom w:val="0"/>
      <w:divBdr>
        <w:top w:val="none" w:sz="0" w:space="0" w:color="auto"/>
        <w:left w:val="none" w:sz="0" w:space="0" w:color="auto"/>
        <w:bottom w:val="none" w:sz="0" w:space="0" w:color="auto"/>
        <w:right w:val="none" w:sz="0" w:space="0" w:color="auto"/>
      </w:divBdr>
      <w:divsChild>
        <w:div w:id="1884906167">
          <w:marLeft w:val="0"/>
          <w:marRight w:val="0"/>
          <w:marTop w:val="0"/>
          <w:marBottom w:val="0"/>
          <w:divBdr>
            <w:top w:val="none" w:sz="0" w:space="0" w:color="auto"/>
            <w:left w:val="none" w:sz="0" w:space="0" w:color="auto"/>
            <w:bottom w:val="none" w:sz="0" w:space="0" w:color="auto"/>
            <w:right w:val="none" w:sz="0" w:space="0" w:color="auto"/>
          </w:divBdr>
          <w:divsChild>
            <w:div w:id="1145051611">
              <w:marLeft w:val="0"/>
              <w:marRight w:val="0"/>
              <w:marTop w:val="0"/>
              <w:marBottom w:val="0"/>
              <w:divBdr>
                <w:top w:val="none" w:sz="0" w:space="0" w:color="auto"/>
                <w:left w:val="none" w:sz="0" w:space="0" w:color="auto"/>
                <w:bottom w:val="none" w:sz="0" w:space="0" w:color="auto"/>
                <w:right w:val="none" w:sz="0" w:space="0" w:color="auto"/>
              </w:divBdr>
              <w:divsChild>
                <w:div w:id="215432952">
                  <w:marLeft w:val="0"/>
                  <w:marRight w:val="0"/>
                  <w:marTop w:val="0"/>
                  <w:marBottom w:val="0"/>
                  <w:divBdr>
                    <w:top w:val="none" w:sz="0" w:space="0" w:color="auto"/>
                    <w:left w:val="none" w:sz="0" w:space="0" w:color="auto"/>
                    <w:bottom w:val="none" w:sz="0" w:space="0" w:color="auto"/>
                    <w:right w:val="none" w:sz="0" w:space="0" w:color="auto"/>
                  </w:divBdr>
                  <w:divsChild>
                    <w:div w:id="386152032">
                      <w:marLeft w:val="0"/>
                      <w:marRight w:val="0"/>
                      <w:marTop w:val="160"/>
                      <w:marBottom w:val="0"/>
                      <w:divBdr>
                        <w:top w:val="single" w:sz="8" w:space="17" w:color="010101"/>
                        <w:left w:val="single" w:sz="8" w:space="11" w:color="010101"/>
                        <w:bottom w:val="single" w:sz="8" w:space="30" w:color="010101"/>
                        <w:right w:val="single" w:sz="8" w:space="0" w:color="010101"/>
                      </w:divBdr>
                      <w:divsChild>
                        <w:div w:id="1762140922">
                          <w:marLeft w:val="0"/>
                          <w:marRight w:val="0"/>
                          <w:marTop w:val="0"/>
                          <w:marBottom w:val="0"/>
                          <w:divBdr>
                            <w:top w:val="none" w:sz="0" w:space="0" w:color="auto"/>
                            <w:left w:val="none" w:sz="0" w:space="0" w:color="auto"/>
                            <w:bottom w:val="none" w:sz="0" w:space="0" w:color="auto"/>
                            <w:right w:val="none" w:sz="0" w:space="0" w:color="auto"/>
                          </w:divBdr>
                        </w:div>
                        <w:div w:id="20703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770832">
      <w:bodyDiv w:val="1"/>
      <w:marLeft w:val="0"/>
      <w:marRight w:val="0"/>
      <w:marTop w:val="0"/>
      <w:marBottom w:val="0"/>
      <w:divBdr>
        <w:top w:val="none" w:sz="0" w:space="0" w:color="auto"/>
        <w:left w:val="none" w:sz="0" w:space="0" w:color="auto"/>
        <w:bottom w:val="none" w:sz="0" w:space="0" w:color="auto"/>
        <w:right w:val="none" w:sz="0" w:space="0" w:color="auto"/>
      </w:divBdr>
    </w:div>
    <w:div w:id="913663381">
      <w:bodyDiv w:val="1"/>
      <w:marLeft w:val="0"/>
      <w:marRight w:val="0"/>
      <w:marTop w:val="0"/>
      <w:marBottom w:val="0"/>
      <w:divBdr>
        <w:top w:val="none" w:sz="0" w:space="0" w:color="auto"/>
        <w:left w:val="none" w:sz="0" w:space="0" w:color="auto"/>
        <w:bottom w:val="none" w:sz="0" w:space="0" w:color="auto"/>
        <w:right w:val="none" w:sz="0" w:space="0" w:color="auto"/>
      </w:divBdr>
    </w:div>
    <w:div w:id="966159329">
      <w:bodyDiv w:val="1"/>
      <w:marLeft w:val="0"/>
      <w:marRight w:val="0"/>
      <w:marTop w:val="0"/>
      <w:marBottom w:val="0"/>
      <w:divBdr>
        <w:top w:val="none" w:sz="0" w:space="0" w:color="auto"/>
        <w:left w:val="none" w:sz="0" w:space="0" w:color="auto"/>
        <w:bottom w:val="none" w:sz="0" w:space="0" w:color="auto"/>
        <w:right w:val="none" w:sz="0" w:space="0" w:color="auto"/>
      </w:divBdr>
    </w:div>
    <w:div w:id="975378782">
      <w:bodyDiv w:val="1"/>
      <w:marLeft w:val="0"/>
      <w:marRight w:val="0"/>
      <w:marTop w:val="0"/>
      <w:marBottom w:val="0"/>
      <w:divBdr>
        <w:top w:val="none" w:sz="0" w:space="0" w:color="auto"/>
        <w:left w:val="none" w:sz="0" w:space="0" w:color="auto"/>
        <w:bottom w:val="none" w:sz="0" w:space="0" w:color="auto"/>
        <w:right w:val="none" w:sz="0" w:space="0" w:color="auto"/>
      </w:divBdr>
    </w:div>
    <w:div w:id="997151211">
      <w:bodyDiv w:val="1"/>
      <w:marLeft w:val="0"/>
      <w:marRight w:val="0"/>
      <w:marTop w:val="0"/>
      <w:marBottom w:val="0"/>
      <w:divBdr>
        <w:top w:val="none" w:sz="0" w:space="0" w:color="auto"/>
        <w:left w:val="none" w:sz="0" w:space="0" w:color="auto"/>
        <w:bottom w:val="none" w:sz="0" w:space="0" w:color="auto"/>
        <w:right w:val="none" w:sz="0" w:space="0" w:color="auto"/>
      </w:divBdr>
    </w:div>
    <w:div w:id="1001082566">
      <w:bodyDiv w:val="1"/>
      <w:marLeft w:val="0"/>
      <w:marRight w:val="0"/>
      <w:marTop w:val="0"/>
      <w:marBottom w:val="0"/>
      <w:divBdr>
        <w:top w:val="none" w:sz="0" w:space="0" w:color="auto"/>
        <w:left w:val="none" w:sz="0" w:space="0" w:color="auto"/>
        <w:bottom w:val="none" w:sz="0" w:space="0" w:color="auto"/>
        <w:right w:val="none" w:sz="0" w:space="0" w:color="auto"/>
      </w:divBdr>
    </w:div>
    <w:div w:id="1053770833">
      <w:bodyDiv w:val="1"/>
      <w:marLeft w:val="0"/>
      <w:marRight w:val="0"/>
      <w:marTop w:val="0"/>
      <w:marBottom w:val="0"/>
      <w:divBdr>
        <w:top w:val="none" w:sz="0" w:space="0" w:color="auto"/>
        <w:left w:val="none" w:sz="0" w:space="0" w:color="auto"/>
        <w:bottom w:val="none" w:sz="0" w:space="0" w:color="auto"/>
        <w:right w:val="none" w:sz="0" w:space="0" w:color="auto"/>
      </w:divBdr>
    </w:div>
    <w:div w:id="1061909162">
      <w:bodyDiv w:val="1"/>
      <w:marLeft w:val="0"/>
      <w:marRight w:val="0"/>
      <w:marTop w:val="0"/>
      <w:marBottom w:val="0"/>
      <w:divBdr>
        <w:top w:val="none" w:sz="0" w:space="0" w:color="auto"/>
        <w:left w:val="none" w:sz="0" w:space="0" w:color="auto"/>
        <w:bottom w:val="none" w:sz="0" w:space="0" w:color="auto"/>
        <w:right w:val="none" w:sz="0" w:space="0" w:color="auto"/>
      </w:divBdr>
    </w:div>
    <w:div w:id="1093432955">
      <w:bodyDiv w:val="1"/>
      <w:marLeft w:val="0"/>
      <w:marRight w:val="0"/>
      <w:marTop w:val="0"/>
      <w:marBottom w:val="0"/>
      <w:divBdr>
        <w:top w:val="none" w:sz="0" w:space="0" w:color="auto"/>
        <w:left w:val="none" w:sz="0" w:space="0" w:color="auto"/>
        <w:bottom w:val="none" w:sz="0" w:space="0" w:color="auto"/>
        <w:right w:val="none" w:sz="0" w:space="0" w:color="auto"/>
      </w:divBdr>
      <w:divsChild>
        <w:div w:id="1781099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8774986">
              <w:marLeft w:val="0"/>
              <w:marRight w:val="0"/>
              <w:marTop w:val="0"/>
              <w:marBottom w:val="0"/>
              <w:divBdr>
                <w:top w:val="none" w:sz="0" w:space="0" w:color="auto"/>
                <w:left w:val="none" w:sz="0" w:space="0" w:color="auto"/>
                <w:bottom w:val="none" w:sz="0" w:space="0" w:color="auto"/>
                <w:right w:val="none" w:sz="0" w:space="0" w:color="auto"/>
              </w:divBdr>
              <w:divsChild>
                <w:div w:id="877399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739217">
                      <w:marLeft w:val="0"/>
                      <w:marRight w:val="0"/>
                      <w:marTop w:val="0"/>
                      <w:marBottom w:val="0"/>
                      <w:divBdr>
                        <w:top w:val="none" w:sz="0" w:space="0" w:color="auto"/>
                        <w:left w:val="none" w:sz="0" w:space="0" w:color="auto"/>
                        <w:bottom w:val="none" w:sz="0" w:space="0" w:color="auto"/>
                        <w:right w:val="none" w:sz="0" w:space="0" w:color="auto"/>
                      </w:divBdr>
                      <w:divsChild>
                        <w:div w:id="113818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716689">
      <w:bodyDiv w:val="1"/>
      <w:marLeft w:val="0"/>
      <w:marRight w:val="0"/>
      <w:marTop w:val="0"/>
      <w:marBottom w:val="0"/>
      <w:divBdr>
        <w:top w:val="none" w:sz="0" w:space="0" w:color="auto"/>
        <w:left w:val="none" w:sz="0" w:space="0" w:color="auto"/>
        <w:bottom w:val="none" w:sz="0" w:space="0" w:color="auto"/>
        <w:right w:val="none" w:sz="0" w:space="0" w:color="auto"/>
      </w:divBdr>
      <w:divsChild>
        <w:div w:id="1549685581">
          <w:marLeft w:val="0"/>
          <w:marRight w:val="0"/>
          <w:marTop w:val="0"/>
          <w:marBottom w:val="225"/>
          <w:divBdr>
            <w:top w:val="none" w:sz="0" w:space="0" w:color="auto"/>
            <w:left w:val="none" w:sz="0" w:space="0" w:color="auto"/>
            <w:bottom w:val="none" w:sz="0" w:space="0" w:color="auto"/>
            <w:right w:val="none" w:sz="0" w:space="0" w:color="auto"/>
          </w:divBdr>
          <w:divsChild>
            <w:div w:id="1396200099">
              <w:marLeft w:val="0"/>
              <w:marRight w:val="0"/>
              <w:marTop w:val="0"/>
              <w:marBottom w:val="0"/>
              <w:divBdr>
                <w:top w:val="none" w:sz="0" w:space="0" w:color="auto"/>
                <w:left w:val="none" w:sz="0" w:space="0" w:color="auto"/>
                <w:bottom w:val="none" w:sz="0" w:space="0" w:color="auto"/>
                <w:right w:val="none" w:sz="0" w:space="0" w:color="auto"/>
              </w:divBdr>
              <w:divsChild>
                <w:div w:id="1624772494">
                  <w:marLeft w:val="0"/>
                  <w:marRight w:val="0"/>
                  <w:marTop w:val="0"/>
                  <w:marBottom w:val="0"/>
                  <w:divBdr>
                    <w:top w:val="none" w:sz="0" w:space="0" w:color="auto"/>
                    <w:left w:val="none" w:sz="0" w:space="0" w:color="auto"/>
                    <w:bottom w:val="none" w:sz="0" w:space="0" w:color="auto"/>
                    <w:right w:val="none" w:sz="0" w:space="0" w:color="auto"/>
                  </w:divBdr>
                  <w:divsChild>
                    <w:div w:id="1073695635">
                      <w:marLeft w:val="0"/>
                      <w:marRight w:val="0"/>
                      <w:marTop w:val="0"/>
                      <w:marBottom w:val="0"/>
                      <w:divBdr>
                        <w:top w:val="none" w:sz="0" w:space="0" w:color="auto"/>
                        <w:left w:val="none" w:sz="0" w:space="0" w:color="auto"/>
                        <w:bottom w:val="none" w:sz="0" w:space="0" w:color="auto"/>
                        <w:right w:val="none" w:sz="0" w:space="0" w:color="auto"/>
                      </w:divBdr>
                      <w:divsChild>
                        <w:div w:id="701175426">
                          <w:marLeft w:val="0"/>
                          <w:marRight w:val="0"/>
                          <w:marTop w:val="0"/>
                          <w:marBottom w:val="0"/>
                          <w:divBdr>
                            <w:top w:val="none" w:sz="0" w:space="0" w:color="auto"/>
                            <w:left w:val="none" w:sz="0" w:space="0" w:color="auto"/>
                            <w:bottom w:val="none" w:sz="0" w:space="0" w:color="auto"/>
                            <w:right w:val="none" w:sz="0" w:space="0" w:color="auto"/>
                          </w:divBdr>
                          <w:divsChild>
                            <w:div w:id="1342970659">
                              <w:marLeft w:val="0"/>
                              <w:marRight w:val="0"/>
                              <w:marTop w:val="0"/>
                              <w:marBottom w:val="0"/>
                              <w:divBdr>
                                <w:top w:val="none" w:sz="0" w:space="0" w:color="auto"/>
                                <w:left w:val="none" w:sz="0" w:space="0" w:color="auto"/>
                                <w:bottom w:val="none" w:sz="0" w:space="0" w:color="auto"/>
                                <w:right w:val="none" w:sz="0" w:space="0" w:color="auto"/>
                              </w:divBdr>
                              <w:divsChild>
                                <w:div w:id="117272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7619">
                          <w:marLeft w:val="150"/>
                          <w:marRight w:val="150"/>
                          <w:marTop w:val="0"/>
                          <w:marBottom w:val="0"/>
                          <w:divBdr>
                            <w:top w:val="none" w:sz="0" w:space="0" w:color="auto"/>
                            <w:left w:val="none" w:sz="0" w:space="0" w:color="auto"/>
                            <w:bottom w:val="none" w:sz="0" w:space="0" w:color="auto"/>
                            <w:right w:val="none" w:sz="0" w:space="0" w:color="auto"/>
                          </w:divBdr>
                          <w:divsChild>
                            <w:div w:id="1391347945">
                              <w:marLeft w:val="0"/>
                              <w:marRight w:val="0"/>
                              <w:marTop w:val="0"/>
                              <w:marBottom w:val="0"/>
                              <w:divBdr>
                                <w:top w:val="none" w:sz="0" w:space="0" w:color="auto"/>
                                <w:left w:val="none" w:sz="0" w:space="0" w:color="auto"/>
                                <w:bottom w:val="none" w:sz="0" w:space="0" w:color="auto"/>
                                <w:right w:val="none" w:sz="0" w:space="0" w:color="auto"/>
                              </w:divBdr>
                              <w:divsChild>
                                <w:div w:id="162598445">
                                  <w:marLeft w:val="0"/>
                                  <w:marRight w:val="0"/>
                                  <w:marTop w:val="0"/>
                                  <w:marBottom w:val="0"/>
                                  <w:divBdr>
                                    <w:top w:val="none" w:sz="0" w:space="0" w:color="auto"/>
                                    <w:left w:val="none" w:sz="0" w:space="0" w:color="auto"/>
                                    <w:bottom w:val="none" w:sz="0" w:space="0" w:color="auto"/>
                                    <w:right w:val="none" w:sz="0" w:space="0" w:color="auto"/>
                                  </w:divBdr>
                                  <w:divsChild>
                                    <w:div w:id="2133864381">
                                      <w:marLeft w:val="0"/>
                                      <w:marRight w:val="0"/>
                                      <w:marTop w:val="0"/>
                                      <w:marBottom w:val="0"/>
                                      <w:divBdr>
                                        <w:top w:val="none" w:sz="0" w:space="0" w:color="auto"/>
                                        <w:left w:val="none" w:sz="0" w:space="0" w:color="auto"/>
                                        <w:bottom w:val="none" w:sz="0" w:space="0" w:color="auto"/>
                                        <w:right w:val="none" w:sz="0" w:space="0" w:color="auto"/>
                                      </w:divBdr>
                                      <w:divsChild>
                                        <w:div w:id="795564732">
                                          <w:marLeft w:val="0"/>
                                          <w:marRight w:val="0"/>
                                          <w:marTop w:val="0"/>
                                          <w:marBottom w:val="0"/>
                                          <w:divBdr>
                                            <w:top w:val="none" w:sz="0" w:space="0" w:color="auto"/>
                                            <w:left w:val="none" w:sz="0" w:space="0" w:color="auto"/>
                                            <w:bottom w:val="none" w:sz="0" w:space="0" w:color="auto"/>
                                            <w:right w:val="none" w:sz="0" w:space="0" w:color="auto"/>
                                          </w:divBdr>
                                          <w:divsChild>
                                            <w:div w:id="1134328675">
                                              <w:marLeft w:val="0"/>
                                              <w:marRight w:val="0"/>
                                              <w:marTop w:val="0"/>
                                              <w:marBottom w:val="0"/>
                                              <w:divBdr>
                                                <w:top w:val="none" w:sz="0" w:space="0" w:color="auto"/>
                                                <w:left w:val="none" w:sz="0" w:space="0" w:color="auto"/>
                                                <w:bottom w:val="none" w:sz="0" w:space="0" w:color="auto"/>
                                                <w:right w:val="none" w:sz="0" w:space="0" w:color="auto"/>
                                              </w:divBdr>
                                              <w:divsChild>
                                                <w:div w:id="1808669463">
                                                  <w:marLeft w:val="0"/>
                                                  <w:marRight w:val="0"/>
                                                  <w:marTop w:val="0"/>
                                                  <w:marBottom w:val="0"/>
                                                  <w:divBdr>
                                                    <w:top w:val="none" w:sz="0" w:space="0" w:color="auto"/>
                                                    <w:left w:val="none" w:sz="0" w:space="0" w:color="auto"/>
                                                    <w:bottom w:val="none" w:sz="0" w:space="0" w:color="auto"/>
                                                    <w:right w:val="none" w:sz="0" w:space="0" w:color="auto"/>
                                                  </w:divBdr>
                                                  <w:divsChild>
                                                    <w:div w:id="996961887">
                                                      <w:marLeft w:val="0"/>
                                                      <w:marRight w:val="0"/>
                                                      <w:marTop w:val="0"/>
                                                      <w:marBottom w:val="0"/>
                                                      <w:divBdr>
                                                        <w:top w:val="none" w:sz="0" w:space="0" w:color="auto"/>
                                                        <w:left w:val="none" w:sz="0" w:space="0" w:color="auto"/>
                                                        <w:bottom w:val="none" w:sz="0" w:space="0" w:color="auto"/>
                                                        <w:right w:val="none" w:sz="0" w:space="0" w:color="auto"/>
                                                      </w:divBdr>
                                                      <w:divsChild>
                                                        <w:div w:id="13503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363669">
                                  <w:marLeft w:val="0"/>
                                  <w:marRight w:val="0"/>
                                  <w:marTop w:val="0"/>
                                  <w:marBottom w:val="0"/>
                                  <w:divBdr>
                                    <w:top w:val="none" w:sz="0" w:space="0" w:color="auto"/>
                                    <w:left w:val="none" w:sz="0" w:space="0" w:color="auto"/>
                                    <w:bottom w:val="none" w:sz="0" w:space="0" w:color="auto"/>
                                    <w:right w:val="none" w:sz="0" w:space="0" w:color="auto"/>
                                  </w:divBdr>
                                  <w:divsChild>
                                    <w:div w:id="1596548338">
                                      <w:marLeft w:val="0"/>
                                      <w:marRight w:val="0"/>
                                      <w:marTop w:val="0"/>
                                      <w:marBottom w:val="0"/>
                                      <w:divBdr>
                                        <w:top w:val="none" w:sz="0" w:space="0" w:color="auto"/>
                                        <w:left w:val="none" w:sz="0" w:space="0" w:color="auto"/>
                                        <w:bottom w:val="none" w:sz="0" w:space="0" w:color="auto"/>
                                        <w:right w:val="none" w:sz="0" w:space="0" w:color="auto"/>
                                      </w:divBdr>
                                      <w:divsChild>
                                        <w:div w:id="1696467184">
                                          <w:marLeft w:val="0"/>
                                          <w:marRight w:val="0"/>
                                          <w:marTop w:val="0"/>
                                          <w:marBottom w:val="0"/>
                                          <w:divBdr>
                                            <w:top w:val="none" w:sz="0" w:space="0" w:color="auto"/>
                                            <w:left w:val="none" w:sz="0" w:space="0" w:color="auto"/>
                                            <w:bottom w:val="none" w:sz="0" w:space="0" w:color="auto"/>
                                            <w:right w:val="none" w:sz="0" w:space="0" w:color="auto"/>
                                          </w:divBdr>
                                          <w:divsChild>
                                            <w:div w:id="2055348946">
                                              <w:marLeft w:val="0"/>
                                              <w:marRight w:val="0"/>
                                              <w:marTop w:val="0"/>
                                              <w:marBottom w:val="0"/>
                                              <w:divBdr>
                                                <w:top w:val="none" w:sz="0" w:space="0" w:color="auto"/>
                                                <w:left w:val="none" w:sz="0" w:space="0" w:color="auto"/>
                                                <w:bottom w:val="none" w:sz="0" w:space="0" w:color="auto"/>
                                                <w:right w:val="none" w:sz="0" w:space="0" w:color="auto"/>
                                              </w:divBdr>
                                              <w:divsChild>
                                                <w:div w:id="1841768631">
                                                  <w:marLeft w:val="0"/>
                                                  <w:marRight w:val="0"/>
                                                  <w:marTop w:val="0"/>
                                                  <w:marBottom w:val="0"/>
                                                  <w:divBdr>
                                                    <w:top w:val="none" w:sz="0" w:space="0" w:color="auto"/>
                                                    <w:left w:val="none" w:sz="0" w:space="0" w:color="auto"/>
                                                    <w:bottom w:val="none" w:sz="0" w:space="0" w:color="auto"/>
                                                    <w:right w:val="none" w:sz="0" w:space="0" w:color="auto"/>
                                                  </w:divBdr>
                                                  <w:divsChild>
                                                    <w:div w:id="395670192">
                                                      <w:marLeft w:val="0"/>
                                                      <w:marRight w:val="0"/>
                                                      <w:marTop w:val="0"/>
                                                      <w:marBottom w:val="0"/>
                                                      <w:divBdr>
                                                        <w:top w:val="none" w:sz="0" w:space="0" w:color="auto"/>
                                                        <w:left w:val="none" w:sz="0" w:space="0" w:color="auto"/>
                                                        <w:bottom w:val="none" w:sz="0" w:space="0" w:color="auto"/>
                                                        <w:right w:val="none" w:sz="0" w:space="0" w:color="auto"/>
                                                      </w:divBdr>
                                                      <w:divsChild>
                                                        <w:div w:id="1427507168">
                                                          <w:marLeft w:val="0"/>
                                                          <w:marRight w:val="0"/>
                                                          <w:marTop w:val="0"/>
                                                          <w:marBottom w:val="0"/>
                                                          <w:divBdr>
                                                            <w:top w:val="none" w:sz="0" w:space="0" w:color="auto"/>
                                                            <w:left w:val="none" w:sz="0" w:space="0" w:color="auto"/>
                                                            <w:bottom w:val="none" w:sz="0" w:space="0" w:color="auto"/>
                                                            <w:right w:val="none" w:sz="0" w:space="0" w:color="auto"/>
                                                          </w:divBdr>
                                                          <w:divsChild>
                                                            <w:div w:id="1049918905">
                                                              <w:marLeft w:val="0"/>
                                                              <w:marRight w:val="0"/>
                                                              <w:marTop w:val="0"/>
                                                              <w:marBottom w:val="0"/>
                                                              <w:divBdr>
                                                                <w:top w:val="none" w:sz="0" w:space="0" w:color="auto"/>
                                                                <w:left w:val="none" w:sz="0" w:space="0" w:color="auto"/>
                                                                <w:bottom w:val="none" w:sz="0" w:space="0" w:color="auto"/>
                                                                <w:right w:val="none" w:sz="0" w:space="0" w:color="auto"/>
                                                              </w:divBdr>
                                                            </w:div>
                                                          </w:divsChild>
                                                        </w:div>
                                                        <w:div w:id="1578051778">
                                                          <w:marLeft w:val="0"/>
                                                          <w:marRight w:val="0"/>
                                                          <w:marTop w:val="0"/>
                                                          <w:marBottom w:val="0"/>
                                                          <w:divBdr>
                                                            <w:top w:val="none" w:sz="0" w:space="0" w:color="auto"/>
                                                            <w:left w:val="none" w:sz="0" w:space="0" w:color="auto"/>
                                                            <w:bottom w:val="none" w:sz="0" w:space="0" w:color="auto"/>
                                                            <w:right w:val="none" w:sz="0" w:space="0" w:color="auto"/>
                                                          </w:divBdr>
                                                          <w:divsChild>
                                                            <w:div w:id="352539503">
                                                              <w:marLeft w:val="0"/>
                                                              <w:marRight w:val="0"/>
                                                              <w:marTop w:val="0"/>
                                                              <w:marBottom w:val="0"/>
                                                              <w:divBdr>
                                                                <w:top w:val="none" w:sz="0" w:space="0" w:color="auto"/>
                                                                <w:left w:val="none" w:sz="0" w:space="0" w:color="auto"/>
                                                                <w:bottom w:val="none" w:sz="0" w:space="0" w:color="auto"/>
                                                                <w:right w:val="none" w:sz="0" w:space="0" w:color="auto"/>
                                                              </w:divBdr>
                                                              <w:divsChild>
                                                                <w:div w:id="244731440">
                                                                  <w:marLeft w:val="0"/>
                                                                  <w:marRight w:val="0"/>
                                                                  <w:marTop w:val="0"/>
                                                                  <w:marBottom w:val="0"/>
                                                                  <w:divBdr>
                                                                    <w:top w:val="none" w:sz="0" w:space="0" w:color="auto"/>
                                                                    <w:left w:val="none" w:sz="0" w:space="0" w:color="auto"/>
                                                                    <w:bottom w:val="none" w:sz="0" w:space="0" w:color="auto"/>
                                                                    <w:right w:val="none" w:sz="0" w:space="0" w:color="auto"/>
                                                                  </w:divBdr>
                                                                  <w:divsChild>
                                                                    <w:div w:id="154223147">
                                                                      <w:marLeft w:val="0"/>
                                                                      <w:marRight w:val="0"/>
                                                                      <w:marTop w:val="0"/>
                                                                      <w:marBottom w:val="0"/>
                                                                      <w:divBdr>
                                                                        <w:top w:val="none" w:sz="0" w:space="0" w:color="auto"/>
                                                                        <w:left w:val="none" w:sz="0" w:space="0" w:color="auto"/>
                                                                        <w:bottom w:val="none" w:sz="0" w:space="0" w:color="auto"/>
                                                                        <w:right w:val="none" w:sz="0" w:space="0" w:color="auto"/>
                                                                      </w:divBdr>
                                                                      <w:divsChild>
                                                                        <w:div w:id="21440366">
                                                                          <w:marLeft w:val="0"/>
                                                                          <w:marRight w:val="0"/>
                                                                          <w:marTop w:val="0"/>
                                                                          <w:marBottom w:val="0"/>
                                                                          <w:divBdr>
                                                                            <w:top w:val="none" w:sz="0" w:space="0" w:color="auto"/>
                                                                            <w:left w:val="none" w:sz="0" w:space="0" w:color="auto"/>
                                                                            <w:bottom w:val="none" w:sz="0" w:space="0" w:color="auto"/>
                                                                            <w:right w:val="none" w:sz="0" w:space="0" w:color="auto"/>
                                                                          </w:divBdr>
                                                                        </w:div>
                                                                        <w:div w:id="877668238">
                                                                          <w:marLeft w:val="0"/>
                                                                          <w:marRight w:val="0"/>
                                                                          <w:marTop w:val="0"/>
                                                                          <w:marBottom w:val="0"/>
                                                                          <w:divBdr>
                                                                            <w:top w:val="none" w:sz="0" w:space="0" w:color="auto"/>
                                                                            <w:left w:val="none" w:sz="0" w:space="0" w:color="auto"/>
                                                                            <w:bottom w:val="none" w:sz="0" w:space="0" w:color="auto"/>
                                                                            <w:right w:val="none" w:sz="0" w:space="0" w:color="auto"/>
                                                                          </w:divBdr>
                                                                          <w:divsChild>
                                                                            <w:div w:id="1932558">
                                                                              <w:marLeft w:val="0"/>
                                                                              <w:marRight w:val="0"/>
                                                                              <w:marTop w:val="0"/>
                                                                              <w:marBottom w:val="0"/>
                                                                              <w:divBdr>
                                                                                <w:top w:val="none" w:sz="0" w:space="0" w:color="auto"/>
                                                                                <w:left w:val="none" w:sz="0" w:space="0" w:color="auto"/>
                                                                                <w:bottom w:val="none" w:sz="0" w:space="0" w:color="auto"/>
                                                                                <w:right w:val="none" w:sz="0" w:space="0" w:color="auto"/>
                                                                              </w:divBdr>
                                                                            </w:div>
                                                                            <w:div w:id="91208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75872">
                                                                  <w:marLeft w:val="0"/>
                                                                  <w:marRight w:val="0"/>
                                                                  <w:marTop w:val="0"/>
                                                                  <w:marBottom w:val="0"/>
                                                                  <w:divBdr>
                                                                    <w:top w:val="none" w:sz="0" w:space="0" w:color="auto"/>
                                                                    <w:left w:val="none" w:sz="0" w:space="0" w:color="auto"/>
                                                                    <w:bottom w:val="none" w:sz="0" w:space="0" w:color="auto"/>
                                                                    <w:right w:val="none" w:sz="0" w:space="0" w:color="auto"/>
                                                                  </w:divBdr>
                                                                  <w:divsChild>
                                                                    <w:div w:id="1728869723">
                                                                      <w:marLeft w:val="0"/>
                                                                      <w:marRight w:val="0"/>
                                                                      <w:marTop w:val="0"/>
                                                                      <w:marBottom w:val="0"/>
                                                                      <w:divBdr>
                                                                        <w:top w:val="none" w:sz="0" w:space="0" w:color="auto"/>
                                                                        <w:left w:val="none" w:sz="0" w:space="0" w:color="auto"/>
                                                                        <w:bottom w:val="none" w:sz="0" w:space="0" w:color="auto"/>
                                                                        <w:right w:val="none" w:sz="0" w:space="0" w:color="auto"/>
                                                                      </w:divBdr>
                                                                      <w:divsChild>
                                                                        <w:div w:id="262618250">
                                                                          <w:marLeft w:val="0"/>
                                                                          <w:marRight w:val="0"/>
                                                                          <w:marTop w:val="0"/>
                                                                          <w:marBottom w:val="0"/>
                                                                          <w:divBdr>
                                                                            <w:top w:val="none" w:sz="0" w:space="0" w:color="auto"/>
                                                                            <w:left w:val="none" w:sz="0" w:space="0" w:color="auto"/>
                                                                            <w:bottom w:val="none" w:sz="0" w:space="0" w:color="auto"/>
                                                                            <w:right w:val="none" w:sz="0" w:space="0" w:color="auto"/>
                                                                          </w:divBdr>
                                                                        </w:div>
                                                                        <w:div w:id="1405688416">
                                                                          <w:marLeft w:val="0"/>
                                                                          <w:marRight w:val="0"/>
                                                                          <w:marTop w:val="0"/>
                                                                          <w:marBottom w:val="0"/>
                                                                          <w:divBdr>
                                                                            <w:top w:val="none" w:sz="0" w:space="0" w:color="auto"/>
                                                                            <w:left w:val="none" w:sz="0" w:space="0" w:color="auto"/>
                                                                            <w:bottom w:val="none" w:sz="0" w:space="0" w:color="auto"/>
                                                                            <w:right w:val="none" w:sz="0" w:space="0" w:color="auto"/>
                                                                          </w:divBdr>
                                                                          <w:divsChild>
                                                                            <w:div w:id="532227173">
                                                                              <w:marLeft w:val="0"/>
                                                                              <w:marRight w:val="0"/>
                                                                              <w:marTop w:val="0"/>
                                                                              <w:marBottom w:val="0"/>
                                                                              <w:divBdr>
                                                                                <w:top w:val="none" w:sz="0" w:space="0" w:color="auto"/>
                                                                                <w:left w:val="none" w:sz="0" w:space="0" w:color="auto"/>
                                                                                <w:bottom w:val="none" w:sz="0" w:space="0" w:color="auto"/>
                                                                                <w:right w:val="none" w:sz="0" w:space="0" w:color="auto"/>
                                                                              </w:divBdr>
                                                                            </w:div>
                                                                            <w:div w:id="13144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440814">
                                                                  <w:marLeft w:val="0"/>
                                                                  <w:marRight w:val="0"/>
                                                                  <w:marTop w:val="0"/>
                                                                  <w:marBottom w:val="0"/>
                                                                  <w:divBdr>
                                                                    <w:top w:val="none" w:sz="0" w:space="0" w:color="auto"/>
                                                                    <w:left w:val="none" w:sz="0" w:space="0" w:color="auto"/>
                                                                    <w:bottom w:val="none" w:sz="0" w:space="0" w:color="auto"/>
                                                                    <w:right w:val="none" w:sz="0" w:space="0" w:color="auto"/>
                                                                  </w:divBdr>
                                                                  <w:divsChild>
                                                                    <w:div w:id="2133743601">
                                                                      <w:marLeft w:val="0"/>
                                                                      <w:marRight w:val="0"/>
                                                                      <w:marTop w:val="0"/>
                                                                      <w:marBottom w:val="0"/>
                                                                      <w:divBdr>
                                                                        <w:top w:val="none" w:sz="0" w:space="0" w:color="auto"/>
                                                                        <w:left w:val="none" w:sz="0" w:space="0" w:color="auto"/>
                                                                        <w:bottom w:val="none" w:sz="0" w:space="0" w:color="auto"/>
                                                                        <w:right w:val="none" w:sz="0" w:space="0" w:color="auto"/>
                                                                      </w:divBdr>
                                                                      <w:divsChild>
                                                                        <w:div w:id="170147998">
                                                                          <w:marLeft w:val="0"/>
                                                                          <w:marRight w:val="0"/>
                                                                          <w:marTop w:val="0"/>
                                                                          <w:marBottom w:val="0"/>
                                                                          <w:divBdr>
                                                                            <w:top w:val="none" w:sz="0" w:space="0" w:color="auto"/>
                                                                            <w:left w:val="none" w:sz="0" w:space="0" w:color="auto"/>
                                                                            <w:bottom w:val="none" w:sz="0" w:space="0" w:color="auto"/>
                                                                            <w:right w:val="none" w:sz="0" w:space="0" w:color="auto"/>
                                                                          </w:divBdr>
                                                                          <w:divsChild>
                                                                            <w:div w:id="335618438">
                                                                              <w:marLeft w:val="0"/>
                                                                              <w:marRight w:val="0"/>
                                                                              <w:marTop w:val="0"/>
                                                                              <w:marBottom w:val="0"/>
                                                                              <w:divBdr>
                                                                                <w:top w:val="none" w:sz="0" w:space="0" w:color="auto"/>
                                                                                <w:left w:val="none" w:sz="0" w:space="0" w:color="auto"/>
                                                                                <w:bottom w:val="none" w:sz="0" w:space="0" w:color="auto"/>
                                                                                <w:right w:val="none" w:sz="0" w:space="0" w:color="auto"/>
                                                                              </w:divBdr>
                                                                            </w:div>
                                                                            <w:div w:id="673651240">
                                                                              <w:marLeft w:val="0"/>
                                                                              <w:marRight w:val="0"/>
                                                                              <w:marTop w:val="0"/>
                                                                              <w:marBottom w:val="0"/>
                                                                              <w:divBdr>
                                                                                <w:top w:val="none" w:sz="0" w:space="0" w:color="auto"/>
                                                                                <w:left w:val="none" w:sz="0" w:space="0" w:color="auto"/>
                                                                                <w:bottom w:val="none" w:sz="0" w:space="0" w:color="auto"/>
                                                                                <w:right w:val="none" w:sz="0" w:space="0" w:color="auto"/>
                                                                              </w:divBdr>
                                                                            </w:div>
                                                                          </w:divsChild>
                                                                        </w:div>
                                                                        <w:div w:id="4580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82430">
                                                                  <w:marLeft w:val="0"/>
                                                                  <w:marRight w:val="0"/>
                                                                  <w:marTop w:val="0"/>
                                                                  <w:marBottom w:val="0"/>
                                                                  <w:divBdr>
                                                                    <w:top w:val="none" w:sz="0" w:space="0" w:color="auto"/>
                                                                    <w:left w:val="none" w:sz="0" w:space="0" w:color="auto"/>
                                                                    <w:bottom w:val="none" w:sz="0" w:space="0" w:color="auto"/>
                                                                    <w:right w:val="none" w:sz="0" w:space="0" w:color="auto"/>
                                                                  </w:divBdr>
                                                                  <w:divsChild>
                                                                    <w:div w:id="177239221">
                                                                      <w:marLeft w:val="0"/>
                                                                      <w:marRight w:val="0"/>
                                                                      <w:marTop w:val="0"/>
                                                                      <w:marBottom w:val="0"/>
                                                                      <w:divBdr>
                                                                        <w:top w:val="none" w:sz="0" w:space="0" w:color="auto"/>
                                                                        <w:left w:val="none" w:sz="0" w:space="0" w:color="auto"/>
                                                                        <w:bottom w:val="none" w:sz="0" w:space="0" w:color="auto"/>
                                                                        <w:right w:val="none" w:sz="0" w:space="0" w:color="auto"/>
                                                                      </w:divBdr>
                                                                      <w:divsChild>
                                                                        <w:div w:id="1126191957">
                                                                          <w:marLeft w:val="0"/>
                                                                          <w:marRight w:val="0"/>
                                                                          <w:marTop w:val="0"/>
                                                                          <w:marBottom w:val="0"/>
                                                                          <w:divBdr>
                                                                            <w:top w:val="none" w:sz="0" w:space="0" w:color="auto"/>
                                                                            <w:left w:val="none" w:sz="0" w:space="0" w:color="auto"/>
                                                                            <w:bottom w:val="none" w:sz="0" w:space="0" w:color="auto"/>
                                                                            <w:right w:val="none" w:sz="0" w:space="0" w:color="auto"/>
                                                                          </w:divBdr>
                                                                          <w:divsChild>
                                                                            <w:div w:id="670721109">
                                                                              <w:marLeft w:val="0"/>
                                                                              <w:marRight w:val="0"/>
                                                                              <w:marTop w:val="0"/>
                                                                              <w:marBottom w:val="0"/>
                                                                              <w:divBdr>
                                                                                <w:top w:val="none" w:sz="0" w:space="0" w:color="auto"/>
                                                                                <w:left w:val="none" w:sz="0" w:space="0" w:color="auto"/>
                                                                                <w:bottom w:val="none" w:sz="0" w:space="0" w:color="auto"/>
                                                                                <w:right w:val="none" w:sz="0" w:space="0" w:color="auto"/>
                                                                              </w:divBdr>
                                                                            </w:div>
                                                                            <w:div w:id="1755858066">
                                                                              <w:marLeft w:val="0"/>
                                                                              <w:marRight w:val="0"/>
                                                                              <w:marTop w:val="0"/>
                                                                              <w:marBottom w:val="0"/>
                                                                              <w:divBdr>
                                                                                <w:top w:val="none" w:sz="0" w:space="0" w:color="auto"/>
                                                                                <w:left w:val="none" w:sz="0" w:space="0" w:color="auto"/>
                                                                                <w:bottom w:val="none" w:sz="0" w:space="0" w:color="auto"/>
                                                                                <w:right w:val="none" w:sz="0" w:space="0" w:color="auto"/>
                                                                              </w:divBdr>
                                                                            </w:div>
                                                                          </w:divsChild>
                                                                        </w:div>
                                                                        <w:div w:id="14644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394081">
      <w:bodyDiv w:val="1"/>
      <w:marLeft w:val="0"/>
      <w:marRight w:val="0"/>
      <w:marTop w:val="0"/>
      <w:marBottom w:val="0"/>
      <w:divBdr>
        <w:top w:val="none" w:sz="0" w:space="0" w:color="auto"/>
        <w:left w:val="none" w:sz="0" w:space="0" w:color="auto"/>
        <w:bottom w:val="none" w:sz="0" w:space="0" w:color="auto"/>
        <w:right w:val="none" w:sz="0" w:space="0" w:color="auto"/>
      </w:divBdr>
    </w:div>
    <w:div w:id="1143961908">
      <w:bodyDiv w:val="1"/>
      <w:marLeft w:val="0"/>
      <w:marRight w:val="0"/>
      <w:marTop w:val="0"/>
      <w:marBottom w:val="0"/>
      <w:divBdr>
        <w:top w:val="none" w:sz="0" w:space="0" w:color="auto"/>
        <w:left w:val="none" w:sz="0" w:space="0" w:color="auto"/>
        <w:bottom w:val="none" w:sz="0" w:space="0" w:color="auto"/>
        <w:right w:val="none" w:sz="0" w:space="0" w:color="auto"/>
      </w:divBdr>
    </w:div>
    <w:div w:id="1144859909">
      <w:bodyDiv w:val="1"/>
      <w:marLeft w:val="750"/>
      <w:marRight w:val="0"/>
      <w:marTop w:val="0"/>
      <w:marBottom w:val="0"/>
      <w:divBdr>
        <w:top w:val="none" w:sz="0" w:space="0" w:color="auto"/>
        <w:left w:val="none" w:sz="0" w:space="0" w:color="auto"/>
        <w:bottom w:val="none" w:sz="0" w:space="0" w:color="auto"/>
        <w:right w:val="none" w:sz="0" w:space="0" w:color="auto"/>
      </w:divBdr>
      <w:divsChild>
        <w:div w:id="436213640">
          <w:marLeft w:val="0"/>
          <w:marRight w:val="0"/>
          <w:marTop w:val="0"/>
          <w:marBottom w:val="0"/>
          <w:divBdr>
            <w:top w:val="none" w:sz="0" w:space="0" w:color="auto"/>
            <w:left w:val="none" w:sz="0" w:space="0" w:color="auto"/>
            <w:bottom w:val="none" w:sz="0" w:space="0" w:color="auto"/>
            <w:right w:val="none" w:sz="0" w:space="0" w:color="auto"/>
          </w:divBdr>
        </w:div>
        <w:div w:id="447899585">
          <w:marLeft w:val="0"/>
          <w:marRight w:val="0"/>
          <w:marTop w:val="0"/>
          <w:marBottom w:val="0"/>
          <w:divBdr>
            <w:top w:val="none" w:sz="0" w:space="0" w:color="auto"/>
            <w:left w:val="none" w:sz="0" w:space="0" w:color="auto"/>
            <w:bottom w:val="none" w:sz="0" w:space="0" w:color="auto"/>
            <w:right w:val="none" w:sz="0" w:space="0" w:color="auto"/>
          </w:divBdr>
        </w:div>
        <w:div w:id="2117018964">
          <w:marLeft w:val="0"/>
          <w:marRight w:val="0"/>
          <w:marTop w:val="0"/>
          <w:marBottom w:val="0"/>
          <w:divBdr>
            <w:top w:val="none" w:sz="0" w:space="0" w:color="auto"/>
            <w:left w:val="none" w:sz="0" w:space="0" w:color="auto"/>
            <w:bottom w:val="none" w:sz="0" w:space="0" w:color="auto"/>
            <w:right w:val="none" w:sz="0" w:space="0" w:color="auto"/>
          </w:divBdr>
        </w:div>
      </w:divsChild>
    </w:div>
    <w:div w:id="1176767382">
      <w:bodyDiv w:val="1"/>
      <w:marLeft w:val="0"/>
      <w:marRight w:val="0"/>
      <w:marTop w:val="0"/>
      <w:marBottom w:val="0"/>
      <w:divBdr>
        <w:top w:val="none" w:sz="0" w:space="0" w:color="auto"/>
        <w:left w:val="none" w:sz="0" w:space="0" w:color="auto"/>
        <w:bottom w:val="none" w:sz="0" w:space="0" w:color="auto"/>
        <w:right w:val="none" w:sz="0" w:space="0" w:color="auto"/>
      </w:divBdr>
    </w:div>
    <w:div w:id="1185093516">
      <w:bodyDiv w:val="1"/>
      <w:marLeft w:val="0"/>
      <w:marRight w:val="0"/>
      <w:marTop w:val="0"/>
      <w:marBottom w:val="0"/>
      <w:divBdr>
        <w:top w:val="none" w:sz="0" w:space="0" w:color="auto"/>
        <w:left w:val="none" w:sz="0" w:space="0" w:color="auto"/>
        <w:bottom w:val="none" w:sz="0" w:space="0" w:color="auto"/>
        <w:right w:val="none" w:sz="0" w:space="0" w:color="auto"/>
      </w:divBdr>
      <w:divsChild>
        <w:div w:id="381057104">
          <w:marLeft w:val="0"/>
          <w:marRight w:val="0"/>
          <w:marTop w:val="0"/>
          <w:marBottom w:val="225"/>
          <w:divBdr>
            <w:top w:val="none" w:sz="0" w:space="0" w:color="auto"/>
            <w:left w:val="none" w:sz="0" w:space="0" w:color="auto"/>
            <w:bottom w:val="none" w:sz="0" w:space="0" w:color="auto"/>
            <w:right w:val="none" w:sz="0" w:space="0" w:color="auto"/>
          </w:divBdr>
          <w:divsChild>
            <w:div w:id="84303619">
              <w:marLeft w:val="0"/>
              <w:marRight w:val="0"/>
              <w:marTop w:val="0"/>
              <w:marBottom w:val="0"/>
              <w:divBdr>
                <w:top w:val="none" w:sz="0" w:space="0" w:color="auto"/>
                <w:left w:val="none" w:sz="0" w:space="0" w:color="auto"/>
                <w:bottom w:val="none" w:sz="0" w:space="0" w:color="auto"/>
                <w:right w:val="none" w:sz="0" w:space="0" w:color="auto"/>
              </w:divBdr>
              <w:divsChild>
                <w:div w:id="1502089671">
                  <w:marLeft w:val="0"/>
                  <w:marRight w:val="0"/>
                  <w:marTop w:val="0"/>
                  <w:marBottom w:val="0"/>
                  <w:divBdr>
                    <w:top w:val="none" w:sz="0" w:space="0" w:color="auto"/>
                    <w:left w:val="none" w:sz="0" w:space="0" w:color="auto"/>
                    <w:bottom w:val="none" w:sz="0" w:space="0" w:color="auto"/>
                    <w:right w:val="none" w:sz="0" w:space="0" w:color="auto"/>
                  </w:divBdr>
                  <w:divsChild>
                    <w:div w:id="1426029135">
                      <w:marLeft w:val="0"/>
                      <w:marRight w:val="0"/>
                      <w:marTop w:val="0"/>
                      <w:marBottom w:val="0"/>
                      <w:divBdr>
                        <w:top w:val="none" w:sz="0" w:space="0" w:color="auto"/>
                        <w:left w:val="none" w:sz="0" w:space="0" w:color="auto"/>
                        <w:bottom w:val="none" w:sz="0" w:space="0" w:color="auto"/>
                        <w:right w:val="none" w:sz="0" w:space="0" w:color="auto"/>
                      </w:divBdr>
                      <w:divsChild>
                        <w:div w:id="187526694">
                          <w:marLeft w:val="150"/>
                          <w:marRight w:val="150"/>
                          <w:marTop w:val="0"/>
                          <w:marBottom w:val="0"/>
                          <w:divBdr>
                            <w:top w:val="none" w:sz="0" w:space="0" w:color="auto"/>
                            <w:left w:val="none" w:sz="0" w:space="0" w:color="auto"/>
                            <w:bottom w:val="none" w:sz="0" w:space="0" w:color="auto"/>
                            <w:right w:val="none" w:sz="0" w:space="0" w:color="auto"/>
                          </w:divBdr>
                          <w:divsChild>
                            <w:div w:id="1389650110">
                              <w:marLeft w:val="0"/>
                              <w:marRight w:val="0"/>
                              <w:marTop w:val="0"/>
                              <w:marBottom w:val="0"/>
                              <w:divBdr>
                                <w:top w:val="none" w:sz="0" w:space="0" w:color="auto"/>
                                <w:left w:val="none" w:sz="0" w:space="0" w:color="auto"/>
                                <w:bottom w:val="none" w:sz="0" w:space="0" w:color="auto"/>
                                <w:right w:val="none" w:sz="0" w:space="0" w:color="auto"/>
                              </w:divBdr>
                              <w:divsChild>
                                <w:div w:id="1418019366">
                                  <w:marLeft w:val="0"/>
                                  <w:marRight w:val="0"/>
                                  <w:marTop w:val="0"/>
                                  <w:marBottom w:val="0"/>
                                  <w:divBdr>
                                    <w:top w:val="none" w:sz="0" w:space="0" w:color="auto"/>
                                    <w:left w:val="none" w:sz="0" w:space="0" w:color="auto"/>
                                    <w:bottom w:val="none" w:sz="0" w:space="0" w:color="auto"/>
                                    <w:right w:val="none" w:sz="0" w:space="0" w:color="auto"/>
                                  </w:divBdr>
                                  <w:divsChild>
                                    <w:div w:id="911156789">
                                      <w:marLeft w:val="0"/>
                                      <w:marRight w:val="0"/>
                                      <w:marTop w:val="0"/>
                                      <w:marBottom w:val="0"/>
                                      <w:divBdr>
                                        <w:top w:val="none" w:sz="0" w:space="0" w:color="auto"/>
                                        <w:left w:val="none" w:sz="0" w:space="0" w:color="auto"/>
                                        <w:bottom w:val="none" w:sz="0" w:space="0" w:color="auto"/>
                                        <w:right w:val="none" w:sz="0" w:space="0" w:color="auto"/>
                                      </w:divBdr>
                                      <w:divsChild>
                                        <w:div w:id="1283029732">
                                          <w:marLeft w:val="0"/>
                                          <w:marRight w:val="0"/>
                                          <w:marTop w:val="0"/>
                                          <w:marBottom w:val="0"/>
                                          <w:divBdr>
                                            <w:top w:val="none" w:sz="0" w:space="0" w:color="auto"/>
                                            <w:left w:val="none" w:sz="0" w:space="0" w:color="auto"/>
                                            <w:bottom w:val="none" w:sz="0" w:space="0" w:color="auto"/>
                                            <w:right w:val="none" w:sz="0" w:space="0" w:color="auto"/>
                                          </w:divBdr>
                                          <w:divsChild>
                                            <w:div w:id="1875387370">
                                              <w:marLeft w:val="0"/>
                                              <w:marRight w:val="0"/>
                                              <w:marTop w:val="0"/>
                                              <w:marBottom w:val="0"/>
                                              <w:divBdr>
                                                <w:top w:val="none" w:sz="0" w:space="0" w:color="auto"/>
                                                <w:left w:val="none" w:sz="0" w:space="0" w:color="auto"/>
                                                <w:bottom w:val="none" w:sz="0" w:space="0" w:color="auto"/>
                                                <w:right w:val="none" w:sz="0" w:space="0" w:color="auto"/>
                                              </w:divBdr>
                                              <w:divsChild>
                                                <w:div w:id="415831284">
                                                  <w:marLeft w:val="0"/>
                                                  <w:marRight w:val="0"/>
                                                  <w:marTop w:val="0"/>
                                                  <w:marBottom w:val="0"/>
                                                  <w:divBdr>
                                                    <w:top w:val="none" w:sz="0" w:space="0" w:color="auto"/>
                                                    <w:left w:val="none" w:sz="0" w:space="0" w:color="auto"/>
                                                    <w:bottom w:val="none" w:sz="0" w:space="0" w:color="auto"/>
                                                    <w:right w:val="none" w:sz="0" w:space="0" w:color="auto"/>
                                                  </w:divBdr>
                                                  <w:divsChild>
                                                    <w:div w:id="1784571388">
                                                      <w:marLeft w:val="0"/>
                                                      <w:marRight w:val="0"/>
                                                      <w:marTop w:val="0"/>
                                                      <w:marBottom w:val="0"/>
                                                      <w:divBdr>
                                                        <w:top w:val="none" w:sz="0" w:space="0" w:color="auto"/>
                                                        <w:left w:val="none" w:sz="0" w:space="0" w:color="auto"/>
                                                        <w:bottom w:val="none" w:sz="0" w:space="0" w:color="auto"/>
                                                        <w:right w:val="none" w:sz="0" w:space="0" w:color="auto"/>
                                                      </w:divBdr>
                                                      <w:divsChild>
                                                        <w:div w:id="14627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9127769">
      <w:bodyDiv w:val="1"/>
      <w:marLeft w:val="0"/>
      <w:marRight w:val="0"/>
      <w:marTop w:val="0"/>
      <w:marBottom w:val="0"/>
      <w:divBdr>
        <w:top w:val="none" w:sz="0" w:space="0" w:color="auto"/>
        <w:left w:val="none" w:sz="0" w:space="0" w:color="auto"/>
        <w:bottom w:val="none" w:sz="0" w:space="0" w:color="auto"/>
        <w:right w:val="none" w:sz="0" w:space="0" w:color="auto"/>
      </w:divBdr>
    </w:div>
    <w:div w:id="1201087149">
      <w:bodyDiv w:val="1"/>
      <w:marLeft w:val="0"/>
      <w:marRight w:val="0"/>
      <w:marTop w:val="0"/>
      <w:marBottom w:val="0"/>
      <w:divBdr>
        <w:top w:val="none" w:sz="0" w:space="0" w:color="auto"/>
        <w:left w:val="none" w:sz="0" w:space="0" w:color="auto"/>
        <w:bottom w:val="none" w:sz="0" w:space="0" w:color="auto"/>
        <w:right w:val="none" w:sz="0" w:space="0" w:color="auto"/>
      </w:divBdr>
    </w:div>
    <w:div w:id="1207529581">
      <w:bodyDiv w:val="1"/>
      <w:marLeft w:val="0"/>
      <w:marRight w:val="0"/>
      <w:marTop w:val="0"/>
      <w:marBottom w:val="0"/>
      <w:divBdr>
        <w:top w:val="none" w:sz="0" w:space="0" w:color="auto"/>
        <w:left w:val="none" w:sz="0" w:space="0" w:color="auto"/>
        <w:bottom w:val="none" w:sz="0" w:space="0" w:color="auto"/>
        <w:right w:val="none" w:sz="0" w:space="0" w:color="auto"/>
      </w:divBdr>
    </w:div>
    <w:div w:id="1223100829">
      <w:bodyDiv w:val="1"/>
      <w:marLeft w:val="0"/>
      <w:marRight w:val="0"/>
      <w:marTop w:val="0"/>
      <w:marBottom w:val="0"/>
      <w:divBdr>
        <w:top w:val="none" w:sz="0" w:space="0" w:color="auto"/>
        <w:left w:val="none" w:sz="0" w:space="0" w:color="auto"/>
        <w:bottom w:val="none" w:sz="0" w:space="0" w:color="auto"/>
        <w:right w:val="none" w:sz="0" w:space="0" w:color="auto"/>
      </w:divBdr>
    </w:div>
    <w:div w:id="1256671676">
      <w:bodyDiv w:val="1"/>
      <w:marLeft w:val="0"/>
      <w:marRight w:val="0"/>
      <w:marTop w:val="0"/>
      <w:marBottom w:val="0"/>
      <w:divBdr>
        <w:top w:val="none" w:sz="0" w:space="0" w:color="auto"/>
        <w:left w:val="none" w:sz="0" w:space="0" w:color="auto"/>
        <w:bottom w:val="none" w:sz="0" w:space="0" w:color="auto"/>
        <w:right w:val="none" w:sz="0" w:space="0" w:color="auto"/>
      </w:divBdr>
    </w:div>
    <w:div w:id="1274746260">
      <w:bodyDiv w:val="1"/>
      <w:marLeft w:val="0"/>
      <w:marRight w:val="0"/>
      <w:marTop w:val="0"/>
      <w:marBottom w:val="0"/>
      <w:divBdr>
        <w:top w:val="none" w:sz="0" w:space="0" w:color="auto"/>
        <w:left w:val="none" w:sz="0" w:space="0" w:color="auto"/>
        <w:bottom w:val="none" w:sz="0" w:space="0" w:color="auto"/>
        <w:right w:val="none" w:sz="0" w:space="0" w:color="auto"/>
      </w:divBdr>
    </w:div>
    <w:div w:id="1292899527">
      <w:bodyDiv w:val="1"/>
      <w:marLeft w:val="0"/>
      <w:marRight w:val="0"/>
      <w:marTop w:val="0"/>
      <w:marBottom w:val="0"/>
      <w:divBdr>
        <w:top w:val="none" w:sz="0" w:space="0" w:color="auto"/>
        <w:left w:val="none" w:sz="0" w:space="0" w:color="auto"/>
        <w:bottom w:val="none" w:sz="0" w:space="0" w:color="auto"/>
        <w:right w:val="none" w:sz="0" w:space="0" w:color="auto"/>
      </w:divBdr>
    </w:div>
    <w:div w:id="1306081454">
      <w:bodyDiv w:val="1"/>
      <w:marLeft w:val="0"/>
      <w:marRight w:val="0"/>
      <w:marTop w:val="0"/>
      <w:marBottom w:val="0"/>
      <w:divBdr>
        <w:top w:val="none" w:sz="0" w:space="0" w:color="auto"/>
        <w:left w:val="none" w:sz="0" w:space="0" w:color="auto"/>
        <w:bottom w:val="none" w:sz="0" w:space="0" w:color="auto"/>
        <w:right w:val="none" w:sz="0" w:space="0" w:color="auto"/>
      </w:divBdr>
      <w:divsChild>
        <w:div w:id="1431896803">
          <w:marLeft w:val="0"/>
          <w:marRight w:val="0"/>
          <w:marTop w:val="0"/>
          <w:marBottom w:val="225"/>
          <w:divBdr>
            <w:top w:val="none" w:sz="0" w:space="0" w:color="auto"/>
            <w:left w:val="none" w:sz="0" w:space="0" w:color="auto"/>
            <w:bottom w:val="none" w:sz="0" w:space="0" w:color="auto"/>
            <w:right w:val="none" w:sz="0" w:space="0" w:color="auto"/>
          </w:divBdr>
          <w:divsChild>
            <w:div w:id="80176204">
              <w:marLeft w:val="0"/>
              <w:marRight w:val="0"/>
              <w:marTop w:val="0"/>
              <w:marBottom w:val="0"/>
              <w:divBdr>
                <w:top w:val="none" w:sz="0" w:space="0" w:color="auto"/>
                <w:left w:val="none" w:sz="0" w:space="0" w:color="auto"/>
                <w:bottom w:val="none" w:sz="0" w:space="0" w:color="auto"/>
                <w:right w:val="none" w:sz="0" w:space="0" w:color="auto"/>
              </w:divBdr>
              <w:divsChild>
                <w:div w:id="370886431">
                  <w:marLeft w:val="0"/>
                  <w:marRight w:val="0"/>
                  <w:marTop w:val="0"/>
                  <w:marBottom w:val="0"/>
                  <w:divBdr>
                    <w:top w:val="none" w:sz="0" w:space="0" w:color="auto"/>
                    <w:left w:val="none" w:sz="0" w:space="0" w:color="auto"/>
                    <w:bottom w:val="none" w:sz="0" w:space="0" w:color="auto"/>
                    <w:right w:val="none" w:sz="0" w:space="0" w:color="auto"/>
                  </w:divBdr>
                  <w:divsChild>
                    <w:div w:id="318657632">
                      <w:marLeft w:val="0"/>
                      <w:marRight w:val="0"/>
                      <w:marTop w:val="0"/>
                      <w:marBottom w:val="0"/>
                      <w:divBdr>
                        <w:top w:val="none" w:sz="0" w:space="0" w:color="auto"/>
                        <w:left w:val="none" w:sz="0" w:space="0" w:color="auto"/>
                        <w:bottom w:val="none" w:sz="0" w:space="0" w:color="auto"/>
                        <w:right w:val="none" w:sz="0" w:space="0" w:color="auto"/>
                      </w:divBdr>
                      <w:divsChild>
                        <w:div w:id="519318918">
                          <w:marLeft w:val="150"/>
                          <w:marRight w:val="150"/>
                          <w:marTop w:val="0"/>
                          <w:marBottom w:val="0"/>
                          <w:divBdr>
                            <w:top w:val="none" w:sz="0" w:space="0" w:color="auto"/>
                            <w:left w:val="none" w:sz="0" w:space="0" w:color="auto"/>
                            <w:bottom w:val="none" w:sz="0" w:space="0" w:color="auto"/>
                            <w:right w:val="none" w:sz="0" w:space="0" w:color="auto"/>
                          </w:divBdr>
                          <w:divsChild>
                            <w:div w:id="2026443982">
                              <w:marLeft w:val="0"/>
                              <w:marRight w:val="0"/>
                              <w:marTop w:val="0"/>
                              <w:marBottom w:val="0"/>
                              <w:divBdr>
                                <w:top w:val="none" w:sz="0" w:space="0" w:color="auto"/>
                                <w:left w:val="none" w:sz="0" w:space="0" w:color="auto"/>
                                <w:bottom w:val="none" w:sz="0" w:space="0" w:color="auto"/>
                                <w:right w:val="none" w:sz="0" w:space="0" w:color="auto"/>
                              </w:divBdr>
                              <w:divsChild>
                                <w:div w:id="505170903">
                                  <w:marLeft w:val="0"/>
                                  <w:marRight w:val="0"/>
                                  <w:marTop w:val="0"/>
                                  <w:marBottom w:val="0"/>
                                  <w:divBdr>
                                    <w:top w:val="none" w:sz="0" w:space="0" w:color="auto"/>
                                    <w:left w:val="none" w:sz="0" w:space="0" w:color="auto"/>
                                    <w:bottom w:val="none" w:sz="0" w:space="0" w:color="auto"/>
                                    <w:right w:val="none" w:sz="0" w:space="0" w:color="auto"/>
                                  </w:divBdr>
                                  <w:divsChild>
                                    <w:div w:id="1463841230">
                                      <w:marLeft w:val="0"/>
                                      <w:marRight w:val="0"/>
                                      <w:marTop w:val="0"/>
                                      <w:marBottom w:val="0"/>
                                      <w:divBdr>
                                        <w:top w:val="none" w:sz="0" w:space="0" w:color="auto"/>
                                        <w:left w:val="none" w:sz="0" w:space="0" w:color="auto"/>
                                        <w:bottom w:val="none" w:sz="0" w:space="0" w:color="auto"/>
                                        <w:right w:val="none" w:sz="0" w:space="0" w:color="auto"/>
                                      </w:divBdr>
                                      <w:divsChild>
                                        <w:div w:id="1451706832">
                                          <w:marLeft w:val="0"/>
                                          <w:marRight w:val="0"/>
                                          <w:marTop w:val="0"/>
                                          <w:marBottom w:val="0"/>
                                          <w:divBdr>
                                            <w:top w:val="none" w:sz="0" w:space="0" w:color="auto"/>
                                            <w:left w:val="none" w:sz="0" w:space="0" w:color="auto"/>
                                            <w:bottom w:val="none" w:sz="0" w:space="0" w:color="auto"/>
                                            <w:right w:val="none" w:sz="0" w:space="0" w:color="auto"/>
                                          </w:divBdr>
                                          <w:divsChild>
                                            <w:div w:id="643464743">
                                              <w:marLeft w:val="0"/>
                                              <w:marRight w:val="0"/>
                                              <w:marTop w:val="0"/>
                                              <w:marBottom w:val="0"/>
                                              <w:divBdr>
                                                <w:top w:val="none" w:sz="0" w:space="0" w:color="auto"/>
                                                <w:left w:val="none" w:sz="0" w:space="0" w:color="auto"/>
                                                <w:bottom w:val="none" w:sz="0" w:space="0" w:color="auto"/>
                                                <w:right w:val="none" w:sz="0" w:space="0" w:color="auto"/>
                                              </w:divBdr>
                                              <w:divsChild>
                                                <w:div w:id="1677149733">
                                                  <w:marLeft w:val="0"/>
                                                  <w:marRight w:val="0"/>
                                                  <w:marTop w:val="0"/>
                                                  <w:marBottom w:val="0"/>
                                                  <w:divBdr>
                                                    <w:top w:val="none" w:sz="0" w:space="0" w:color="auto"/>
                                                    <w:left w:val="none" w:sz="0" w:space="0" w:color="auto"/>
                                                    <w:bottom w:val="none" w:sz="0" w:space="0" w:color="auto"/>
                                                    <w:right w:val="none" w:sz="0" w:space="0" w:color="auto"/>
                                                  </w:divBdr>
                                                  <w:divsChild>
                                                    <w:div w:id="1024667470">
                                                      <w:marLeft w:val="0"/>
                                                      <w:marRight w:val="0"/>
                                                      <w:marTop w:val="0"/>
                                                      <w:marBottom w:val="0"/>
                                                      <w:divBdr>
                                                        <w:top w:val="none" w:sz="0" w:space="0" w:color="auto"/>
                                                        <w:left w:val="none" w:sz="0" w:space="0" w:color="auto"/>
                                                        <w:bottom w:val="none" w:sz="0" w:space="0" w:color="auto"/>
                                                        <w:right w:val="none" w:sz="0" w:space="0" w:color="auto"/>
                                                      </w:divBdr>
                                                      <w:divsChild>
                                                        <w:div w:id="534119627">
                                                          <w:marLeft w:val="0"/>
                                                          <w:marRight w:val="0"/>
                                                          <w:marTop w:val="0"/>
                                                          <w:marBottom w:val="0"/>
                                                          <w:divBdr>
                                                            <w:top w:val="none" w:sz="0" w:space="0" w:color="auto"/>
                                                            <w:left w:val="none" w:sz="0" w:space="0" w:color="auto"/>
                                                            <w:bottom w:val="none" w:sz="0" w:space="0" w:color="auto"/>
                                                            <w:right w:val="none" w:sz="0" w:space="0" w:color="auto"/>
                                                          </w:divBdr>
                                                          <w:divsChild>
                                                            <w:div w:id="1206528270">
                                                              <w:marLeft w:val="0"/>
                                                              <w:marRight w:val="0"/>
                                                              <w:marTop w:val="0"/>
                                                              <w:marBottom w:val="0"/>
                                                              <w:divBdr>
                                                                <w:top w:val="none" w:sz="0" w:space="0" w:color="auto"/>
                                                                <w:left w:val="none" w:sz="0" w:space="0" w:color="auto"/>
                                                                <w:bottom w:val="none" w:sz="0" w:space="0" w:color="auto"/>
                                                                <w:right w:val="none" w:sz="0" w:space="0" w:color="auto"/>
                                                              </w:divBdr>
                                                              <w:divsChild>
                                                                <w:div w:id="1060400574">
                                                                  <w:marLeft w:val="0"/>
                                                                  <w:marRight w:val="0"/>
                                                                  <w:marTop w:val="0"/>
                                                                  <w:marBottom w:val="0"/>
                                                                  <w:divBdr>
                                                                    <w:top w:val="none" w:sz="0" w:space="0" w:color="auto"/>
                                                                    <w:left w:val="none" w:sz="0" w:space="0" w:color="auto"/>
                                                                    <w:bottom w:val="none" w:sz="0" w:space="0" w:color="auto"/>
                                                                    <w:right w:val="none" w:sz="0" w:space="0" w:color="auto"/>
                                                                  </w:divBdr>
                                                                  <w:divsChild>
                                                                    <w:div w:id="1455127599">
                                                                      <w:marLeft w:val="0"/>
                                                                      <w:marRight w:val="0"/>
                                                                      <w:marTop w:val="0"/>
                                                                      <w:marBottom w:val="0"/>
                                                                      <w:divBdr>
                                                                        <w:top w:val="none" w:sz="0" w:space="0" w:color="auto"/>
                                                                        <w:left w:val="none" w:sz="0" w:space="0" w:color="auto"/>
                                                                        <w:bottom w:val="none" w:sz="0" w:space="0" w:color="auto"/>
                                                                        <w:right w:val="none" w:sz="0" w:space="0" w:color="auto"/>
                                                                      </w:divBdr>
                                                                      <w:divsChild>
                                                                        <w:div w:id="268782774">
                                                                          <w:marLeft w:val="0"/>
                                                                          <w:marRight w:val="0"/>
                                                                          <w:marTop w:val="0"/>
                                                                          <w:marBottom w:val="0"/>
                                                                          <w:divBdr>
                                                                            <w:top w:val="none" w:sz="0" w:space="0" w:color="auto"/>
                                                                            <w:left w:val="none" w:sz="0" w:space="0" w:color="auto"/>
                                                                            <w:bottom w:val="none" w:sz="0" w:space="0" w:color="auto"/>
                                                                            <w:right w:val="none" w:sz="0" w:space="0" w:color="auto"/>
                                                                          </w:divBdr>
                                                                        </w:div>
                                                                        <w:div w:id="1657612810">
                                                                          <w:marLeft w:val="0"/>
                                                                          <w:marRight w:val="0"/>
                                                                          <w:marTop w:val="0"/>
                                                                          <w:marBottom w:val="0"/>
                                                                          <w:divBdr>
                                                                            <w:top w:val="none" w:sz="0" w:space="0" w:color="auto"/>
                                                                            <w:left w:val="none" w:sz="0" w:space="0" w:color="auto"/>
                                                                            <w:bottom w:val="none" w:sz="0" w:space="0" w:color="auto"/>
                                                                            <w:right w:val="none" w:sz="0" w:space="0" w:color="auto"/>
                                                                          </w:divBdr>
                                                                          <w:divsChild>
                                                                            <w:div w:id="290670796">
                                                                              <w:marLeft w:val="0"/>
                                                                              <w:marRight w:val="0"/>
                                                                              <w:marTop w:val="0"/>
                                                                              <w:marBottom w:val="0"/>
                                                                              <w:divBdr>
                                                                                <w:top w:val="none" w:sz="0" w:space="0" w:color="auto"/>
                                                                                <w:left w:val="none" w:sz="0" w:space="0" w:color="auto"/>
                                                                                <w:bottom w:val="none" w:sz="0" w:space="0" w:color="auto"/>
                                                                                <w:right w:val="none" w:sz="0" w:space="0" w:color="auto"/>
                                                                              </w:divBdr>
                                                                            </w:div>
                                                                            <w:div w:id="149660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219487">
                                                          <w:marLeft w:val="0"/>
                                                          <w:marRight w:val="0"/>
                                                          <w:marTop w:val="0"/>
                                                          <w:marBottom w:val="0"/>
                                                          <w:divBdr>
                                                            <w:top w:val="none" w:sz="0" w:space="0" w:color="auto"/>
                                                            <w:left w:val="none" w:sz="0" w:space="0" w:color="auto"/>
                                                            <w:bottom w:val="none" w:sz="0" w:space="0" w:color="auto"/>
                                                            <w:right w:val="none" w:sz="0" w:space="0" w:color="auto"/>
                                                          </w:divBdr>
                                                          <w:divsChild>
                                                            <w:div w:id="17133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996762">
                                  <w:marLeft w:val="0"/>
                                  <w:marRight w:val="0"/>
                                  <w:marTop w:val="0"/>
                                  <w:marBottom w:val="0"/>
                                  <w:divBdr>
                                    <w:top w:val="none" w:sz="0" w:space="0" w:color="auto"/>
                                    <w:left w:val="none" w:sz="0" w:space="0" w:color="auto"/>
                                    <w:bottom w:val="none" w:sz="0" w:space="0" w:color="auto"/>
                                    <w:right w:val="none" w:sz="0" w:space="0" w:color="auto"/>
                                  </w:divBdr>
                                  <w:divsChild>
                                    <w:div w:id="1355617402">
                                      <w:marLeft w:val="0"/>
                                      <w:marRight w:val="0"/>
                                      <w:marTop w:val="0"/>
                                      <w:marBottom w:val="0"/>
                                      <w:divBdr>
                                        <w:top w:val="none" w:sz="0" w:space="0" w:color="auto"/>
                                        <w:left w:val="none" w:sz="0" w:space="0" w:color="auto"/>
                                        <w:bottom w:val="none" w:sz="0" w:space="0" w:color="auto"/>
                                        <w:right w:val="none" w:sz="0" w:space="0" w:color="auto"/>
                                      </w:divBdr>
                                      <w:divsChild>
                                        <w:div w:id="1932659098">
                                          <w:marLeft w:val="0"/>
                                          <w:marRight w:val="0"/>
                                          <w:marTop w:val="0"/>
                                          <w:marBottom w:val="0"/>
                                          <w:divBdr>
                                            <w:top w:val="none" w:sz="0" w:space="0" w:color="auto"/>
                                            <w:left w:val="none" w:sz="0" w:space="0" w:color="auto"/>
                                            <w:bottom w:val="none" w:sz="0" w:space="0" w:color="auto"/>
                                            <w:right w:val="none" w:sz="0" w:space="0" w:color="auto"/>
                                          </w:divBdr>
                                          <w:divsChild>
                                            <w:div w:id="1520773696">
                                              <w:marLeft w:val="0"/>
                                              <w:marRight w:val="0"/>
                                              <w:marTop w:val="0"/>
                                              <w:marBottom w:val="0"/>
                                              <w:divBdr>
                                                <w:top w:val="none" w:sz="0" w:space="0" w:color="auto"/>
                                                <w:left w:val="none" w:sz="0" w:space="0" w:color="auto"/>
                                                <w:bottom w:val="none" w:sz="0" w:space="0" w:color="auto"/>
                                                <w:right w:val="none" w:sz="0" w:space="0" w:color="auto"/>
                                              </w:divBdr>
                                              <w:divsChild>
                                                <w:div w:id="1462336796">
                                                  <w:marLeft w:val="0"/>
                                                  <w:marRight w:val="0"/>
                                                  <w:marTop w:val="0"/>
                                                  <w:marBottom w:val="0"/>
                                                  <w:divBdr>
                                                    <w:top w:val="none" w:sz="0" w:space="0" w:color="auto"/>
                                                    <w:left w:val="none" w:sz="0" w:space="0" w:color="auto"/>
                                                    <w:bottom w:val="none" w:sz="0" w:space="0" w:color="auto"/>
                                                    <w:right w:val="none" w:sz="0" w:space="0" w:color="auto"/>
                                                  </w:divBdr>
                                                  <w:divsChild>
                                                    <w:div w:id="1384134358">
                                                      <w:marLeft w:val="0"/>
                                                      <w:marRight w:val="0"/>
                                                      <w:marTop w:val="0"/>
                                                      <w:marBottom w:val="0"/>
                                                      <w:divBdr>
                                                        <w:top w:val="none" w:sz="0" w:space="0" w:color="auto"/>
                                                        <w:left w:val="none" w:sz="0" w:space="0" w:color="auto"/>
                                                        <w:bottom w:val="none" w:sz="0" w:space="0" w:color="auto"/>
                                                        <w:right w:val="none" w:sz="0" w:space="0" w:color="auto"/>
                                                      </w:divBdr>
                                                      <w:divsChild>
                                                        <w:div w:id="6830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127228">
                          <w:marLeft w:val="0"/>
                          <w:marRight w:val="0"/>
                          <w:marTop w:val="0"/>
                          <w:marBottom w:val="0"/>
                          <w:divBdr>
                            <w:top w:val="none" w:sz="0" w:space="0" w:color="auto"/>
                            <w:left w:val="none" w:sz="0" w:space="0" w:color="auto"/>
                            <w:bottom w:val="none" w:sz="0" w:space="0" w:color="auto"/>
                            <w:right w:val="none" w:sz="0" w:space="0" w:color="auto"/>
                          </w:divBdr>
                          <w:divsChild>
                            <w:div w:id="1018003223">
                              <w:marLeft w:val="0"/>
                              <w:marRight w:val="0"/>
                              <w:marTop w:val="0"/>
                              <w:marBottom w:val="0"/>
                              <w:divBdr>
                                <w:top w:val="none" w:sz="0" w:space="0" w:color="auto"/>
                                <w:left w:val="none" w:sz="0" w:space="0" w:color="auto"/>
                                <w:bottom w:val="none" w:sz="0" w:space="0" w:color="auto"/>
                                <w:right w:val="none" w:sz="0" w:space="0" w:color="auto"/>
                              </w:divBdr>
                              <w:divsChild>
                                <w:div w:id="16770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169775">
      <w:bodyDiv w:val="1"/>
      <w:marLeft w:val="0"/>
      <w:marRight w:val="0"/>
      <w:marTop w:val="0"/>
      <w:marBottom w:val="0"/>
      <w:divBdr>
        <w:top w:val="none" w:sz="0" w:space="0" w:color="auto"/>
        <w:left w:val="none" w:sz="0" w:space="0" w:color="auto"/>
        <w:bottom w:val="none" w:sz="0" w:space="0" w:color="auto"/>
        <w:right w:val="none" w:sz="0" w:space="0" w:color="auto"/>
      </w:divBdr>
      <w:divsChild>
        <w:div w:id="1457869822">
          <w:marLeft w:val="0"/>
          <w:marRight w:val="0"/>
          <w:marTop w:val="0"/>
          <w:marBottom w:val="0"/>
          <w:divBdr>
            <w:top w:val="none" w:sz="0" w:space="0" w:color="auto"/>
            <w:left w:val="none" w:sz="0" w:space="0" w:color="auto"/>
            <w:bottom w:val="none" w:sz="0" w:space="0" w:color="auto"/>
            <w:right w:val="none" w:sz="0" w:space="0" w:color="auto"/>
          </w:divBdr>
          <w:divsChild>
            <w:div w:id="1474103105">
              <w:marLeft w:val="0"/>
              <w:marRight w:val="0"/>
              <w:marTop w:val="0"/>
              <w:marBottom w:val="0"/>
              <w:divBdr>
                <w:top w:val="none" w:sz="0" w:space="0" w:color="auto"/>
                <w:left w:val="none" w:sz="0" w:space="0" w:color="auto"/>
                <w:bottom w:val="none" w:sz="0" w:space="0" w:color="auto"/>
                <w:right w:val="none" w:sz="0" w:space="0" w:color="auto"/>
              </w:divBdr>
              <w:divsChild>
                <w:div w:id="689796667">
                  <w:marLeft w:val="0"/>
                  <w:marRight w:val="0"/>
                  <w:marTop w:val="0"/>
                  <w:marBottom w:val="0"/>
                  <w:divBdr>
                    <w:top w:val="none" w:sz="0" w:space="0" w:color="auto"/>
                    <w:left w:val="none" w:sz="0" w:space="0" w:color="auto"/>
                    <w:bottom w:val="none" w:sz="0" w:space="0" w:color="auto"/>
                    <w:right w:val="none" w:sz="0" w:space="0" w:color="auto"/>
                  </w:divBdr>
                  <w:divsChild>
                    <w:div w:id="17205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3004">
      <w:bodyDiv w:val="1"/>
      <w:marLeft w:val="0"/>
      <w:marRight w:val="0"/>
      <w:marTop w:val="0"/>
      <w:marBottom w:val="0"/>
      <w:divBdr>
        <w:top w:val="none" w:sz="0" w:space="0" w:color="auto"/>
        <w:left w:val="none" w:sz="0" w:space="0" w:color="auto"/>
        <w:bottom w:val="none" w:sz="0" w:space="0" w:color="auto"/>
        <w:right w:val="none" w:sz="0" w:space="0" w:color="auto"/>
      </w:divBdr>
    </w:div>
    <w:div w:id="1355885029">
      <w:bodyDiv w:val="1"/>
      <w:marLeft w:val="0"/>
      <w:marRight w:val="0"/>
      <w:marTop w:val="0"/>
      <w:marBottom w:val="0"/>
      <w:divBdr>
        <w:top w:val="none" w:sz="0" w:space="0" w:color="auto"/>
        <w:left w:val="none" w:sz="0" w:space="0" w:color="auto"/>
        <w:bottom w:val="none" w:sz="0" w:space="0" w:color="auto"/>
        <w:right w:val="none" w:sz="0" w:space="0" w:color="auto"/>
      </w:divBdr>
      <w:divsChild>
        <w:div w:id="468980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176912">
              <w:marLeft w:val="0"/>
              <w:marRight w:val="0"/>
              <w:marTop w:val="0"/>
              <w:marBottom w:val="0"/>
              <w:divBdr>
                <w:top w:val="none" w:sz="0" w:space="0" w:color="auto"/>
                <w:left w:val="none" w:sz="0" w:space="0" w:color="auto"/>
                <w:bottom w:val="none" w:sz="0" w:space="0" w:color="auto"/>
                <w:right w:val="none" w:sz="0" w:space="0" w:color="auto"/>
              </w:divBdr>
              <w:divsChild>
                <w:div w:id="1256862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725111">
                      <w:marLeft w:val="0"/>
                      <w:marRight w:val="0"/>
                      <w:marTop w:val="0"/>
                      <w:marBottom w:val="0"/>
                      <w:divBdr>
                        <w:top w:val="none" w:sz="0" w:space="0" w:color="auto"/>
                        <w:left w:val="none" w:sz="0" w:space="0" w:color="auto"/>
                        <w:bottom w:val="none" w:sz="0" w:space="0" w:color="auto"/>
                        <w:right w:val="none" w:sz="0" w:space="0" w:color="auto"/>
                      </w:divBdr>
                      <w:divsChild>
                        <w:div w:id="3883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897459">
      <w:bodyDiv w:val="1"/>
      <w:marLeft w:val="0"/>
      <w:marRight w:val="0"/>
      <w:marTop w:val="0"/>
      <w:marBottom w:val="0"/>
      <w:divBdr>
        <w:top w:val="none" w:sz="0" w:space="0" w:color="auto"/>
        <w:left w:val="none" w:sz="0" w:space="0" w:color="auto"/>
        <w:bottom w:val="none" w:sz="0" w:space="0" w:color="auto"/>
        <w:right w:val="none" w:sz="0" w:space="0" w:color="auto"/>
      </w:divBdr>
    </w:div>
    <w:div w:id="1369842116">
      <w:bodyDiv w:val="1"/>
      <w:marLeft w:val="0"/>
      <w:marRight w:val="0"/>
      <w:marTop w:val="0"/>
      <w:marBottom w:val="0"/>
      <w:divBdr>
        <w:top w:val="none" w:sz="0" w:space="0" w:color="auto"/>
        <w:left w:val="none" w:sz="0" w:space="0" w:color="auto"/>
        <w:bottom w:val="none" w:sz="0" w:space="0" w:color="auto"/>
        <w:right w:val="none" w:sz="0" w:space="0" w:color="auto"/>
      </w:divBdr>
    </w:div>
    <w:div w:id="1385982397">
      <w:bodyDiv w:val="1"/>
      <w:marLeft w:val="0"/>
      <w:marRight w:val="0"/>
      <w:marTop w:val="0"/>
      <w:marBottom w:val="0"/>
      <w:divBdr>
        <w:top w:val="none" w:sz="0" w:space="0" w:color="auto"/>
        <w:left w:val="none" w:sz="0" w:space="0" w:color="auto"/>
        <w:bottom w:val="none" w:sz="0" w:space="0" w:color="auto"/>
        <w:right w:val="none" w:sz="0" w:space="0" w:color="auto"/>
      </w:divBdr>
      <w:divsChild>
        <w:div w:id="240870769">
          <w:marLeft w:val="0"/>
          <w:marRight w:val="0"/>
          <w:marTop w:val="0"/>
          <w:marBottom w:val="0"/>
          <w:divBdr>
            <w:top w:val="none" w:sz="0" w:space="0" w:color="auto"/>
            <w:left w:val="none" w:sz="0" w:space="0" w:color="auto"/>
            <w:bottom w:val="none" w:sz="0" w:space="0" w:color="auto"/>
            <w:right w:val="none" w:sz="0" w:space="0" w:color="auto"/>
          </w:divBdr>
        </w:div>
      </w:divsChild>
    </w:div>
    <w:div w:id="1398672534">
      <w:bodyDiv w:val="1"/>
      <w:marLeft w:val="0"/>
      <w:marRight w:val="0"/>
      <w:marTop w:val="0"/>
      <w:marBottom w:val="0"/>
      <w:divBdr>
        <w:top w:val="none" w:sz="0" w:space="0" w:color="auto"/>
        <w:left w:val="none" w:sz="0" w:space="0" w:color="auto"/>
        <w:bottom w:val="none" w:sz="0" w:space="0" w:color="auto"/>
        <w:right w:val="none" w:sz="0" w:space="0" w:color="auto"/>
      </w:divBdr>
      <w:divsChild>
        <w:div w:id="2168764">
          <w:marLeft w:val="0"/>
          <w:marRight w:val="0"/>
          <w:marTop w:val="0"/>
          <w:marBottom w:val="0"/>
          <w:divBdr>
            <w:top w:val="none" w:sz="0" w:space="0" w:color="auto"/>
            <w:left w:val="none" w:sz="0" w:space="0" w:color="auto"/>
            <w:bottom w:val="none" w:sz="0" w:space="0" w:color="auto"/>
            <w:right w:val="none" w:sz="0" w:space="0" w:color="auto"/>
          </w:divBdr>
        </w:div>
        <w:div w:id="525140948">
          <w:marLeft w:val="0"/>
          <w:marRight w:val="0"/>
          <w:marTop w:val="0"/>
          <w:marBottom w:val="0"/>
          <w:divBdr>
            <w:top w:val="none" w:sz="0" w:space="0" w:color="auto"/>
            <w:left w:val="none" w:sz="0" w:space="0" w:color="auto"/>
            <w:bottom w:val="none" w:sz="0" w:space="0" w:color="auto"/>
            <w:right w:val="none" w:sz="0" w:space="0" w:color="auto"/>
          </w:divBdr>
        </w:div>
        <w:div w:id="1309092123">
          <w:marLeft w:val="0"/>
          <w:marRight w:val="0"/>
          <w:marTop w:val="0"/>
          <w:marBottom w:val="0"/>
          <w:divBdr>
            <w:top w:val="none" w:sz="0" w:space="0" w:color="auto"/>
            <w:left w:val="none" w:sz="0" w:space="0" w:color="auto"/>
            <w:bottom w:val="none" w:sz="0" w:space="0" w:color="auto"/>
            <w:right w:val="none" w:sz="0" w:space="0" w:color="auto"/>
          </w:divBdr>
        </w:div>
        <w:div w:id="1904440457">
          <w:marLeft w:val="0"/>
          <w:marRight w:val="0"/>
          <w:marTop w:val="0"/>
          <w:marBottom w:val="0"/>
          <w:divBdr>
            <w:top w:val="none" w:sz="0" w:space="0" w:color="auto"/>
            <w:left w:val="none" w:sz="0" w:space="0" w:color="auto"/>
            <w:bottom w:val="none" w:sz="0" w:space="0" w:color="auto"/>
            <w:right w:val="none" w:sz="0" w:space="0" w:color="auto"/>
          </w:divBdr>
        </w:div>
      </w:divsChild>
    </w:div>
    <w:div w:id="1431242810">
      <w:bodyDiv w:val="1"/>
      <w:marLeft w:val="0"/>
      <w:marRight w:val="0"/>
      <w:marTop w:val="0"/>
      <w:marBottom w:val="0"/>
      <w:divBdr>
        <w:top w:val="none" w:sz="0" w:space="0" w:color="auto"/>
        <w:left w:val="none" w:sz="0" w:space="0" w:color="auto"/>
        <w:bottom w:val="none" w:sz="0" w:space="0" w:color="auto"/>
        <w:right w:val="none" w:sz="0" w:space="0" w:color="auto"/>
      </w:divBdr>
    </w:div>
    <w:div w:id="1432430419">
      <w:bodyDiv w:val="1"/>
      <w:marLeft w:val="0"/>
      <w:marRight w:val="0"/>
      <w:marTop w:val="0"/>
      <w:marBottom w:val="0"/>
      <w:divBdr>
        <w:top w:val="none" w:sz="0" w:space="0" w:color="auto"/>
        <w:left w:val="none" w:sz="0" w:space="0" w:color="auto"/>
        <w:bottom w:val="none" w:sz="0" w:space="0" w:color="auto"/>
        <w:right w:val="none" w:sz="0" w:space="0" w:color="auto"/>
      </w:divBdr>
    </w:div>
    <w:div w:id="1478185700">
      <w:bodyDiv w:val="1"/>
      <w:marLeft w:val="0"/>
      <w:marRight w:val="0"/>
      <w:marTop w:val="0"/>
      <w:marBottom w:val="0"/>
      <w:divBdr>
        <w:top w:val="none" w:sz="0" w:space="0" w:color="auto"/>
        <w:left w:val="none" w:sz="0" w:space="0" w:color="auto"/>
        <w:bottom w:val="none" w:sz="0" w:space="0" w:color="auto"/>
        <w:right w:val="none" w:sz="0" w:space="0" w:color="auto"/>
      </w:divBdr>
    </w:div>
    <w:div w:id="1497182285">
      <w:bodyDiv w:val="1"/>
      <w:marLeft w:val="0"/>
      <w:marRight w:val="0"/>
      <w:marTop w:val="0"/>
      <w:marBottom w:val="0"/>
      <w:divBdr>
        <w:top w:val="none" w:sz="0" w:space="0" w:color="auto"/>
        <w:left w:val="none" w:sz="0" w:space="0" w:color="auto"/>
        <w:bottom w:val="none" w:sz="0" w:space="0" w:color="auto"/>
        <w:right w:val="none" w:sz="0" w:space="0" w:color="auto"/>
      </w:divBdr>
    </w:div>
    <w:div w:id="1497961871">
      <w:bodyDiv w:val="1"/>
      <w:marLeft w:val="0"/>
      <w:marRight w:val="0"/>
      <w:marTop w:val="0"/>
      <w:marBottom w:val="0"/>
      <w:divBdr>
        <w:top w:val="none" w:sz="0" w:space="0" w:color="auto"/>
        <w:left w:val="none" w:sz="0" w:space="0" w:color="auto"/>
        <w:bottom w:val="none" w:sz="0" w:space="0" w:color="auto"/>
        <w:right w:val="none" w:sz="0" w:space="0" w:color="auto"/>
      </w:divBdr>
    </w:div>
    <w:div w:id="1517039271">
      <w:bodyDiv w:val="1"/>
      <w:marLeft w:val="0"/>
      <w:marRight w:val="0"/>
      <w:marTop w:val="0"/>
      <w:marBottom w:val="0"/>
      <w:divBdr>
        <w:top w:val="none" w:sz="0" w:space="0" w:color="auto"/>
        <w:left w:val="none" w:sz="0" w:space="0" w:color="auto"/>
        <w:bottom w:val="none" w:sz="0" w:space="0" w:color="auto"/>
        <w:right w:val="none" w:sz="0" w:space="0" w:color="auto"/>
      </w:divBdr>
      <w:divsChild>
        <w:div w:id="302394046">
          <w:marLeft w:val="0"/>
          <w:marRight w:val="0"/>
          <w:marTop w:val="0"/>
          <w:marBottom w:val="225"/>
          <w:divBdr>
            <w:top w:val="none" w:sz="0" w:space="0" w:color="auto"/>
            <w:left w:val="none" w:sz="0" w:space="0" w:color="auto"/>
            <w:bottom w:val="none" w:sz="0" w:space="0" w:color="auto"/>
            <w:right w:val="none" w:sz="0" w:space="0" w:color="auto"/>
          </w:divBdr>
          <w:divsChild>
            <w:div w:id="869224751">
              <w:marLeft w:val="0"/>
              <w:marRight w:val="0"/>
              <w:marTop w:val="0"/>
              <w:marBottom w:val="0"/>
              <w:divBdr>
                <w:top w:val="none" w:sz="0" w:space="0" w:color="auto"/>
                <w:left w:val="none" w:sz="0" w:space="0" w:color="auto"/>
                <w:bottom w:val="none" w:sz="0" w:space="0" w:color="auto"/>
                <w:right w:val="none" w:sz="0" w:space="0" w:color="auto"/>
              </w:divBdr>
              <w:divsChild>
                <w:div w:id="788518">
                  <w:marLeft w:val="0"/>
                  <w:marRight w:val="0"/>
                  <w:marTop w:val="0"/>
                  <w:marBottom w:val="0"/>
                  <w:divBdr>
                    <w:top w:val="none" w:sz="0" w:space="0" w:color="auto"/>
                    <w:left w:val="none" w:sz="0" w:space="0" w:color="auto"/>
                    <w:bottom w:val="none" w:sz="0" w:space="0" w:color="auto"/>
                    <w:right w:val="none" w:sz="0" w:space="0" w:color="auto"/>
                  </w:divBdr>
                  <w:divsChild>
                    <w:div w:id="1596982132">
                      <w:marLeft w:val="0"/>
                      <w:marRight w:val="0"/>
                      <w:marTop w:val="0"/>
                      <w:marBottom w:val="0"/>
                      <w:divBdr>
                        <w:top w:val="none" w:sz="0" w:space="0" w:color="auto"/>
                        <w:left w:val="none" w:sz="0" w:space="0" w:color="auto"/>
                        <w:bottom w:val="none" w:sz="0" w:space="0" w:color="auto"/>
                        <w:right w:val="none" w:sz="0" w:space="0" w:color="auto"/>
                      </w:divBdr>
                      <w:divsChild>
                        <w:div w:id="660038745">
                          <w:marLeft w:val="150"/>
                          <w:marRight w:val="150"/>
                          <w:marTop w:val="0"/>
                          <w:marBottom w:val="0"/>
                          <w:divBdr>
                            <w:top w:val="none" w:sz="0" w:space="0" w:color="auto"/>
                            <w:left w:val="none" w:sz="0" w:space="0" w:color="auto"/>
                            <w:bottom w:val="none" w:sz="0" w:space="0" w:color="auto"/>
                            <w:right w:val="none" w:sz="0" w:space="0" w:color="auto"/>
                          </w:divBdr>
                          <w:divsChild>
                            <w:div w:id="1731271269">
                              <w:marLeft w:val="0"/>
                              <w:marRight w:val="0"/>
                              <w:marTop w:val="0"/>
                              <w:marBottom w:val="0"/>
                              <w:divBdr>
                                <w:top w:val="none" w:sz="0" w:space="0" w:color="auto"/>
                                <w:left w:val="none" w:sz="0" w:space="0" w:color="auto"/>
                                <w:bottom w:val="none" w:sz="0" w:space="0" w:color="auto"/>
                                <w:right w:val="none" w:sz="0" w:space="0" w:color="auto"/>
                              </w:divBdr>
                              <w:divsChild>
                                <w:div w:id="1276446153">
                                  <w:marLeft w:val="0"/>
                                  <w:marRight w:val="0"/>
                                  <w:marTop w:val="0"/>
                                  <w:marBottom w:val="0"/>
                                  <w:divBdr>
                                    <w:top w:val="none" w:sz="0" w:space="0" w:color="auto"/>
                                    <w:left w:val="none" w:sz="0" w:space="0" w:color="auto"/>
                                    <w:bottom w:val="none" w:sz="0" w:space="0" w:color="auto"/>
                                    <w:right w:val="none" w:sz="0" w:space="0" w:color="auto"/>
                                  </w:divBdr>
                                  <w:divsChild>
                                    <w:div w:id="475611776">
                                      <w:marLeft w:val="0"/>
                                      <w:marRight w:val="0"/>
                                      <w:marTop w:val="0"/>
                                      <w:marBottom w:val="0"/>
                                      <w:divBdr>
                                        <w:top w:val="none" w:sz="0" w:space="0" w:color="auto"/>
                                        <w:left w:val="none" w:sz="0" w:space="0" w:color="auto"/>
                                        <w:bottom w:val="none" w:sz="0" w:space="0" w:color="auto"/>
                                        <w:right w:val="none" w:sz="0" w:space="0" w:color="auto"/>
                                      </w:divBdr>
                                      <w:divsChild>
                                        <w:div w:id="1389256765">
                                          <w:marLeft w:val="0"/>
                                          <w:marRight w:val="0"/>
                                          <w:marTop w:val="0"/>
                                          <w:marBottom w:val="0"/>
                                          <w:divBdr>
                                            <w:top w:val="none" w:sz="0" w:space="0" w:color="auto"/>
                                            <w:left w:val="none" w:sz="0" w:space="0" w:color="auto"/>
                                            <w:bottom w:val="none" w:sz="0" w:space="0" w:color="auto"/>
                                            <w:right w:val="none" w:sz="0" w:space="0" w:color="auto"/>
                                          </w:divBdr>
                                          <w:divsChild>
                                            <w:div w:id="422460099">
                                              <w:marLeft w:val="0"/>
                                              <w:marRight w:val="0"/>
                                              <w:marTop w:val="0"/>
                                              <w:marBottom w:val="0"/>
                                              <w:divBdr>
                                                <w:top w:val="none" w:sz="0" w:space="0" w:color="auto"/>
                                                <w:left w:val="none" w:sz="0" w:space="0" w:color="auto"/>
                                                <w:bottom w:val="none" w:sz="0" w:space="0" w:color="auto"/>
                                                <w:right w:val="none" w:sz="0" w:space="0" w:color="auto"/>
                                              </w:divBdr>
                                              <w:divsChild>
                                                <w:div w:id="1792245392">
                                                  <w:marLeft w:val="0"/>
                                                  <w:marRight w:val="0"/>
                                                  <w:marTop w:val="0"/>
                                                  <w:marBottom w:val="0"/>
                                                  <w:divBdr>
                                                    <w:top w:val="none" w:sz="0" w:space="0" w:color="auto"/>
                                                    <w:left w:val="none" w:sz="0" w:space="0" w:color="auto"/>
                                                    <w:bottom w:val="none" w:sz="0" w:space="0" w:color="auto"/>
                                                    <w:right w:val="none" w:sz="0" w:space="0" w:color="auto"/>
                                                  </w:divBdr>
                                                  <w:divsChild>
                                                    <w:div w:id="121383588">
                                                      <w:marLeft w:val="0"/>
                                                      <w:marRight w:val="0"/>
                                                      <w:marTop w:val="0"/>
                                                      <w:marBottom w:val="0"/>
                                                      <w:divBdr>
                                                        <w:top w:val="none" w:sz="0" w:space="0" w:color="auto"/>
                                                        <w:left w:val="none" w:sz="0" w:space="0" w:color="auto"/>
                                                        <w:bottom w:val="none" w:sz="0" w:space="0" w:color="auto"/>
                                                        <w:right w:val="none" w:sz="0" w:space="0" w:color="auto"/>
                                                      </w:divBdr>
                                                      <w:divsChild>
                                                        <w:div w:id="17579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7253456">
      <w:bodyDiv w:val="1"/>
      <w:marLeft w:val="0"/>
      <w:marRight w:val="0"/>
      <w:marTop w:val="0"/>
      <w:marBottom w:val="0"/>
      <w:divBdr>
        <w:top w:val="none" w:sz="0" w:space="0" w:color="auto"/>
        <w:left w:val="none" w:sz="0" w:space="0" w:color="auto"/>
        <w:bottom w:val="none" w:sz="0" w:space="0" w:color="auto"/>
        <w:right w:val="none" w:sz="0" w:space="0" w:color="auto"/>
      </w:divBdr>
      <w:divsChild>
        <w:div w:id="1298678337">
          <w:marLeft w:val="0"/>
          <w:marRight w:val="0"/>
          <w:marTop w:val="0"/>
          <w:marBottom w:val="0"/>
          <w:divBdr>
            <w:top w:val="none" w:sz="0" w:space="0" w:color="auto"/>
            <w:left w:val="none" w:sz="0" w:space="0" w:color="auto"/>
            <w:bottom w:val="none" w:sz="0" w:space="0" w:color="auto"/>
            <w:right w:val="none" w:sz="0" w:space="0" w:color="auto"/>
          </w:divBdr>
          <w:divsChild>
            <w:div w:id="1276595681">
              <w:marLeft w:val="0"/>
              <w:marRight w:val="0"/>
              <w:marTop w:val="0"/>
              <w:marBottom w:val="0"/>
              <w:divBdr>
                <w:top w:val="none" w:sz="0" w:space="0" w:color="auto"/>
                <w:left w:val="none" w:sz="0" w:space="0" w:color="auto"/>
                <w:bottom w:val="none" w:sz="0" w:space="0" w:color="auto"/>
                <w:right w:val="none" w:sz="0" w:space="0" w:color="auto"/>
              </w:divBdr>
              <w:divsChild>
                <w:div w:id="2059666004">
                  <w:marLeft w:val="0"/>
                  <w:marRight w:val="0"/>
                  <w:marTop w:val="0"/>
                  <w:marBottom w:val="0"/>
                  <w:divBdr>
                    <w:top w:val="none" w:sz="0" w:space="0" w:color="auto"/>
                    <w:left w:val="none" w:sz="0" w:space="0" w:color="auto"/>
                    <w:bottom w:val="none" w:sz="0" w:space="0" w:color="auto"/>
                    <w:right w:val="none" w:sz="0" w:space="0" w:color="auto"/>
                  </w:divBdr>
                  <w:divsChild>
                    <w:div w:id="1295407600">
                      <w:marLeft w:val="150"/>
                      <w:marRight w:val="150"/>
                      <w:marTop w:val="0"/>
                      <w:marBottom w:val="0"/>
                      <w:divBdr>
                        <w:top w:val="none" w:sz="0" w:space="0" w:color="auto"/>
                        <w:left w:val="none" w:sz="0" w:space="0" w:color="auto"/>
                        <w:bottom w:val="none" w:sz="0" w:space="0" w:color="auto"/>
                        <w:right w:val="none" w:sz="0" w:space="0" w:color="auto"/>
                      </w:divBdr>
                      <w:divsChild>
                        <w:div w:id="999817905">
                          <w:marLeft w:val="0"/>
                          <w:marRight w:val="0"/>
                          <w:marTop w:val="0"/>
                          <w:marBottom w:val="0"/>
                          <w:divBdr>
                            <w:top w:val="none" w:sz="0" w:space="0" w:color="auto"/>
                            <w:left w:val="none" w:sz="0" w:space="0" w:color="auto"/>
                            <w:bottom w:val="none" w:sz="0" w:space="0" w:color="auto"/>
                            <w:right w:val="none" w:sz="0" w:space="0" w:color="auto"/>
                          </w:divBdr>
                          <w:divsChild>
                            <w:div w:id="351690216">
                              <w:marLeft w:val="0"/>
                              <w:marRight w:val="0"/>
                              <w:marTop w:val="0"/>
                              <w:marBottom w:val="0"/>
                              <w:divBdr>
                                <w:top w:val="none" w:sz="0" w:space="0" w:color="auto"/>
                                <w:left w:val="none" w:sz="0" w:space="0" w:color="auto"/>
                                <w:bottom w:val="none" w:sz="0" w:space="0" w:color="auto"/>
                                <w:right w:val="none" w:sz="0" w:space="0" w:color="auto"/>
                              </w:divBdr>
                              <w:divsChild>
                                <w:div w:id="330763732">
                                  <w:marLeft w:val="0"/>
                                  <w:marRight w:val="0"/>
                                  <w:marTop w:val="0"/>
                                  <w:marBottom w:val="0"/>
                                  <w:divBdr>
                                    <w:top w:val="none" w:sz="0" w:space="0" w:color="auto"/>
                                    <w:left w:val="none" w:sz="0" w:space="0" w:color="auto"/>
                                    <w:bottom w:val="none" w:sz="0" w:space="0" w:color="auto"/>
                                    <w:right w:val="none" w:sz="0" w:space="0" w:color="auto"/>
                                  </w:divBdr>
                                  <w:divsChild>
                                    <w:div w:id="965239428">
                                      <w:marLeft w:val="0"/>
                                      <w:marRight w:val="0"/>
                                      <w:marTop w:val="0"/>
                                      <w:marBottom w:val="0"/>
                                      <w:divBdr>
                                        <w:top w:val="none" w:sz="0" w:space="0" w:color="auto"/>
                                        <w:left w:val="none" w:sz="0" w:space="0" w:color="auto"/>
                                        <w:bottom w:val="none" w:sz="0" w:space="0" w:color="auto"/>
                                        <w:right w:val="none" w:sz="0" w:space="0" w:color="auto"/>
                                      </w:divBdr>
                                      <w:divsChild>
                                        <w:div w:id="1548057463">
                                          <w:marLeft w:val="0"/>
                                          <w:marRight w:val="0"/>
                                          <w:marTop w:val="0"/>
                                          <w:marBottom w:val="0"/>
                                          <w:divBdr>
                                            <w:top w:val="none" w:sz="0" w:space="0" w:color="auto"/>
                                            <w:left w:val="none" w:sz="0" w:space="0" w:color="auto"/>
                                            <w:bottom w:val="none" w:sz="0" w:space="0" w:color="auto"/>
                                            <w:right w:val="none" w:sz="0" w:space="0" w:color="auto"/>
                                          </w:divBdr>
                                          <w:divsChild>
                                            <w:div w:id="1501701078">
                                              <w:marLeft w:val="0"/>
                                              <w:marRight w:val="0"/>
                                              <w:marTop w:val="0"/>
                                              <w:marBottom w:val="0"/>
                                              <w:divBdr>
                                                <w:top w:val="none" w:sz="0" w:space="0" w:color="auto"/>
                                                <w:left w:val="none" w:sz="0" w:space="0" w:color="auto"/>
                                                <w:bottom w:val="none" w:sz="0" w:space="0" w:color="auto"/>
                                                <w:right w:val="none" w:sz="0" w:space="0" w:color="auto"/>
                                              </w:divBdr>
                                              <w:divsChild>
                                                <w:div w:id="1137525657">
                                                  <w:marLeft w:val="0"/>
                                                  <w:marRight w:val="0"/>
                                                  <w:marTop w:val="0"/>
                                                  <w:marBottom w:val="0"/>
                                                  <w:divBdr>
                                                    <w:top w:val="none" w:sz="0" w:space="0" w:color="auto"/>
                                                    <w:left w:val="none" w:sz="0" w:space="0" w:color="auto"/>
                                                    <w:bottom w:val="none" w:sz="0" w:space="0" w:color="auto"/>
                                                    <w:right w:val="none" w:sz="0" w:space="0" w:color="auto"/>
                                                  </w:divBdr>
                                                  <w:divsChild>
                                                    <w:div w:id="2232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240128">
      <w:bodyDiv w:val="1"/>
      <w:marLeft w:val="0"/>
      <w:marRight w:val="0"/>
      <w:marTop w:val="0"/>
      <w:marBottom w:val="0"/>
      <w:divBdr>
        <w:top w:val="none" w:sz="0" w:space="0" w:color="auto"/>
        <w:left w:val="none" w:sz="0" w:space="0" w:color="auto"/>
        <w:bottom w:val="none" w:sz="0" w:space="0" w:color="auto"/>
        <w:right w:val="none" w:sz="0" w:space="0" w:color="auto"/>
      </w:divBdr>
    </w:div>
    <w:div w:id="1618484982">
      <w:bodyDiv w:val="1"/>
      <w:marLeft w:val="0"/>
      <w:marRight w:val="0"/>
      <w:marTop w:val="0"/>
      <w:marBottom w:val="0"/>
      <w:divBdr>
        <w:top w:val="none" w:sz="0" w:space="0" w:color="auto"/>
        <w:left w:val="none" w:sz="0" w:space="0" w:color="auto"/>
        <w:bottom w:val="none" w:sz="0" w:space="0" w:color="auto"/>
        <w:right w:val="none" w:sz="0" w:space="0" w:color="auto"/>
      </w:divBdr>
    </w:div>
    <w:div w:id="1695962916">
      <w:bodyDiv w:val="1"/>
      <w:marLeft w:val="0"/>
      <w:marRight w:val="0"/>
      <w:marTop w:val="0"/>
      <w:marBottom w:val="0"/>
      <w:divBdr>
        <w:top w:val="none" w:sz="0" w:space="0" w:color="auto"/>
        <w:left w:val="none" w:sz="0" w:space="0" w:color="auto"/>
        <w:bottom w:val="none" w:sz="0" w:space="0" w:color="auto"/>
        <w:right w:val="none" w:sz="0" w:space="0" w:color="auto"/>
      </w:divBdr>
      <w:divsChild>
        <w:div w:id="1423256022">
          <w:marLeft w:val="0"/>
          <w:marRight w:val="0"/>
          <w:marTop w:val="0"/>
          <w:marBottom w:val="0"/>
          <w:divBdr>
            <w:top w:val="none" w:sz="0" w:space="0" w:color="auto"/>
            <w:left w:val="none" w:sz="0" w:space="0" w:color="auto"/>
            <w:bottom w:val="none" w:sz="0" w:space="0" w:color="auto"/>
            <w:right w:val="none" w:sz="0" w:space="0" w:color="auto"/>
          </w:divBdr>
          <w:divsChild>
            <w:div w:id="883181184">
              <w:marLeft w:val="0"/>
              <w:marRight w:val="0"/>
              <w:marTop w:val="0"/>
              <w:marBottom w:val="0"/>
              <w:divBdr>
                <w:top w:val="none" w:sz="0" w:space="0" w:color="auto"/>
                <w:left w:val="none" w:sz="0" w:space="0" w:color="auto"/>
                <w:bottom w:val="none" w:sz="0" w:space="0" w:color="auto"/>
                <w:right w:val="none" w:sz="0" w:space="0" w:color="auto"/>
              </w:divBdr>
              <w:divsChild>
                <w:div w:id="58819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2032">
      <w:bodyDiv w:val="1"/>
      <w:marLeft w:val="0"/>
      <w:marRight w:val="0"/>
      <w:marTop w:val="0"/>
      <w:marBottom w:val="0"/>
      <w:divBdr>
        <w:top w:val="none" w:sz="0" w:space="0" w:color="auto"/>
        <w:left w:val="none" w:sz="0" w:space="0" w:color="auto"/>
        <w:bottom w:val="none" w:sz="0" w:space="0" w:color="auto"/>
        <w:right w:val="none" w:sz="0" w:space="0" w:color="auto"/>
      </w:divBdr>
    </w:div>
    <w:div w:id="1738746811">
      <w:bodyDiv w:val="1"/>
      <w:marLeft w:val="0"/>
      <w:marRight w:val="0"/>
      <w:marTop w:val="0"/>
      <w:marBottom w:val="0"/>
      <w:divBdr>
        <w:top w:val="none" w:sz="0" w:space="0" w:color="auto"/>
        <w:left w:val="none" w:sz="0" w:space="0" w:color="auto"/>
        <w:bottom w:val="none" w:sz="0" w:space="0" w:color="auto"/>
        <w:right w:val="none" w:sz="0" w:space="0" w:color="auto"/>
      </w:divBdr>
    </w:div>
    <w:div w:id="1757510185">
      <w:bodyDiv w:val="1"/>
      <w:marLeft w:val="0"/>
      <w:marRight w:val="0"/>
      <w:marTop w:val="0"/>
      <w:marBottom w:val="0"/>
      <w:divBdr>
        <w:top w:val="none" w:sz="0" w:space="0" w:color="auto"/>
        <w:left w:val="none" w:sz="0" w:space="0" w:color="auto"/>
        <w:bottom w:val="none" w:sz="0" w:space="0" w:color="auto"/>
        <w:right w:val="none" w:sz="0" w:space="0" w:color="auto"/>
      </w:divBdr>
    </w:div>
    <w:div w:id="1763641325">
      <w:bodyDiv w:val="1"/>
      <w:marLeft w:val="0"/>
      <w:marRight w:val="0"/>
      <w:marTop w:val="0"/>
      <w:marBottom w:val="0"/>
      <w:divBdr>
        <w:top w:val="none" w:sz="0" w:space="0" w:color="auto"/>
        <w:left w:val="none" w:sz="0" w:space="0" w:color="auto"/>
        <w:bottom w:val="none" w:sz="0" w:space="0" w:color="auto"/>
        <w:right w:val="none" w:sz="0" w:space="0" w:color="auto"/>
      </w:divBdr>
    </w:div>
    <w:div w:id="1766531059">
      <w:bodyDiv w:val="1"/>
      <w:marLeft w:val="0"/>
      <w:marRight w:val="0"/>
      <w:marTop w:val="0"/>
      <w:marBottom w:val="0"/>
      <w:divBdr>
        <w:top w:val="none" w:sz="0" w:space="0" w:color="auto"/>
        <w:left w:val="none" w:sz="0" w:space="0" w:color="auto"/>
        <w:bottom w:val="none" w:sz="0" w:space="0" w:color="auto"/>
        <w:right w:val="none" w:sz="0" w:space="0" w:color="auto"/>
      </w:divBdr>
    </w:div>
    <w:div w:id="1789665588">
      <w:bodyDiv w:val="1"/>
      <w:marLeft w:val="0"/>
      <w:marRight w:val="0"/>
      <w:marTop w:val="0"/>
      <w:marBottom w:val="0"/>
      <w:divBdr>
        <w:top w:val="none" w:sz="0" w:space="0" w:color="auto"/>
        <w:left w:val="none" w:sz="0" w:space="0" w:color="auto"/>
        <w:bottom w:val="none" w:sz="0" w:space="0" w:color="auto"/>
        <w:right w:val="none" w:sz="0" w:space="0" w:color="auto"/>
      </w:divBdr>
    </w:div>
    <w:div w:id="1805731074">
      <w:bodyDiv w:val="1"/>
      <w:marLeft w:val="0"/>
      <w:marRight w:val="0"/>
      <w:marTop w:val="0"/>
      <w:marBottom w:val="0"/>
      <w:divBdr>
        <w:top w:val="none" w:sz="0" w:space="0" w:color="auto"/>
        <w:left w:val="none" w:sz="0" w:space="0" w:color="auto"/>
        <w:bottom w:val="none" w:sz="0" w:space="0" w:color="auto"/>
        <w:right w:val="none" w:sz="0" w:space="0" w:color="auto"/>
      </w:divBdr>
    </w:div>
    <w:div w:id="1869021688">
      <w:bodyDiv w:val="1"/>
      <w:marLeft w:val="0"/>
      <w:marRight w:val="0"/>
      <w:marTop w:val="0"/>
      <w:marBottom w:val="0"/>
      <w:divBdr>
        <w:top w:val="none" w:sz="0" w:space="0" w:color="auto"/>
        <w:left w:val="none" w:sz="0" w:space="0" w:color="auto"/>
        <w:bottom w:val="none" w:sz="0" w:space="0" w:color="auto"/>
        <w:right w:val="none" w:sz="0" w:space="0" w:color="auto"/>
      </w:divBdr>
    </w:div>
    <w:div w:id="1877691390">
      <w:bodyDiv w:val="1"/>
      <w:marLeft w:val="0"/>
      <w:marRight w:val="0"/>
      <w:marTop w:val="0"/>
      <w:marBottom w:val="0"/>
      <w:divBdr>
        <w:top w:val="none" w:sz="0" w:space="0" w:color="auto"/>
        <w:left w:val="none" w:sz="0" w:space="0" w:color="auto"/>
        <w:bottom w:val="none" w:sz="0" w:space="0" w:color="auto"/>
        <w:right w:val="none" w:sz="0" w:space="0" w:color="auto"/>
      </w:divBdr>
      <w:divsChild>
        <w:div w:id="1069964534">
          <w:marLeft w:val="0"/>
          <w:marRight w:val="0"/>
          <w:marTop w:val="0"/>
          <w:marBottom w:val="0"/>
          <w:divBdr>
            <w:top w:val="none" w:sz="0" w:space="0" w:color="auto"/>
            <w:left w:val="none" w:sz="0" w:space="0" w:color="auto"/>
            <w:bottom w:val="none" w:sz="0" w:space="0" w:color="auto"/>
            <w:right w:val="none" w:sz="0" w:space="0" w:color="auto"/>
          </w:divBdr>
          <w:divsChild>
            <w:div w:id="90005375">
              <w:marLeft w:val="0"/>
              <w:marRight w:val="0"/>
              <w:marTop w:val="0"/>
              <w:marBottom w:val="0"/>
              <w:divBdr>
                <w:top w:val="none" w:sz="0" w:space="0" w:color="auto"/>
                <w:left w:val="none" w:sz="0" w:space="0" w:color="auto"/>
                <w:bottom w:val="none" w:sz="0" w:space="0" w:color="auto"/>
                <w:right w:val="none" w:sz="0" w:space="0" w:color="auto"/>
              </w:divBdr>
              <w:divsChild>
                <w:div w:id="2067872162">
                  <w:marLeft w:val="0"/>
                  <w:marRight w:val="0"/>
                  <w:marTop w:val="195"/>
                  <w:marBottom w:val="0"/>
                  <w:divBdr>
                    <w:top w:val="none" w:sz="0" w:space="0" w:color="auto"/>
                    <w:left w:val="none" w:sz="0" w:space="0" w:color="auto"/>
                    <w:bottom w:val="none" w:sz="0" w:space="0" w:color="auto"/>
                    <w:right w:val="none" w:sz="0" w:space="0" w:color="auto"/>
                  </w:divBdr>
                  <w:divsChild>
                    <w:div w:id="1882130963">
                      <w:marLeft w:val="0"/>
                      <w:marRight w:val="0"/>
                      <w:marTop w:val="0"/>
                      <w:marBottom w:val="180"/>
                      <w:divBdr>
                        <w:top w:val="none" w:sz="0" w:space="0" w:color="auto"/>
                        <w:left w:val="none" w:sz="0" w:space="0" w:color="auto"/>
                        <w:bottom w:val="none" w:sz="0" w:space="0" w:color="auto"/>
                        <w:right w:val="none" w:sz="0" w:space="0" w:color="auto"/>
                      </w:divBdr>
                      <w:divsChild>
                        <w:div w:id="777875143">
                          <w:marLeft w:val="0"/>
                          <w:marRight w:val="0"/>
                          <w:marTop w:val="0"/>
                          <w:marBottom w:val="0"/>
                          <w:divBdr>
                            <w:top w:val="none" w:sz="0" w:space="0" w:color="auto"/>
                            <w:left w:val="none" w:sz="0" w:space="0" w:color="auto"/>
                            <w:bottom w:val="none" w:sz="0" w:space="0" w:color="auto"/>
                            <w:right w:val="none" w:sz="0" w:space="0" w:color="auto"/>
                          </w:divBdr>
                          <w:divsChild>
                            <w:div w:id="768551269">
                              <w:marLeft w:val="0"/>
                              <w:marRight w:val="0"/>
                              <w:marTop w:val="0"/>
                              <w:marBottom w:val="0"/>
                              <w:divBdr>
                                <w:top w:val="none" w:sz="0" w:space="0" w:color="auto"/>
                                <w:left w:val="none" w:sz="0" w:space="0" w:color="auto"/>
                                <w:bottom w:val="none" w:sz="0" w:space="0" w:color="auto"/>
                                <w:right w:val="none" w:sz="0" w:space="0" w:color="auto"/>
                              </w:divBdr>
                              <w:divsChild>
                                <w:div w:id="1605073069">
                                  <w:marLeft w:val="0"/>
                                  <w:marRight w:val="0"/>
                                  <w:marTop w:val="0"/>
                                  <w:marBottom w:val="0"/>
                                  <w:divBdr>
                                    <w:top w:val="none" w:sz="0" w:space="0" w:color="auto"/>
                                    <w:left w:val="none" w:sz="0" w:space="0" w:color="auto"/>
                                    <w:bottom w:val="none" w:sz="0" w:space="0" w:color="auto"/>
                                    <w:right w:val="none" w:sz="0" w:space="0" w:color="auto"/>
                                  </w:divBdr>
                                  <w:divsChild>
                                    <w:div w:id="1694988082">
                                      <w:marLeft w:val="0"/>
                                      <w:marRight w:val="0"/>
                                      <w:marTop w:val="0"/>
                                      <w:marBottom w:val="0"/>
                                      <w:divBdr>
                                        <w:top w:val="none" w:sz="0" w:space="0" w:color="auto"/>
                                        <w:left w:val="none" w:sz="0" w:space="0" w:color="auto"/>
                                        <w:bottom w:val="none" w:sz="0" w:space="0" w:color="auto"/>
                                        <w:right w:val="none" w:sz="0" w:space="0" w:color="auto"/>
                                      </w:divBdr>
                                      <w:divsChild>
                                        <w:div w:id="430588041">
                                          <w:marLeft w:val="0"/>
                                          <w:marRight w:val="0"/>
                                          <w:marTop w:val="0"/>
                                          <w:marBottom w:val="0"/>
                                          <w:divBdr>
                                            <w:top w:val="none" w:sz="0" w:space="0" w:color="auto"/>
                                            <w:left w:val="none" w:sz="0" w:space="0" w:color="auto"/>
                                            <w:bottom w:val="none" w:sz="0" w:space="0" w:color="auto"/>
                                            <w:right w:val="none" w:sz="0" w:space="0" w:color="auto"/>
                                          </w:divBdr>
                                          <w:divsChild>
                                            <w:div w:id="1201746308">
                                              <w:marLeft w:val="0"/>
                                              <w:marRight w:val="0"/>
                                              <w:marTop w:val="0"/>
                                              <w:marBottom w:val="0"/>
                                              <w:divBdr>
                                                <w:top w:val="none" w:sz="0" w:space="0" w:color="auto"/>
                                                <w:left w:val="none" w:sz="0" w:space="0" w:color="auto"/>
                                                <w:bottom w:val="none" w:sz="0" w:space="0" w:color="auto"/>
                                                <w:right w:val="none" w:sz="0" w:space="0" w:color="auto"/>
                                              </w:divBdr>
                                              <w:divsChild>
                                                <w:div w:id="5372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5944024">
      <w:bodyDiv w:val="1"/>
      <w:marLeft w:val="0"/>
      <w:marRight w:val="0"/>
      <w:marTop w:val="0"/>
      <w:marBottom w:val="0"/>
      <w:divBdr>
        <w:top w:val="none" w:sz="0" w:space="0" w:color="auto"/>
        <w:left w:val="none" w:sz="0" w:space="0" w:color="auto"/>
        <w:bottom w:val="none" w:sz="0" w:space="0" w:color="auto"/>
        <w:right w:val="none" w:sz="0" w:space="0" w:color="auto"/>
      </w:divBdr>
      <w:divsChild>
        <w:div w:id="882719020">
          <w:marLeft w:val="0"/>
          <w:marRight w:val="0"/>
          <w:marTop w:val="0"/>
          <w:marBottom w:val="0"/>
          <w:divBdr>
            <w:top w:val="none" w:sz="0" w:space="0" w:color="auto"/>
            <w:left w:val="none" w:sz="0" w:space="0" w:color="auto"/>
            <w:bottom w:val="none" w:sz="0" w:space="0" w:color="auto"/>
            <w:right w:val="none" w:sz="0" w:space="0" w:color="auto"/>
          </w:divBdr>
          <w:divsChild>
            <w:div w:id="1476799986">
              <w:marLeft w:val="0"/>
              <w:marRight w:val="0"/>
              <w:marTop w:val="0"/>
              <w:marBottom w:val="0"/>
              <w:divBdr>
                <w:top w:val="none" w:sz="0" w:space="0" w:color="auto"/>
                <w:left w:val="none" w:sz="0" w:space="0" w:color="auto"/>
                <w:bottom w:val="none" w:sz="0" w:space="0" w:color="auto"/>
                <w:right w:val="none" w:sz="0" w:space="0" w:color="auto"/>
              </w:divBdr>
              <w:divsChild>
                <w:div w:id="1420905806">
                  <w:marLeft w:val="0"/>
                  <w:marRight w:val="0"/>
                  <w:marTop w:val="0"/>
                  <w:marBottom w:val="0"/>
                  <w:divBdr>
                    <w:top w:val="none" w:sz="0" w:space="0" w:color="auto"/>
                    <w:left w:val="none" w:sz="0" w:space="0" w:color="auto"/>
                    <w:bottom w:val="none" w:sz="0" w:space="0" w:color="auto"/>
                    <w:right w:val="none" w:sz="0" w:space="0" w:color="auto"/>
                  </w:divBdr>
                  <w:divsChild>
                    <w:div w:id="47718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657288">
      <w:bodyDiv w:val="1"/>
      <w:marLeft w:val="0"/>
      <w:marRight w:val="0"/>
      <w:marTop w:val="0"/>
      <w:marBottom w:val="0"/>
      <w:divBdr>
        <w:top w:val="none" w:sz="0" w:space="0" w:color="auto"/>
        <w:left w:val="none" w:sz="0" w:space="0" w:color="auto"/>
        <w:bottom w:val="none" w:sz="0" w:space="0" w:color="auto"/>
        <w:right w:val="none" w:sz="0" w:space="0" w:color="auto"/>
      </w:divBdr>
    </w:div>
    <w:div w:id="1944914730">
      <w:bodyDiv w:val="1"/>
      <w:marLeft w:val="0"/>
      <w:marRight w:val="0"/>
      <w:marTop w:val="0"/>
      <w:marBottom w:val="0"/>
      <w:divBdr>
        <w:top w:val="none" w:sz="0" w:space="0" w:color="auto"/>
        <w:left w:val="none" w:sz="0" w:space="0" w:color="auto"/>
        <w:bottom w:val="none" w:sz="0" w:space="0" w:color="auto"/>
        <w:right w:val="none" w:sz="0" w:space="0" w:color="auto"/>
      </w:divBdr>
    </w:div>
    <w:div w:id="1959752951">
      <w:bodyDiv w:val="1"/>
      <w:marLeft w:val="0"/>
      <w:marRight w:val="0"/>
      <w:marTop w:val="0"/>
      <w:marBottom w:val="0"/>
      <w:divBdr>
        <w:top w:val="none" w:sz="0" w:space="0" w:color="auto"/>
        <w:left w:val="none" w:sz="0" w:space="0" w:color="auto"/>
        <w:bottom w:val="none" w:sz="0" w:space="0" w:color="auto"/>
        <w:right w:val="none" w:sz="0" w:space="0" w:color="auto"/>
      </w:divBdr>
    </w:div>
    <w:div w:id="1975676311">
      <w:bodyDiv w:val="1"/>
      <w:marLeft w:val="0"/>
      <w:marRight w:val="0"/>
      <w:marTop w:val="0"/>
      <w:marBottom w:val="0"/>
      <w:divBdr>
        <w:top w:val="none" w:sz="0" w:space="0" w:color="auto"/>
        <w:left w:val="none" w:sz="0" w:space="0" w:color="auto"/>
        <w:bottom w:val="none" w:sz="0" w:space="0" w:color="auto"/>
        <w:right w:val="none" w:sz="0" w:space="0" w:color="auto"/>
      </w:divBdr>
    </w:div>
    <w:div w:id="1976063557">
      <w:bodyDiv w:val="1"/>
      <w:marLeft w:val="0"/>
      <w:marRight w:val="0"/>
      <w:marTop w:val="0"/>
      <w:marBottom w:val="0"/>
      <w:divBdr>
        <w:top w:val="none" w:sz="0" w:space="0" w:color="auto"/>
        <w:left w:val="none" w:sz="0" w:space="0" w:color="auto"/>
        <w:bottom w:val="none" w:sz="0" w:space="0" w:color="auto"/>
        <w:right w:val="none" w:sz="0" w:space="0" w:color="auto"/>
      </w:divBdr>
      <w:divsChild>
        <w:div w:id="199321667">
          <w:marLeft w:val="0"/>
          <w:marRight w:val="0"/>
          <w:marTop w:val="0"/>
          <w:marBottom w:val="0"/>
          <w:divBdr>
            <w:top w:val="none" w:sz="0" w:space="0" w:color="auto"/>
            <w:left w:val="none" w:sz="0" w:space="0" w:color="auto"/>
            <w:bottom w:val="none" w:sz="0" w:space="0" w:color="auto"/>
            <w:right w:val="none" w:sz="0" w:space="0" w:color="auto"/>
          </w:divBdr>
          <w:divsChild>
            <w:div w:id="879439268">
              <w:marLeft w:val="0"/>
              <w:marRight w:val="0"/>
              <w:marTop w:val="0"/>
              <w:marBottom w:val="0"/>
              <w:divBdr>
                <w:top w:val="none" w:sz="0" w:space="0" w:color="auto"/>
                <w:left w:val="none" w:sz="0" w:space="0" w:color="auto"/>
                <w:bottom w:val="none" w:sz="0" w:space="0" w:color="auto"/>
                <w:right w:val="none" w:sz="0" w:space="0" w:color="auto"/>
              </w:divBdr>
              <w:divsChild>
                <w:div w:id="1631861645">
                  <w:marLeft w:val="0"/>
                  <w:marRight w:val="0"/>
                  <w:marTop w:val="0"/>
                  <w:marBottom w:val="0"/>
                  <w:divBdr>
                    <w:top w:val="none" w:sz="0" w:space="0" w:color="auto"/>
                    <w:left w:val="none" w:sz="0" w:space="0" w:color="auto"/>
                    <w:bottom w:val="none" w:sz="0" w:space="0" w:color="auto"/>
                    <w:right w:val="none" w:sz="0" w:space="0" w:color="auto"/>
                  </w:divBdr>
                  <w:divsChild>
                    <w:div w:id="1812089457">
                      <w:marLeft w:val="0"/>
                      <w:marRight w:val="0"/>
                      <w:marTop w:val="0"/>
                      <w:marBottom w:val="0"/>
                      <w:divBdr>
                        <w:top w:val="none" w:sz="0" w:space="0" w:color="auto"/>
                        <w:left w:val="none" w:sz="0" w:space="0" w:color="auto"/>
                        <w:bottom w:val="none" w:sz="0" w:space="0" w:color="auto"/>
                        <w:right w:val="none" w:sz="0" w:space="0" w:color="auto"/>
                      </w:divBdr>
                      <w:divsChild>
                        <w:div w:id="2075809694">
                          <w:marLeft w:val="0"/>
                          <w:marRight w:val="0"/>
                          <w:marTop w:val="0"/>
                          <w:marBottom w:val="0"/>
                          <w:divBdr>
                            <w:top w:val="none" w:sz="0" w:space="0" w:color="auto"/>
                            <w:left w:val="none" w:sz="0" w:space="0" w:color="auto"/>
                            <w:bottom w:val="none" w:sz="0" w:space="0" w:color="auto"/>
                            <w:right w:val="none" w:sz="0" w:space="0" w:color="auto"/>
                          </w:divBdr>
                          <w:divsChild>
                            <w:div w:id="392317804">
                              <w:marLeft w:val="0"/>
                              <w:marRight w:val="0"/>
                              <w:marTop w:val="0"/>
                              <w:marBottom w:val="0"/>
                              <w:divBdr>
                                <w:top w:val="none" w:sz="0" w:space="0" w:color="auto"/>
                                <w:left w:val="none" w:sz="0" w:space="0" w:color="auto"/>
                                <w:bottom w:val="none" w:sz="0" w:space="0" w:color="auto"/>
                                <w:right w:val="none" w:sz="0" w:space="0" w:color="auto"/>
                              </w:divBdr>
                              <w:divsChild>
                                <w:div w:id="1967931364">
                                  <w:marLeft w:val="0"/>
                                  <w:marRight w:val="0"/>
                                  <w:marTop w:val="0"/>
                                  <w:marBottom w:val="0"/>
                                  <w:divBdr>
                                    <w:top w:val="none" w:sz="0" w:space="0" w:color="auto"/>
                                    <w:left w:val="none" w:sz="0" w:space="0" w:color="auto"/>
                                    <w:bottom w:val="none" w:sz="0" w:space="0" w:color="auto"/>
                                    <w:right w:val="none" w:sz="0" w:space="0" w:color="auto"/>
                                  </w:divBdr>
                                  <w:divsChild>
                                    <w:div w:id="847063926">
                                      <w:marLeft w:val="0"/>
                                      <w:marRight w:val="0"/>
                                      <w:marTop w:val="0"/>
                                      <w:marBottom w:val="0"/>
                                      <w:divBdr>
                                        <w:top w:val="none" w:sz="0" w:space="0" w:color="auto"/>
                                        <w:left w:val="none" w:sz="0" w:space="0" w:color="auto"/>
                                        <w:bottom w:val="none" w:sz="0" w:space="0" w:color="auto"/>
                                        <w:right w:val="none" w:sz="0" w:space="0" w:color="auto"/>
                                      </w:divBdr>
                                      <w:divsChild>
                                        <w:div w:id="1409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0932575">
      <w:bodyDiv w:val="1"/>
      <w:marLeft w:val="0"/>
      <w:marRight w:val="0"/>
      <w:marTop w:val="0"/>
      <w:marBottom w:val="0"/>
      <w:divBdr>
        <w:top w:val="none" w:sz="0" w:space="0" w:color="auto"/>
        <w:left w:val="none" w:sz="0" w:space="0" w:color="auto"/>
        <w:bottom w:val="none" w:sz="0" w:space="0" w:color="auto"/>
        <w:right w:val="none" w:sz="0" w:space="0" w:color="auto"/>
      </w:divBdr>
    </w:div>
    <w:div w:id="2048678947">
      <w:bodyDiv w:val="1"/>
      <w:marLeft w:val="0"/>
      <w:marRight w:val="0"/>
      <w:marTop w:val="0"/>
      <w:marBottom w:val="0"/>
      <w:divBdr>
        <w:top w:val="none" w:sz="0" w:space="0" w:color="auto"/>
        <w:left w:val="none" w:sz="0" w:space="0" w:color="auto"/>
        <w:bottom w:val="none" w:sz="0" w:space="0" w:color="auto"/>
        <w:right w:val="none" w:sz="0" w:space="0" w:color="auto"/>
      </w:divBdr>
    </w:div>
    <w:div w:id="2052262766">
      <w:bodyDiv w:val="1"/>
      <w:marLeft w:val="0"/>
      <w:marRight w:val="0"/>
      <w:marTop w:val="0"/>
      <w:marBottom w:val="0"/>
      <w:divBdr>
        <w:top w:val="none" w:sz="0" w:space="0" w:color="auto"/>
        <w:left w:val="none" w:sz="0" w:space="0" w:color="auto"/>
        <w:bottom w:val="none" w:sz="0" w:space="0" w:color="auto"/>
        <w:right w:val="none" w:sz="0" w:space="0" w:color="auto"/>
      </w:divBdr>
    </w:div>
    <w:div w:id="207554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jackson@licares.org" TargetMode="External"/><Relationship Id="rId18" Type="http://schemas.openxmlformats.org/officeDocument/2006/relationships/image" Target="media/image4.emf"/><Relationship Id="rId26" Type="http://schemas.openxmlformats.org/officeDocument/2006/relationships/hyperlink" Target="http://www.licares.org" TargetMode="External"/><Relationship Id="rId39" Type="http://schemas.openxmlformats.org/officeDocument/2006/relationships/hyperlink" Target="http://www.licares.org" TargetMode="External"/><Relationship Id="rId3" Type="http://schemas.openxmlformats.org/officeDocument/2006/relationships/styles" Target="styles.xml"/><Relationship Id="rId21"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jackson@licares.org" TargetMode="External"/><Relationship Id="rId17" Type="http://schemas.openxmlformats.org/officeDocument/2006/relationships/image" Target="media/image3.emf"/><Relationship Id="rId25" Type="http://schemas.openxmlformats.org/officeDocument/2006/relationships/image" Target="cid:image003.jpg@01D7069F.F2E01F20" TargetMode="External"/><Relationship Id="rId2" Type="http://schemas.openxmlformats.org/officeDocument/2006/relationships/numbering" Target="numbering.xml"/><Relationship Id="rId16" Type="http://schemas.openxmlformats.org/officeDocument/2006/relationships/hyperlink" Target="http://www.licares.org" TargetMode="External"/><Relationship Id="rId20" Type="http://schemas.openxmlformats.org/officeDocument/2006/relationships/image" Target="media/image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8.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licares.org" TargetMode="External"/><Relationship Id="rId23" Type="http://schemas.openxmlformats.org/officeDocument/2006/relationships/hyperlink" Target="mailto:abiscardi@licares.org" TargetMode="External"/><Relationship Id="rId10" Type="http://schemas.openxmlformats.org/officeDocument/2006/relationships/image" Target="media/image10.png"/><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cubi@licares.org" TargetMode="External"/><Relationship Id="rId22" Type="http://schemas.openxmlformats.org/officeDocument/2006/relationships/hyperlink" Target="mailto:mjackson@licare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Publication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E2C08-9533-42D8-AE5A-4534B061E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7</TotalTime>
  <Pages>10</Pages>
  <Words>666</Words>
  <Characters>4093</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Newsletter</vt:lpstr>
    </vt:vector>
  </TitlesOfParts>
  <Company>Microsoft</Company>
  <LinksUpToDate>false</LinksUpToDate>
  <CharactersWithSpaces>4750</CharactersWithSpaces>
  <SharedDoc>false</SharedDoc>
  <HLinks>
    <vt:vector size="60" baseType="variant">
      <vt:variant>
        <vt:i4>1769535</vt:i4>
      </vt:variant>
      <vt:variant>
        <vt:i4>21</vt:i4>
      </vt:variant>
      <vt:variant>
        <vt:i4>0</vt:i4>
      </vt:variant>
      <vt:variant>
        <vt:i4>5</vt:i4>
      </vt:variant>
      <vt:variant>
        <vt:lpwstr>mailto:mjackson@licares.org</vt:lpwstr>
      </vt:variant>
      <vt:variant>
        <vt:lpwstr/>
      </vt:variant>
      <vt:variant>
        <vt:i4>196636</vt:i4>
      </vt:variant>
      <vt:variant>
        <vt:i4>15</vt:i4>
      </vt:variant>
      <vt:variant>
        <vt:i4>0</vt:i4>
      </vt:variant>
      <vt:variant>
        <vt:i4>5</vt:i4>
      </vt:variant>
      <vt:variant>
        <vt:lpwstr>C:\Users\clowman\Desktop\MAY 2021 NEWSLETTER.doc</vt:lpwstr>
      </vt:variant>
      <vt:variant>
        <vt:lpwstr/>
      </vt:variant>
      <vt:variant>
        <vt:i4>2031701</vt:i4>
      </vt:variant>
      <vt:variant>
        <vt:i4>12</vt:i4>
      </vt:variant>
      <vt:variant>
        <vt:i4>0</vt:i4>
      </vt:variant>
      <vt:variant>
        <vt:i4>5</vt:i4>
      </vt:variant>
      <vt:variant>
        <vt:lpwstr>https://www.cognitoforms.com/LongIslandCaresFoodBank/emergencyfoodproviderscovid19clientservicehoursanddistributionupdateform</vt:lpwstr>
      </vt:variant>
      <vt:variant>
        <vt:lpwstr/>
      </vt:variant>
      <vt:variant>
        <vt:i4>1769535</vt:i4>
      </vt:variant>
      <vt:variant>
        <vt:i4>6</vt:i4>
      </vt:variant>
      <vt:variant>
        <vt:i4>0</vt:i4>
      </vt:variant>
      <vt:variant>
        <vt:i4>5</vt:i4>
      </vt:variant>
      <vt:variant>
        <vt:lpwstr>mailto:mjackson@licares.org</vt:lpwstr>
      </vt:variant>
      <vt:variant>
        <vt:lpwstr/>
      </vt:variant>
      <vt:variant>
        <vt:i4>2949217</vt:i4>
      </vt:variant>
      <vt:variant>
        <vt:i4>3</vt:i4>
      </vt:variant>
      <vt:variant>
        <vt:i4>0</vt:i4>
      </vt:variant>
      <vt:variant>
        <vt:i4>5</vt:i4>
      </vt:variant>
      <vt:variant>
        <vt:lpwstr>http://www.licares.org/</vt:lpwstr>
      </vt:variant>
      <vt:variant>
        <vt:lpwstr/>
      </vt:variant>
      <vt:variant>
        <vt:i4>2949217</vt:i4>
      </vt:variant>
      <vt:variant>
        <vt:i4>0</vt:i4>
      </vt:variant>
      <vt:variant>
        <vt:i4>0</vt:i4>
      </vt:variant>
      <vt:variant>
        <vt:i4>5</vt:i4>
      </vt:variant>
      <vt:variant>
        <vt:lpwstr>http://www.licares.org/</vt:lpwstr>
      </vt:variant>
      <vt:variant>
        <vt:lpwstr/>
      </vt:variant>
      <vt:variant>
        <vt:i4>2949217</vt:i4>
      </vt:variant>
      <vt:variant>
        <vt:i4>6</vt:i4>
      </vt:variant>
      <vt:variant>
        <vt:i4>0</vt:i4>
      </vt:variant>
      <vt:variant>
        <vt:i4>5</vt:i4>
      </vt:variant>
      <vt:variant>
        <vt:lpwstr>http://www.licares.org/</vt:lpwstr>
      </vt:variant>
      <vt:variant>
        <vt:lpwstr/>
      </vt:variant>
      <vt:variant>
        <vt:i4>2949217</vt:i4>
      </vt:variant>
      <vt:variant>
        <vt:i4>3</vt:i4>
      </vt:variant>
      <vt:variant>
        <vt:i4>0</vt:i4>
      </vt:variant>
      <vt:variant>
        <vt:i4>5</vt:i4>
      </vt:variant>
      <vt:variant>
        <vt:lpwstr>http://www.licares.org/</vt:lpwstr>
      </vt:variant>
      <vt:variant>
        <vt:lpwstr/>
      </vt:variant>
      <vt:variant>
        <vt:i4>1835101</vt:i4>
      </vt:variant>
      <vt:variant>
        <vt:i4>0</vt:i4>
      </vt:variant>
      <vt:variant>
        <vt:i4>0</vt:i4>
      </vt:variant>
      <vt:variant>
        <vt:i4>5</vt:i4>
      </vt:variant>
      <vt:variant>
        <vt:lpwstr>C:\Users\clowman\Desktop\MARCH 2021 NEWSLETTER (Repaired).doc</vt:lpwstr>
      </vt:variant>
      <vt:variant>
        <vt:lpwstr/>
      </vt:variant>
      <vt:variant>
        <vt:i4>7340050</vt:i4>
      </vt:variant>
      <vt:variant>
        <vt:i4>7350</vt:i4>
      </vt:variant>
      <vt:variant>
        <vt:i4>1029</vt:i4>
      </vt:variant>
      <vt:variant>
        <vt:i4>1</vt:i4>
      </vt:variant>
      <vt:variant>
        <vt:lpwstr>cid:image003.jpg@01D7069F.F2E01F20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Kristine Lehn</dc:creator>
  <cp:keywords/>
  <dc:description/>
  <cp:lastModifiedBy>Kim Crawford</cp:lastModifiedBy>
  <cp:revision>2</cp:revision>
  <cp:lastPrinted>2022-01-31T20:15:00Z</cp:lastPrinted>
  <dcterms:created xsi:type="dcterms:W3CDTF">2022-06-01T18:18:00Z</dcterms:created>
  <dcterms:modified xsi:type="dcterms:W3CDTF">2022-06-01T18:18:00Z</dcterms:modified>
</cp:coreProperties>
</file>